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87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E0F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E0F5E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0F5E" w:rsidRPr="000E0F5E">
              <w:rPr>
                <w:szCs w:val="28"/>
              </w:rPr>
              <w:t>1208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E0F5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E0F5E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0B3FB2" w:rsidRPr="000E0F5E" w:rsidRDefault="000B3FB2" w:rsidP="0094344A">
            <w:pPr>
              <w:ind w:left="-108"/>
              <w:jc w:val="both"/>
            </w:pPr>
          </w:p>
        </w:tc>
      </w:tr>
    </w:tbl>
    <w:p w:rsidR="000E0F5E" w:rsidRDefault="000E0F5E" w:rsidP="000E0F5E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"О внесении изменений в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во втором чтении. </w:t>
      </w: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E0F5E" w:rsidRDefault="000E0F5E" w:rsidP="000E0F5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0F5E" w:rsidRDefault="000E0F5E" w:rsidP="000E0F5E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0E0F5E" w:rsidRDefault="000E0F5E" w:rsidP="000E0F5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E0F5E" w:rsidRDefault="000E0F5E" w:rsidP="000E0F5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</w:t>
      </w:r>
      <w:r w:rsidRPr="00BA1300">
        <w:rPr>
          <w:szCs w:val="28"/>
        </w:rPr>
        <w:t>.</w:t>
      </w:r>
      <w:r>
        <w:rPr>
          <w:szCs w:val="28"/>
        </w:rPr>
        <w:t>В</w:t>
      </w:r>
      <w:r w:rsidRPr="00BA1300">
        <w:rPr>
          <w:szCs w:val="28"/>
        </w:rPr>
        <w:t xml:space="preserve">. </w:t>
      </w:r>
      <w:r>
        <w:rPr>
          <w:szCs w:val="28"/>
        </w:rPr>
        <w:t>Горчаков</w:t>
      </w:r>
    </w:p>
    <w:p w:rsidR="000E0F5E" w:rsidRDefault="000E0F5E" w:rsidP="000E0F5E">
      <w:pPr>
        <w:pStyle w:val="30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10D" w:rsidRDefault="00BB010D">
      <w:r>
        <w:separator/>
      </w:r>
    </w:p>
  </w:endnote>
  <w:endnote w:type="continuationSeparator" w:id="0">
    <w:p w:rsidR="00BB010D" w:rsidRDefault="00BB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10D" w:rsidRDefault="00BB010D">
      <w:r>
        <w:separator/>
      </w:r>
    </w:p>
  </w:footnote>
  <w:footnote w:type="continuationSeparator" w:id="0">
    <w:p w:rsidR="00BB010D" w:rsidRDefault="00BB0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0F5E"/>
    <w:rsid w:val="00057575"/>
    <w:rsid w:val="000B3FB2"/>
    <w:rsid w:val="000D628E"/>
    <w:rsid w:val="000E0F5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010D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0E0F5E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0E0F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2014-02-26T03:06:00Z</cp:lastPrinted>
  <dcterms:created xsi:type="dcterms:W3CDTF">2014-02-26T03:05:00Z</dcterms:created>
  <dcterms:modified xsi:type="dcterms:W3CDTF">2014-02-26T03:06:00Z</dcterms:modified>
</cp:coreProperties>
</file>