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00404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108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08B0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08B0" w:rsidRPr="009108B0">
              <w:rPr>
                <w:szCs w:val="28"/>
              </w:rPr>
              <w:t>1202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08B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08B0" w:rsidP="009108B0">
            <w:pPr>
              <w:ind w:left="-108"/>
              <w:jc w:val="both"/>
            </w:pPr>
            <w:r w:rsidRPr="00AE0F86">
              <w:t>О проекте закона Приморского края "О внесении изменени</w:t>
            </w:r>
            <w:r>
              <w:t>й в Закон Приморского края "</w:t>
            </w:r>
            <w:r w:rsidRPr="00710001">
              <w:t>О нормах предоставления земельных участков в</w:t>
            </w:r>
            <w:r>
              <w:t xml:space="preserve"> </w:t>
            </w:r>
            <w:r w:rsidRPr="00710001">
              <w:t xml:space="preserve">собственность в </w:t>
            </w:r>
            <w:proofErr w:type="gramStart"/>
            <w:r w:rsidRPr="00710001">
              <w:t>При</w:t>
            </w:r>
            <w:r>
              <w:t>-</w:t>
            </w:r>
            <w:r w:rsidRPr="00710001">
              <w:t>морском</w:t>
            </w:r>
            <w:proofErr w:type="gramEnd"/>
            <w:r w:rsidRPr="00710001">
              <w:t xml:space="preserve"> крае</w:t>
            </w:r>
            <w:r>
              <w:t xml:space="preserve">" </w:t>
            </w:r>
            <w:r w:rsidRPr="00AE0F86">
              <w:t xml:space="preserve"> </w:t>
            </w:r>
          </w:p>
          <w:p w:rsidR="000B3FB2" w:rsidRPr="009108B0" w:rsidRDefault="000B3FB2" w:rsidP="009108B0">
            <w:pPr>
              <w:ind w:left="-108"/>
              <w:jc w:val="both"/>
            </w:pPr>
          </w:p>
        </w:tc>
      </w:tr>
    </w:tbl>
    <w:p w:rsidR="009108B0" w:rsidRDefault="009108B0" w:rsidP="009108B0">
      <w:pPr>
        <w:pStyle w:val="a6"/>
        <w:ind w:firstLine="709"/>
      </w:pPr>
      <w:r>
        <w:t>Законодательное Собрание Приморского края</w:t>
      </w:r>
    </w:p>
    <w:p w:rsidR="009108B0" w:rsidRDefault="009108B0" w:rsidP="009108B0">
      <w:pPr>
        <w:pStyle w:val="a6"/>
      </w:pPr>
    </w:p>
    <w:p w:rsidR="009108B0" w:rsidRDefault="009108B0" w:rsidP="009108B0">
      <w:pPr>
        <w:pStyle w:val="a6"/>
        <w:ind w:firstLine="0"/>
      </w:pPr>
      <w:r>
        <w:t>ПОСТАНОВЛЯЕТ:</w:t>
      </w:r>
    </w:p>
    <w:p w:rsidR="009108B0" w:rsidRDefault="009108B0" w:rsidP="009108B0">
      <w:pPr>
        <w:pStyle w:val="a6"/>
      </w:pPr>
    </w:p>
    <w:p w:rsidR="009108B0" w:rsidRDefault="009108B0" w:rsidP="009108B0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AE0F86">
        <w:t>"О внесении изменени</w:t>
      </w:r>
      <w:r>
        <w:t>й                 в Закон Приморского края "</w:t>
      </w:r>
      <w:r w:rsidRPr="00710001">
        <w:t>О нормах предоставления земельных участков                              в собственность в Приморском крае</w:t>
      </w:r>
      <w:r w:rsidR="0044234E">
        <w:t>"</w:t>
      </w:r>
      <w:bookmarkStart w:id="0" w:name="_GoBack"/>
      <w:bookmarkEnd w:id="0"/>
      <w:r>
        <w:t xml:space="preserve"> </w:t>
      </w:r>
      <w:r>
        <w:rPr>
          <w:szCs w:val="28"/>
        </w:rPr>
        <w:t xml:space="preserve">в первом чтении. </w:t>
      </w:r>
      <w:proofErr w:type="gramEnd"/>
    </w:p>
    <w:p w:rsidR="009108B0" w:rsidRDefault="009108B0" w:rsidP="009108B0">
      <w:pPr>
        <w:ind w:firstLine="720"/>
        <w:jc w:val="both"/>
        <w:rPr>
          <w:szCs w:val="28"/>
        </w:rPr>
      </w:pPr>
    </w:p>
    <w:p w:rsidR="009108B0" w:rsidRDefault="009108B0" w:rsidP="009108B0">
      <w:pPr>
        <w:pStyle w:val="a3"/>
        <w:tabs>
          <w:tab w:val="left" w:pos="708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108B0" w:rsidRDefault="009108B0" w:rsidP="009108B0">
      <w:pPr>
        <w:pStyle w:val="a6"/>
        <w:ind w:firstLine="720"/>
      </w:pPr>
    </w:p>
    <w:p w:rsidR="009108B0" w:rsidRDefault="009108B0" w:rsidP="009108B0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9108B0" w:rsidRDefault="009108B0" w:rsidP="009108B0">
      <w:pPr>
        <w:pStyle w:val="a6"/>
      </w:pPr>
    </w:p>
    <w:p w:rsidR="009108B0" w:rsidRDefault="009108B0" w:rsidP="009108B0">
      <w:pPr>
        <w:pStyle w:val="a6"/>
      </w:pPr>
    </w:p>
    <w:p w:rsidR="009108B0" w:rsidRDefault="009108B0" w:rsidP="009108B0">
      <w:pPr>
        <w:pStyle w:val="a6"/>
      </w:pPr>
    </w:p>
    <w:p w:rsidR="009108B0" w:rsidRDefault="009108B0" w:rsidP="009108B0">
      <w:pPr>
        <w:pStyle w:val="a6"/>
        <w:ind w:firstLine="0"/>
      </w:pPr>
      <w:r>
        <w:t xml:space="preserve">Председатель </w:t>
      </w:r>
    </w:p>
    <w:p w:rsidR="009108B0" w:rsidRDefault="009108B0" w:rsidP="009108B0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5B" w:rsidRDefault="00880A5B">
      <w:r>
        <w:separator/>
      </w:r>
    </w:p>
  </w:endnote>
  <w:endnote w:type="continuationSeparator" w:id="0">
    <w:p w:rsidR="00880A5B" w:rsidRDefault="0088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5B" w:rsidRDefault="00880A5B">
      <w:r>
        <w:separator/>
      </w:r>
    </w:p>
  </w:footnote>
  <w:footnote w:type="continuationSeparator" w:id="0">
    <w:p w:rsidR="00880A5B" w:rsidRDefault="00880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8B0"/>
    <w:rsid w:val="00057575"/>
    <w:rsid w:val="000B3FB2"/>
    <w:rsid w:val="000D628E"/>
    <w:rsid w:val="000E5228"/>
    <w:rsid w:val="00123119"/>
    <w:rsid w:val="00155F7F"/>
    <w:rsid w:val="003325F4"/>
    <w:rsid w:val="00392E21"/>
    <w:rsid w:val="0044234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7CC1"/>
    <w:rsid w:val="00880A5B"/>
    <w:rsid w:val="008818A7"/>
    <w:rsid w:val="009108B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108B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9108B0"/>
    <w:rPr>
      <w:sz w:val="28"/>
    </w:rPr>
  </w:style>
  <w:style w:type="paragraph" w:styleId="2">
    <w:name w:val="Body Text Indent 2"/>
    <w:basedOn w:val="a"/>
    <w:link w:val="20"/>
    <w:rsid w:val="009108B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108B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2014-02-27T00:01:00Z</cp:lastPrinted>
  <dcterms:created xsi:type="dcterms:W3CDTF">2014-02-26T01:54:00Z</dcterms:created>
  <dcterms:modified xsi:type="dcterms:W3CDTF">2014-02-27T00:01:00Z</dcterms:modified>
</cp:coreProperties>
</file>