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37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20E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0E47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0E47" w:rsidRPr="00B20E47">
              <w:rPr>
                <w:szCs w:val="28"/>
              </w:rPr>
              <w:t>1201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0E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20E47" w:rsidRPr="00B20E47" w:rsidRDefault="00B20E47" w:rsidP="00B20E47">
            <w:pPr>
              <w:ind w:left="-108"/>
              <w:jc w:val="both"/>
            </w:pPr>
            <w:r w:rsidRPr="00B20E47">
              <w:t>О Законе Приморского края "</w:t>
            </w:r>
            <w:r w:rsidRPr="00B20E47">
              <w:rPr>
                <w:szCs w:val="28"/>
              </w:rPr>
              <w:t xml:space="preserve">О внесении изменений в статью 13 Закона Приморского края </w:t>
            </w:r>
            <w:r w:rsidRPr="00B20E47">
              <w:t>"</w:t>
            </w:r>
            <w:r w:rsidRPr="00B20E47">
              <w:rPr>
                <w:szCs w:val="28"/>
              </w:rPr>
              <w:t>О пчеловодстве в Приморском крае</w:t>
            </w:r>
            <w:r w:rsidRPr="00B20E47">
              <w:t>"</w:t>
            </w:r>
          </w:p>
          <w:p w:rsidR="000B3FB2" w:rsidRPr="00B20E47" w:rsidRDefault="000B3FB2" w:rsidP="0094344A">
            <w:pPr>
              <w:ind w:left="-108"/>
              <w:jc w:val="both"/>
            </w:pPr>
          </w:p>
        </w:tc>
      </w:tr>
    </w:tbl>
    <w:p w:rsidR="00B20E47" w:rsidRPr="00B20E47" w:rsidRDefault="00B20E47" w:rsidP="00B20E47">
      <w:pPr>
        <w:ind w:firstLine="709"/>
        <w:jc w:val="both"/>
      </w:pPr>
      <w:r w:rsidRPr="00B20E47">
        <w:t>Законодательное Собрание Приморского края</w:t>
      </w:r>
    </w:p>
    <w:p w:rsidR="00B20E47" w:rsidRPr="00B20E47" w:rsidRDefault="00B20E47" w:rsidP="00B20E47">
      <w:pPr>
        <w:ind w:firstLine="851"/>
        <w:jc w:val="both"/>
      </w:pPr>
    </w:p>
    <w:p w:rsidR="00B20E47" w:rsidRPr="00B20E47" w:rsidRDefault="00B20E47" w:rsidP="00B20E47">
      <w:pPr>
        <w:jc w:val="both"/>
      </w:pPr>
      <w:r w:rsidRPr="00B20E47">
        <w:t>ПОСТАНОВЛЯЕТ:</w:t>
      </w:r>
    </w:p>
    <w:p w:rsidR="00B20E47" w:rsidRPr="00B20E47" w:rsidRDefault="00B20E47" w:rsidP="00B20E47">
      <w:pPr>
        <w:ind w:firstLine="851"/>
        <w:jc w:val="both"/>
      </w:pPr>
    </w:p>
    <w:p w:rsidR="00B20E47" w:rsidRPr="00B20E47" w:rsidRDefault="00B20E47" w:rsidP="00B20E47">
      <w:pPr>
        <w:ind w:firstLine="720"/>
        <w:jc w:val="both"/>
        <w:rPr>
          <w:szCs w:val="28"/>
        </w:rPr>
      </w:pPr>
      <w:r w:rsidRPr="00B20E47">
        <w:t>1.Принять Закон Приморского края "О внесении изменений в статью 13 Закона Приморского края "О пчеловодстве в Приморском крае"</w:t>
      </w:r>
      <w:r w:rsidRPr="00B20E47">
        <w:rPr>
          <w:szCs w:val="28"/>
        </w:rPr>
        <w:t xml:space="preserve">. </w:t>
      </w:r>
    </w:p>
    <w:p w:rsidR="00B20E47" w:rsidRPr="00B20E47" w:rsidRDefault="00B20E47" w:rsidP="00B20E47">
      <w:pPr>
        <w:ind w:firstLine="720"/>
        <w:jc w:val="both"/>
        <w:rPr>
          <w:szCs w:val="28"/>
        </w:rPr>
      </w:pPr>
    </w:p>
    <w:p w:rsidR="00B20E47" w:rsidRPr="00B20E47" w:rsidRDefault="00B20E47" w:rsidP="00B20E47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B20E47">
        <w:t xml:space="preserve">2.Направить указанный Закон Губернатору Приморского края для обнародования. </w:t>
      </w:r>
    </w:p>
    <w:p w:rsidR="00B20E47" w:rsidRPr="00B20E47" w:rsidRDefault="00B20E47" w:rsidP="00B20E47">
      <w:pPr>
        <w:tabs>
          <w:tab w:val="left" w:pos="708"/>
          <w:tab w:val="center" w:pos="4153"/>
          <w:tab w:val="right" w:pos="8306"/>
        </w:tabs>
        <w:ind w:firstLine="720"/>
      </w:pPr>
    </w:p>
    <w:p w:rsidR="00B20E47" w:rsidRPr="00B20E47" w:rsidRDefault="00B20E47" w:rsidP="00B20E47">
      <w:pPr>
        <w:tabs>
          <w:tab w:val="left" w:pos="708"/>
          <w:tab w:val="center" w:pos="4153"/>
          <w:tab w:val="right" w:pos="8306"/>
        </w:tabs>
        <w:ind w:firstLine="720"/>
      </w:pPr>
      <w:r w:rsidRPr="00B20E47">
        <w:t>3.Настоящее постановление вступает в силу со дня его принятия.</w:t>
      </w:r>
    </w:p>
    <w:p w:rsidR="00B20E47" w:rsidRPr="00B20E47" w:rsidRDefault="00B20E47" w:rsidP="00B20E47">
      <w:pPr>
        <w:ind w:firstLine="851"/>
        <w:jc w:val="both"/>
      </w:pPr>
      <w:bookmarkStart w:id="0" w:name="_GoBack"/>
      <w:bookmarkEnd w:id="0"/>
    </w:p>
    <w:p w:rsidR="00B20E47" w:rsidRPr="00B20E47" w:rsidRDefault="00B20E47" w:rsidP="00B20E47">
      <w:pPr>
        <w:ind w:firstLine="851"/>
        <w:jc w:val="both"/>
      </w:pPr>
    </w:p>
    <w:p w:rsidR="00B20E47" w:rsidRPr="00B20E47" w:rsidRDefault="00B20E47" w:rsidP="00B20E47">
      <w:pPr>
        <w:ind w:firstLine="851"/>
        <w:jc w:val="both"/>
      </w:pPr>
    </w:p>
    <w:p w:rsidR="00B20E47" w:rsidRPr="00B20E47" w:rsidRDefault="00B20E47" w:rsidP="00B20E47">
      <w:pPr>
        <w:jc w:val="both"/>
      </w:pPr>
      <w:r w:rsidRPr="00B20E47">
        <w:t xml:space="preserve">Председатель </w:t>
      </w:r>
    </w:p>
    <w:p w:rsidR="00B20E47" w:rsidRPr="00B20E47" w:rsidRDefault="00B20E47" w:rsidP="00B20E47">
      <w:r w:rsidRPr="00B20E47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C89" w:rsidRDefault="00DF4C89">
      <w:r>
        <w:separator/>
      </w:r>
    </w:p>
  </w:endnote>
  <w:endnote w:type="continuationSeparator" w:id="0">
    <w:p w:rsidR="00DF4C89" w:rsidRDefault="00DF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C89" w:rsidRDefault="00DF4C89">
      <w:r>
        <w:separator/>
      </w:r>
    </w:p>
  </w:footnote>
  <w:footnote w:type="continuationSeparator" w:id="0">
    <w:p w:rsidR="00DF4C89" w:rsidRDefault="00DF4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0E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0E47"/>
    <w:rsid w:val="00BA58C7"/>
    <w:rsid w:val="00C20E8F"/>
    <w:rsid w:val="00CA7E54"/>
    <w:rsid w:val="00CE19DF"/>
    <w:rsid w:val="00D02716"/>
    <w:rsid w:val="00DF01B2"/>
    <w:rsid w:val="00DF4C8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2014-02-26T01:43:00Z</cp:lastPrinted>
  <dcterms:created xsi:type="dcterms:W3CDTF">2014-02-26T01:42:00Z</dcterms:created>
  <dcterms:modified xsi:type="dcterms:W3CDTF">2014-02-26T01:43:00Z</dcterms:modified>
</cp:coreProperties>
</file>