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36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2E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2ECA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2ECA" w:rsidRPr="00C42ECA">
              <w:rPr>
                <w:szCs w:val="28"/>
              </w:rPr>
              <w:t>1200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42ECA" w:rsidRPr="00C42ECA" w:rsidRDefault="00C42ECA" w:rsidP="00C42ECA">
            <w:pPr>
              <w:ind w:left="-108"/>
              <w:jc w:val="both"/>
            </w:pPr>
            <w:r w:rsidRPr="00C42ECA">
              <w:t xml:space="preserve">О проекте закона Приморского края "О внесении изменений в статью 13 Закона Приморского края "О пчеловодстве в </w:t>
            </w:r>
            <w:proofErr w:type="gramStart"/>
            <w:r w:rsidRPr="00C42ECA">
              <w:t>При</w:t>
            </w:r>
            <w:r>
              <w:t>-</w:t>
            </w:r>
            <w:r w:rsidRPr="00C42ECA">
              <w:t>морском</w:t>
            </w:r>
            <w:proofErr w:type="gramEnd"/>
            <w:r w:rsidRPr="00C42ECA">
              <w:t xml:space="preserve">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42ECA" w:rsidRPr="00C42ECA" w:rsidRDefault="00C42ECA" w:rsidP="00C42ECA">
      <w:pPr>
        <w:ind w:firstLine="709"/>
      </w:pPr>
      <w:r w:rsidRPr="00C42ECA">
        <w:t>Законодательное Собрание Приморского края</w:t>
      </w:r>
    </w:p>
    <w:p w:rsidR="00C42ECA" w:rsidRPr="00C42ECA" w:rsidRDefault="00C42ECA" w:rsidP="00C42ECA">
      <w:pPr>
        <w:ind w:firstLine="709"/>
      </w:pPr>
    </w:p>
    <w:p w:rsidR="00C42ECA" w:rsidRPr="00C42ECA" w:rsidRDefault="00C42ECA" w:rsidP="00C42ECA">
      <w:r w:rsidRPr="00C42ECA">
        <w:t>ПОСТАНОВЛЯЕТ:</w:t>
      </w:r>
    </w:p>
    <w:p w:rsidR="00C42ECA" w:rsidRPr="00C42ECA" w:rsidRDefault="00C42ECA" w:rsidP="00C42ECA"/>
    <w:p w:rsidR="00C42ECA" w:rsidRPr="00C42ECA" w:rsidRDefault="00C42ECA" w:rsidP="00C42ECA">
      <w:pPr>
        <w:ind w:firstLine="709"/>
        <w:jc w:val="both"/>
      </w:pPr>
      <w:r w:rsidRPr="00C42ECA">
        <w:t>1.Принять проект закона Приморского края "О внесении изменений в статью 13 Закона Приморского края "О пчеловодстве в Приморском крае" в первом чтении.</w:t>
      </w:r>
    </w:p>
    <w:p w:rsidR="00C42ECA" w:rsidRPr="00C42ECA" w:rsidRDefault="00C42ECA" w:rsidP="00C42ECA">
      <w:pPr>
        <w:ind w:firstLine="709"/>
        <w:jc w:val="both"/>
      </w:pPr>
    </w:p>
    <w:p w:rsidR="00C42ECA" w:rsidRPr="00C42ECA" w:rsidRDefault="00C42ECA" w:rsidP="00C42ECA">
      <w:pPr>
        <w:ind w:firstLine="709"/>
        <w:jc w:val="both"/>
      </w:pPr>
      <w:r w:rsidRPr="00C42ECA">
        <w:t xml:space="preserve">2.Комитету Законодательного Собрания по </w:t>
      </w:r>
      <w:proofErr w:type="gramStart"/>
      <w:r w:rsidRPr="00C42ECA">
        <w:t>продовольственной</w:t>
      </w:r>
      <w:proofErr w:type="gramEnd"/>
      <w:r w:rsidRPr="00C42ECA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42ECA" w:rsidRPr="00C42ECA" w:rsidRDefault="00C42ECA" w:rsidP="00C42ECA">
      <w:pPr>
        <w:ind w:firstLine="709"/>
        <w:jc w:val="both"/>
      </w:pPr>
    </w:p>
    <w:p w:rsidR="00C42ECA" w:rsidRPr="00C42ECA" w:rsidRDefault="00C42ECA" w:rsidP="00C42ECA">
      <w:pPr>
        <w:ind w:firstLine="709"/>
        <w:jc w:val="both"/>
      </w:pPr>
      <w:r w:rsidRPr="00C42ECA">
        <w:t>3.Настоящее постановление вступает в силу со дня его принятия.</w:t>
      </w:r>
    </w:p>
    <w:p w:rsidR="00C42ECA" w:rsidRPr="00C42ECA" w:rsidRDefault="00C42ECA" w:rsidP="00C42ECA">
      <w:bookmarkStart w:id="0" w:name="_GoBack"/>
      <w:bookmarkEnd w:id="0"/>
    </w:p>
    <w:p w:rsidR="00C42ECA" w:rsidRPr="00C42ECA" w:rsidRDefault="00C42ECA" w:rsidP="00C42ECA"/>
    <w:p w:rsidR="00C42ECA" w:rsidRPr="00C42ECA" w:rsidRDefault="00C42ECA" w:rsidP="00C42ECA"/>
    <w:p w:rsidR="00C42ECA" w:rsidRPr="00C42ECA" w:rsidRDefault="00C42ECA" w:rsidP="00C42ECA">
      <w:r w:rsidRPr="00C42ECA">
        <w:t>Председатель</w:t>
      </w:r>
    </w:p>
    <w:p w:rsidR="00C42ECA" w:rsidRPr="00C42ECA" w:rsidRDefault="00C42ECA" w:rsidP="00C42ECA">
      <w:r w:rsidRPr="00C42ECA">
        <w:t>Законодательного Собрания                                                            В.В. Горчаков</w:t>
      </w:r>
    </w:p>
    <w:p w:rsidR="00C42ECA" w:rsidRPr="00C42ECA" w:rsidRDefault="00C42ECA" w:rsidP="00C42EC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8CC" w:rsidRDefault="00E058CC">
      <w:r>
        <w:separator/>
      </w:r>
    </w:p>
  </w:endnote>
  <w:endnote w:type="continuationSeparator" w:id="0">
    <w:p w:rsidR="00E058CC" w:rsidRDefault="00E0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8CC" w:rsidRDefault="00E058CC">
      <w:r>
        <w:separator/>
      </w:r>
    </w:p>
  </w:footnote>
  <w:footnote w:type="continuationSeparator" w:id="0">
    <w:p w:rsidR="00E058CC" w:rsidRDefault="00E05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2E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2ECA"/>
    <w:rsid w:val="00CA7E54"/>
    <w:rsid w:val="00CE19DF"/>
    <w:rsid w:val="00D02716"/>
    <w:rsid w:val="00DF01B2"/>
    <w:rsid w:val="00E058C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2014-02-26T01:41:00Z</cp:lastPrinted>
  <dcterms:created xsi:type="dcterms:W3CDTF">2014-02-26T01:40:00Z</dcterms:created>
  <dcterms:modified xsi:type="dcterms:W3CDTF">2014-02-26T01:41:00Z</dcterms:modified>
</cp:coreProperties>
</file>