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29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349B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349B7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349B7" w:rsidRPr="005349B7">
              <w:rPr>
                <w:szCs w:val="28"/>
              </w:rPr>
              <w:t>1199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349B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349B7" w:rsidP="0094344A">
            <w:pPr>
              <w:ind w:left="-108"/>
              <w:jc w:val="both"/>
            </w:pPr>
            <w:r w:rsidRPr="00AE0F86">
              <w:t xml:space="preserve">О </w:t>
            </w:r>
            <w:r>
              <w:t>З</w:t>
            </w:r>
            <w:r w:rsidRPr="00AE0F86">
              <w:t>акон</w:t>
            </w:r>
            <w:r>
              <w:t>е</w:t>
            </w:r>
            <w:r w:rsidRPr="00AE0F86">
              <w:t xml:space="preserve"> Приморского края </w:t>
            </w:r>
            <w:r>
              <w:t xml:space="preserve">               </w:t>
            </w:r>
            <w:r w:rsidRPr="00AE0F86">
              <w:t>"О внесении изменени</w:t>
            </w:r>
            <w:r>
              <w:t xml:space="preserve">я в статью 9 Закона Приморского края "Об использовании лесов в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ском</w:t>
            </w:r>
            <w:proofErr w:type="spellEnd"/>
            <w:proofErr w:type="gramEnd"/>
            <w:r>
              <w:t xml:space="preserve"> крае"</w:t>
            </w:r>
          </w:p>
          <w:p w:rsidR="000B3FB2" w:rsidRPr="005349B7" w:rsidRDefault="000B3FB2" w:rsidP="0094344A">
            <w:pPr>
              <w:ind w:left="-108"/>
              <w:jc w:val="both"/>
            </w:pPr>
          </w:p>
        </w:tc>
      </w:tr>
    </w:tbl>
    <w:p w:rsidR="005349B7" w:rsidRDefault="005349B7" w:rsidP="005349B7">
      <w:pPr>
        <w:pStyle w:val="a6"/>
        <w:ind w:firstLine="709"/>
      </w:pPr>
      <w:r>
        <w:t>Законодательное Собрание Приморского края</w:t>
      </w:r>
    </w:p>
    <w:p w:rsidR="005349B7" w:rsidRDefault="005349B7" w:rsidP="005349B7">
      <w:pPr>
        <w:pStyle w:val="a6"/>
      </w:pPr>
    </w:p>
    <w:p w:rsidR="005349B7" w:rsidRDefault="005349B7" w:rsidP="005349B7">
      <w:pPr>
        <w:pStyle w:val="a6"/>
        <w:ind w:firstLine="0"/>
      </w:pPr>
      <w:r>
        <w:t>ПОСТАНОВЛЯЕТ:</w:t>
      </w:r>
    </w:p>
    <w:p w:rsidR="005349B7" w:rsidRDefault="005349B7" w:rsidP="005349B7">
      <w:pPr>
        <w:pStyle w:val="a6"/>
      </w:pPr>
    </w:p>
    <w:p w:rsidR="005349B7" w:rsidRDefault="005349B7" w:rsidP="005349B7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AE0F86">
        <w:t>"О внесении изменени</w:t>
      </w:r>
      <w:r>
        <w:t xml:space="preserve">я в статью 9 Закона Приморского края "Об использовании лесов в Приморском крае". </w:t>
      </w:r>
    </w:p>
    <w:p w:rsidR="005349B7" w:rsidRDefault="005349B7" w:rsidP="005349B7">
      <w:pPr>
        <w:ind w:firstLine="720"/>
        <w:jc w:val="both"/>
        <w:rPr>
          <w:szCs w:val="28"/>
        </w:rPr>
      </w:pPr>
    </w:p>
    <w:p w:rsidR="005349B7" w:rsidRDefault="005349B7" w:rsidP="005349B7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                    для обнародования.</w:t>
      </w:r>
    </w:p>
    <w:p w:rsidR="005349B7" w:rsidRDefault="005349B7" w:rsidP="005349B7">
      <w:pPr>
        <w:pStyle w:val="a6"/>
        <w:ind w:firstLine="720"/>
      </w:pPr>
    </w:p>
    <w:p w:rsidR="005349B7" w:rsidRDefault="005349B7" w:rsidP="005349B7">
      <w:pPr>
        <w:pStyle w:val="2"/>
        <w:spacing w:after="0" w:line="240" w:lineRule="auto"/>
        <w:ind w:left="0" w:firstLine="720"/>
        <w:jc w:val="both"/>
      </w:pPr>
      <w:r>
        <w:t xml:space="preserve">3.Настоящее постановление вступает в силу со дня его принятия. </w:t>
      </w:r>
    </w:p>
    <w:p w:rsidR="005349B7" w:rsidRDefault="005349B7" w:rsidP="005349B7">
      <w:pPr>
        <w:pStyle w:val="a6"/>
      </w:pPr>
    </w:p>
    <w:p w:rsidR="005349B7" w:rsidRDefault="005349B7" w:rsidP="005349B7">
      <w:pPr>
        <w:pStyle w:val="a6"/>
      </w:pPr>
    </w:p>
    <w:p w:rsidR="005349B7" w:rsidRDefault="005349B7" w:rsidP="005349B7">
      <w:pPr>
        <w:pStyle w:val="a6"/>
      </w:pPr>
    </w:p>
    <w:p w:rsidR="005349B7" w:rsidRDefault="005349B7" w:rsidP="005349B7">
      <w:pPr>
        <w:pStyle w:val="a6"/>
        <w:ind w:firstLine="0"/>
      </w:pPr>
      <w:r>
        <w:t xml:space="preserve">Председатель </w:t>
      </w:r>
    </w:p>
    <w:p w:rsidR="005349B7" w:rsidRDefault="005349B7" w:rsidP="005349B7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5E0" w:rsidRDefault="009065E0">
      <w:r>
        <w:separator/>
      </w:r>
    </w:p>
  </w:endnote>
  <w:endnote w:type="continuationSeparator" w:id="0">
    <w:p w:rsidR="009065E0" w:rsidRDefault="00906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5E0" w:rsidRDefault="009065E0">
      <w:r>
        <w:separator/>
      </w:r>
    </w:p>
  </w:footnote>
  <w:footnote w:type="continuationSeparator" w:id="0">
    <w:p w:rsidR="009065E0" w:rsidRDefault="009065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49B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49B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65E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5349B7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5349B7"/>
    <w:rPr>
      <w:sz w:val="28"/>
    </w:rPr>
  </w:style>
  <w:style w:type="paragraph" w:styleId="2">
    <w:name w:val="Body Text Indent 2"/>
    <w:basedOn w:val="a"/>
    <w:link w:val="20"/>
    <w:rsid w:val="005349B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5349B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2014-02-26T01:29:00Z</cp:lastPrinted>
  <dcterms:created xsi:type="dcterms:W3CDTF">2014-02-26T01:28:00Z</dcterms:created>
  <dcterms:modified xsi:type="dcterms:W3CDTF">2014-02-26T01:29:00Z</dcterms:modified>
</cp:coreProperties>
</file>