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93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55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055A2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55A2">
              <w:rPr>
                <w:szCs w:val="28"/>
              </w:rPr>
              <w:t>1197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55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55A2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изменения в               статью 11 Закона Приморского края "О физической культуре и спорте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7055A2" w:rsidRDefault="000B3FB2" w:rsidP="0094344A">
            <w:pPr>
              <w:ind w:left="-108"/>
              <w:jc w:val="both"/>
            </w:pPr>
          </w:p>
        </w:tc>
      </w:tr>
    </w:tbl>
    <w:p w:rsidR="007055A2" w:rsidRPr="0059601A" w:rsidRDefault="007055A2" w:rsidP="007055A2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7055A2" w:rsidRPr="0059601A" w:rsidRDefault="007055A2" w:rsidP="007055A2">
      <w:pPr>
        <w:rPr>
          <w:szCs w:val="28"/>
        </w:rPr>
      </w:pPr>
    </w:p>
    <w:p w:rsidR="007055A2" w:rsidRPr="0059601A" w:rsidRDefault="007055A2" w:rsidP="007055A2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7055A2" w:rsidRPr="0059601A" w:rsidRDefault="007055A2" w:rsidP="007055A2">
      <w:pPr>
        <w:rPr>
          <w:szCs w:val="28"/>
        </w:rPr>
      </w:pPr>
    </w:p>
    <w:p w:rsidR="007055A2" w:rsidRPr="0059601A" w:rsidRDefault="007055A2" w:rsidP="007055A2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11 Закона Приморского края "О физической культуре и спорте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7055A2" w:rsidRPr="0059601A" w:rsidRDefault="007055A2" w:rsidP="007055A2">
      <w:pPr>
        <w:jc w:val="both"/>
        <w:rPr>
          <w:szCs w:val="28"/>
        </w:rPr>
      </w:pPr>
    </w:p>
    <w:p w:rsidR="007055A2" w:rsidRDefault="007055A2" w:rsidP="007055A2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7055A2" w:rsidRDefault="007055A2" w:rsidP="007055A2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7055A2" w:rsidRPr="00071DFA" w:rsidRDefault="007055A2" w:rsidP="007055A2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7055A2" w:rsidRDefault="007055A2" w:rsidP="007055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055A2" w:rsidRDefault="007055A2" w:rsidP="007055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055A2" w:rsidRPr="0059601A" w:rsidRDefault="007055A2" w:rsidP="007055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055A2" w:rsidRPr="0059601A" w:rsidRDefault="007055A2" w:rsidP="007055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7055A2" w:rsidRPr="0059601A" w:rsidRDefault="007055A2" w:rsidP="007055A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7055A2" w:rsidRDefault="007055A2" w:rsidP="007055A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A41" w:rsidRDefault="00B66A41">
      <w:r>
        <w:separator/>
      </w:r>
    </w:p>
  </w:endnote>
  <w:endnote w:type="continuationSeparator" w:id="0">
    <w:p w:rsidR="00B66A41" w:rsidRDefault="00B6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A41" w:rsidRDefault="00B66A41">
      <w:r>
        <w:separator/>
      </w:r>
    </w:p>
  </w:footnote>
  <w:footnote w:type="continuationSeparator" w:id="0">
    <w:p w:rsidR="00B66A41" w:rsidRDefault="00B66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55A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55A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6A4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2014-02-26T22:43:00Z</cp:lastPrinted>
  <dcterms:created xsi:type="dcterms:W3CDTF">2014-02-26T22:42:00Z</dcterms:created>
  <dcterms:modified xsi:type="dcterms:W3CDTF">2014-02-26T22:43:00Z</dcterms:modified>
</cp:coreProperties>
</file>