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91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513F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513F5" w:rsidRPr="005513F5">
              <w:rPr>
                <w:szCs w:val="28"/>
              </w:rPr>
              <w:t>1195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513F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513F5" w:rsidP="005513F5">
            <w:pPr>
              <w:ind w:left="-108"/>
              <w:jc w:val="both"/>
            </w:pPr>
            <w:r>
              <w:t>О Законе Приморского края "О внесении изменения в статью 1 Закона Приморского края "О квотировании рабочих мест для инвалидов в Приморском крае"</w:t>
            </w:r>
          </w:p>
          <w:p w:rsidR="000B3FB2" w:rsidRPr="005513F5" w:rsidRDefault="000B3FB2" w:rsidP="0094344A">
            <w:pPr>
              <w:ind w:left="-108"/>
              <w:jc w:val="both"/>
            </w:pPr>
          </w:p>
        </w:tc>
      </w:tr>
    </w:tbl>
    <w:p w:rsidR="005513F5" w:rsidRPr="0059601A" w:rsidRDefault="005513F5" w:rsidP="005513F5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5513F5" w:rsidRPr="0059601A" w:rsidRDefault="005513F5" w:rsidP="005513F5">
      <w:pPr>
        <w:rPr>
          <w:szCs w:val="28"/>
        </w:rPr>
      </w:pPr>
    </w:p>
    <w:p w:rsidR="005513F5" w:rsidRPr="0059601A" w:rsidRDefault="005513F5" w:rsidP="005513F5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5513F5" w:rsidRPr="0059601A" w:rsidRDefault="005513F5" w:rsidP="005513F5">
      <w:pPr>
        <w:rPr>
          <w:szCs w:val="28"/>
        </w:rPr>
      </w:pPr>
    </w:p>
    <w:p w:rsidR="005513F5" w:rsidRPr="0059601A" w:rsidRDefault="005513F5" w:rsidP="005513F5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изменения в статью 1 Закона Приморского края "О квотировании рабочих мест для инвалидов                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5513F5" w:rsidRPr="0059601A" w:rsidRDefault="005513F5" w:rsidP="005513F5">
      <w:pPr>
        <w:jc w:val="both"/>
        <w:rPr>
          <w:szCs w:val="28"/>
        </w:rPr>
      </w:pPr>
    </w:p>
    <w:p w:rsidR="005513F5" w:rsidRDefault="005513F5" w:rsidP="005513F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5513F5" w:rsidRDefault="005513F5" w:rsidP="005513F5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5513F5" w:rsidRPr="00071DFA" w:rsidRDefault="005513F5" w:rsidP="005513F5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5513F5" w:rsidRDefault="005513F5" w:rsidP="005513F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513F5" w:rsidRDefault="005513F5" w:rsidP="005513F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513F5" w:rsidRPr="0059601A" w:rsidRDefault="005513F5" w:rsidP="005513F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513F5" w:rsidRPr="0059601A" w:rsidRDefault="005513F5" w:rsidP="005513F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5513F5" w:rsidRPr="0059601A" w:rsidRDefault="005513F5" w:rsidP="005513F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5513F5" w:rsidRDefault="005513F5" w:rsidP="005513F5"/>
    <w:p w:rsidR="005513F5" w:rsidRDefault="005513F5" w:rsidP="005513F5"/>
    <w:p w:rsidR="005513F5" w:rsidRDefault="005513F5" w:rsidP="005513F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D61" w:rsidRDefault="00D34D61">
      <w:r>
        <w:separator/>
      </w:r>
    </w:p>
  </w:endnote>
  <w:endnote w:type="continuationSeparator" w:id="0">
    <w:p w:rsidR="00D34D61" w:rsidRDefault="00D34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D61" w:rsidRDefault="00D34D61">
      <w:r>
        <w:separator/>
      </w:r>
    </w:p>
  </w:footnote>
  <w:footnote w:type="continuationSeparator" w:id="0">
    <w:p w:rsidR="00D34D61" w:rsidRDefault="00D34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13F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513F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4D61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2014-02-26T22:40:00Z</cp:lastPrinted>
  <dcterms:created xsi:type="dcterms:W3CDTF">2014-02-26T22:39:00Z</dcterms:created>
  <dcterms:modified xsi:type="dcterms:W3CDTF">2014-02-26T22:40:00Z</dcterms:modified>
</cp:coreProperties>
</file>