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90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478E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478E6">
              <w:rPr>
                <w:szCs w:val="28"/>
              </w:rPr>
              <w:t>1193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478E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478E6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  <w:t>"О внесении изменений в               статью 4 Закона Приморского края "О поддержке социально ориентированных некоммерческих организаций в Приморском крае</w:t>
            </w:r>
            <w:r w:rsidRPr="00107631">
              <w:rPr>
                <w:szCs w:val="28"/>
              </w:rPr>
              <w:t>"</w:t>
            </w:r>
          </w:p>
          <w:p w:rsidR="000B3FB2" w:rsidRPr="00B478E6" w:rsidRDefault="000B3FB2" w:rsidP="0094344A">
            <w:pPr>
              <w:ind w:left="-108"/>
              <w:jc w:val="both"/>
            </w:pPr>
          </w:p>
        </w:tc>
      </w:tr>
    </w:tbl>
    <w:p w:rsidR="00B478E6" w:rsidRPr="0059601A" w:rsidRDefault="00B478E6" w:rsidP="00B478E6">
      <w:pPr>
        <w:ind w:firstLine="709"/>
        <w:rPr>
          <w:szCs w:val="28"/>
        </w:rPr>
      </w:pPr>
      <w:r w:rsidRPr="0059601A">
        <w:rPr>
          <w:szCs w:val="28"/>
        </w:rPr>
        <w:t>Законодательное Собрание Приморского края</w:t>
      </w:r>
    </w:p>
    <w:p w:rsidR="00B478E6" w:rsidRPr="0059601A" w:rsidRDefault="00B478E6" w:rsidP="00B478E6">
      <w:pPr>
        <w:rPr>
          <w:szCs w:val="28"/>
        </w:rPr>
      </w:pPr>
    </w:p>
    <w:p w:rsidR="00B478E6" w:rsidRPr="0059601A" w:rsidRDefault="00B478E6" w:rsidP="00B478E6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B478E6" w:rsidRPr="0059601A" w:rsidRDefault="00B478E6" w:rsidP="00B478E6">
      <w:pPr>
        <w:rPr>
          <w:szCs w:val="28"/>
        </w:rPr>
      </w:pPr>
    </w:p>
    <w:p w:rsidR="00B478E6" w:rsidRPr="0059601A" w:rsidRDefault="00B478E6" w:rsidP="00B478E6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>
        <w:rPr>
          <w:szCs w:val="28"/>
        </w:rPr>
        <w:t>"О внесении изменений в статью 4 Закона Приморского края "О поддержке социально ориентированных некоммерческих организаций в Приморском крае</w:t>
      </w:r>
      <w:r w:rsidRPr="00107631">
        <w:rPr>
          <w:szCs w:val="28"/>
        </w:rPr>
        <w:t>"</w:t>
      </w:r>
      <w:r w:rsidRPr="0059601A">
        <w:rPr>
          <w:szCs w:val="28"/>
        </w:rPr>
        <w:t>.</w:t>
      </w:r>
    </w:p>
    <w:p w:rsidR="00B478E6" w:rsidRPr="0059601A" w:rsidRDefault="00B478E6" w:rsidP="00B478E6">
      <w:pPr>
        <w:jc w:val="both"/>
        <w:rPr>
          <w:szCs w:val="28"/>
        </w:rPr>
      </w:pPr>
    </w:p>
    <w:p w:rsidR="00B478E6" w:rsidRDefault="00B478E6" w:rsidP="00B478E6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B478E6" w:rsidRDefault="00B478E6" w:rsidP="00B478E6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B478E6" w:rsidRPr="00071DFA" w:rsidRDefault="00B478E6" w:rsidP="00B478E6">
      <w:pPr>
        <w:tabs>
          <w:tab w:val="left" w:pos="-540"/>
        </w:tabs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B478E6" w:rsidRDefault="00B478E6" w:rsidP="00B478E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bookmarkStart w:id="0" w:name="_GoBack"/>
      <w:bookmarkEnd w:id="0"/>
    </w:p>
    <w:p w:rsidR="00B478E6" w:rsidRDefault="00B478E6" w:rsidP="00B478E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478E6" w:rsidRPr="0059601A" w:rsidRDefault="00B478E6" w:rsidP="00B478E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478E6" w:rsidRPr="0059601A" w:rsidRDefault="00B478E6" w:rsidP="00B478E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B478E6" w:rsidRPr="0059601A" w:rsidRDefault="00B478E6" w:rsidP="00B478E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B478E6" w:rsidRDefault="00B478E6" w:rsidP="00B478E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4AC" w:rsidRDefault="002824AC">
      <w:r>
        <w:separator/>
      </w:r>
    </w:p>
  </w:endnote>
  <w:endnote w:type="continuationSeparator" w:id="0">
    <w:p w:rsidR="002824AC" w:rsidRDefault="00282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4AC" w:rsidRDefault="002824AC">
      <w:r>
        <w:separator/>
      </w:r>
    </w:p>
  </w:footnote>
  <w:footnote w:type="continuationSeparator" w:id="0">
    <w:p w:rsidR="002824AC" w:rsidRDefault="002824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78E6"/>
    <w:rsid w:val="00057575"/>
    <w:rsid w:val="000B3FB2"/>
    <w:rsid w:val="000D628E"/>
    <w:rsid w:val="000E5228"/>
    <w:rsid w:val="00123119"/>
    <w:rsid w:val="00155F7F"/>
    <w:rsid w:val="002824AC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478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2014-02-26T22:37:00Z</cp:lastPrinted>
  <dcterms:created xsi:type="dcterms:W3CDTF">2014-02-26T22:35:00Z</dcterms:created>
  <dcterms:modified xsi:type="dcterms:W3CDTF">2014-02-26T22:37:00Z</dcterms:modified>
</cp:coreProperties>
</file>