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88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5344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5344F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5344F" w:rsidRPr="00A5344F">
              <w:rPr>
                <w:szCs w:val="28"/>
              </w:rPr>
              <w:t>1192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5344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5344F" w:rsidP="0094344A">
            <w:pPr>
              <w:ind w:left="-108"/>
              <w:jc w:val="both"/>
            </w:pPr>
            <w:r>
              <w:t>О проекте закона Приморского края "О внесении изменений в статью 4 Закона Приморского края "О поддержке социально ориентированных некоммерческих организаций в Приморском крае"</w:t>
            </w:r>
          </w:p>
          <w:p w:rsidR="000B3FB2" w:rsidRPr="00A5344F" w:rsidRDefault="000B3FB2" w:rsidP="0094344A">
            <w:pPr>
              <w:ind w:left="-108"/>
              <w:jc w:val="both"/>
            </w:pPr>
          </w:p>
        </w:tc>
      </w:tr>
    </w:tbl>
    <w:p w:rsidR="00A5344F" w:rsidRDefault="00A5344F" w:rsidP="00A534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A5344F" w:rsidRPr="00A84D7E" w:rsidRDefault="00A5344F" w:rsidP="00A534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A5344F" w:rsidRDefault="00A5344F" w:rsidP="00A5344F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A5344F" w:rsidRPr="00A84D7E" w:rsidRDefault="00A5344F" w:rsidP="00A5344F">
      <w:pPr>
        <w:pStyle w:val="2"/>
        <w:spacing w:after="0" w:line="240" w:lineRule="auto"/>
        <w:jc w:val="both"/>
        <w:rPr>
          <w:sz w:val="28"/>
          <w:szCs w:val="28"/>
        </w:rPr>
      </w:pPr>
    </w:p>
    <w:p w:rsidR="00A5344F" w:rsidRPr="00562DE7" w:rsidRDefault="00A5344F" w:rsidP="00A5344F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статью 4 Закона Приморского края </w:t>
      </w:r>
      <w:r>
        <w:t>"О поддержке социально ориентированных некоммерческих организаций в Приморском крае</w:t>
      </w:r>
      <w:r>
        <w:rPr>
          <w:szCs w:val="26"/>
        </w:rPr>
        <w:t xml:space="preserve">"                          </w:t>
      </w:r>
      <w:r w:rsidRPr="00562DE7">
        <w:rPr>
          <w:szCs w:val="28"/>
        </w:rPr>
        <w:t>в первом чтении.</w:t>
      </w:r>
    </w:p>
    <w:p w:rsidR="00A5344F" w:rsidRDefault="00A5344F" w:rsidP="00A5344F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A5344F" w:rsidRPr="00562DE7" w:rsidRDefault="00A5344F" w:rsidP="00A5344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A5344F" w:rsidRPr="00A84D7E" w:rsidRDefault="00A5344F" w:rsidP="00A5344F">
      <w:pPr>
        <w:ind w:firstLine="900"/>
        <w:rPr>
          <w:szCs w:val="28"/>
        </w:rPr>
      </w:pPr>
    </w:p>
    <w:p w:rsidR="00A5344F" w:rsidRPr="00562DE7" w:rsidRDefault="00A5344F" w:rsidP="00A5344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A5344F" w:rsidRDefault="00A5344F" w:rsidP="00A5344F">
      <w:pPr>
        <w:ind w:firstLine="900"/>
        <w:rPr>
          <w:szCs w:val="28"/>
        </w:rPr>
      </w:pPr>
      <w:bookmarkStart w:id="0" w:name="_GoBack"/>
      <w:bookmarkEnd w:id="0"/>
    </w:p>
    <w:p w:rsidR="00A5344F" w:rsidRDefault="00A5344F" w:rsidP="00A5344F">
      <w:pPr>
        <w:ind w:firstLine="900"/>
        <w:rPr>
          <w:szCs w:val="28"/>
        </w:rPr>
      </w:pPr>
    </w:p>
    <w:p w:rsidR="00A5344F" w:rsidRPr="00A84D7E" w:rsidRDefault="00A5344F" w:rsidP="00A5344F">
      <w:pPr>
        <w:ind w:firstLine="900"/>
        <w:rPr>
          <w:szCs w:val="28"/>
        </w:rPr>
      </w:pPr>
    </w:p>
    <w:p w:rsidR="00A5344F" w:rsidRDefault="00A5344F" w:rsidP="00A5344F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A5344F" w:rsidRPr="00A84D7E" w:rsidRDefault="00A5344F" w:rsidP="00A5344F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</w:t>
      </w:r>
      <w:r w:rsidRPr="00A84D7E">
        <w:rPr>
          <w:szCs w:val="28"/>
        </w:rPr>
        <w:t>В.В.</w:t>
      </w:r>
      <w:r>
        <w:rPr>
          <w:szCs w:val="28"/>
        </w:rPr>
        <w:t xml:space="preserve"> </w:t>
      </w:r>
      <w:r w:rsidRPr="00A84D7E">
        <w:rPr>
          <w:szCs w:val="28"/>
        </w:rPr>
        <w:t>Г</w:t>
      </w:r>
      <w:r>
        <w:rPr>
          <w:szCs w:val="28"/>
        </w:rPr>
        <w:t>орч</w:t>
      </w:r>
      <w:r>
        <w:rPr>
          <w:szCs w:val="28"/>
        </w:rPr>
        <w:t>а</w:t>
      </w:r>
      <w:r>
        <w:rPr>
          <w:szCs w:val="28"/>
        </w:rPr>
        <w:t>ков</w:t>
      </w:r>
    </w:p>
    <w:p w:rsidR="00A5344F" w:rsidRPr="00562DE7" w:rsidRDefault="00A5344F" w:rsidP="00A5344F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C2E" w:rsidRDefault="00FE5C2E">
      <w:r>
        <w:separator/>
      </w:r>
    </w:p>
  </w:endnote>
  <w:endnote w:type="continuationSeparator" w:id="0">
    <w:p w:rsidR="00FE5C2E" w:rsidRDefault="00FE5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C2E" w:rsidRDefault="00FE5C2E">
      <w:r>
        <w:separator/>
      </w:r>
    </w:p>
  </w:footnote>
  <w:footnote w:type="continuationSeparator" w:id="0">
    <w:p w:rsidR="00FE5C2E" w:rsidRDefault="00FE5C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344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344F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A5344F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A5344F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2014-02-26T22:35:00Z</cp:lastPrinted>
  <dcterms:created xsi:type="dcterms:W3CDTF">2014-02-26T22:33:00Z</dcterms:created>
  <dcterms:modified xsi:type="dcterms:W3CDTF">2014-02-26T22:35:00Z</dcterms:modified>
</cp:coreProperties>
</file>