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85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577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577E1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77E1" w:rsidRPr="007577E1">
              <w:rPr>
                <w:szCs w:val="28"/>
              </w:rPr>
              <w:t>1191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77E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77E1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                  "О внесении изменений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органи-зации</w:t>
            </w:r>
            <w:proofErr w:type="spellEnd"/>
            <w:proofErr w:type="gramEnd"/>
            <w:r>
              <w:rPr>
                <w:szCs w:val="28"/>
              </w:rPr>
              <w:t xml:space="preserve"> и поддержке учреждений культуры и искусства в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7577E1" w:rsidRDefault="000B3FB2" w:rsidP="0094344A">
            <w:pPr>
              <w:ind w:left="-108"/>
              <w:jc w:val="both"/>
            </w:pPr>
          </w:p>
        </w:tc>
      </w:tr>
    </w:tbl>
    <w:p w:rsidR="007577E1" w:rsidRPr="0059601A" w:rsidRDefault="007577E1" w:rsidP="007577E1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7577E1" w:rsidRPr="0059601A" w:rsidRDefault="007577E1" w:rsidP="007577E1">
      <w:pPr>
        <w:rPr>
          <w:szCs w:val="28"/>
        </w:rPr>
      </w:pPr>
    </w:p>
    <w:p w:rsidR="007577E1" w:rsidRPr="0059601A" w:rsidRDefault="007577E1" w:rsidP="007577E1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7577E1" w:rsidRPr="0059601A" w:rsidRDefault="007577E1" w:rsidP="007577E1">
      <w:pPr>
        <w:rPr>
          <w:szCs w:val="28"/>
        </w:rPr>
      </w:pPr>
    </w:p>
    <w:p w:rsidR="007577E1" w:rsidRPr="0059601A" w:rsidRDefault="007577E1" w:rsidP="007577E1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изменений в Закон Приморского края "Об организации и поддержке учреждений культуры                 и искусства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  <w:proofErr w:type="gramEnd"/>
    </w:p>
    <w:p w:rsidR="007577E1" w:rsidRPr="0059601A" w:rsidRDefault="007577E1" w:rsidP="007577E1">
      <w:pPr>
        <w:jc w:val="both"/>
        <w:rPr>
          <w:szCs w:val="28"/>
        </w:rPr>
      </w:pPr>
    </w:p>
    <w:p w:rsidR="007577E1" w:rsidRDefault="007577E1" w:rsidP="007577E1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7577E1" w:rsidRDefault="007577E1" w:rsidP="007577E1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7577E1" w:rsidRPr="00071DFA" w:rsidRDefault="007577E1" w:rsidP="007577E1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7577E1" w:rsidRDefault="007577E1" w:rsidP="007577E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577E1" w:rsidRDefault="007577E1" w:rsidP="007577E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577E1" w:rsidRPr="0059601A" w:rsidRDefault="007577E1" w:rsidP="007577E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577E1" w:rsidRPr="0059601A" w:rsidRDefault="007577E1" w:rsidP="007577E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7577E1" w:rsidRPr="0059601A" w:rsidRDefault="007577E1" w:rsidP="007577E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7577E1" w:rsidRDefault="007577E1" w:rsidP="007577E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6D3" w:rsidRDefault="00C766D3">
      <w:r>
        <w:separator/>
      </w:r>
    </w:p>
  </w:endnote>
  <w:endnote w:type="continuationSeparator" w:id="0">
    <w:p w:rsidR="00C766D3" w:rsidRDefault="00C7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6D3" w:rsidRDefault="00C766D3">
      <w:r>
        <w:separator/>
      </w:r>
    </w:p>
  </w:footnote>
  <w:footnote w:type="continuationSeparator" w:id="0">
    <w:p w:rsidR="00C766D3" w:rsidRDefault="00C766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77E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77E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66D3"/>
    <w:rsid w:val="00CA7E54"/>
    <w:rsid w:val="00CE19DF"/>
    <w:rsid w:val="00D02716"/>
    <w:rsid w:val="00DF01B2"/>
    <w:rsid w:val="00E93A7F"/>
    <w:rsid w:val="00EF502B"/>
    <w:rsid w:val="00F5069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2014-02-26T22:28:00Z</cp:lastPrinted>
  <dcterms:created xsi:type="dcterms:W3CDTF">2014-02-26T22:25:00Z</dcterms:created>
  <dcterms:modified xsi:type="dcterms:W3CDTF">2014-02-26T22:29:00Z</dcterms:modified>
</cp:coreProperties>
</file>