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77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41E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41EF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41EF" w:rsidRPr="008A41EF">
              <w:rPr>
                <w:szCs w:val="28"/>
              </w:rPr>
              <w:t>1190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41E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41EF" w:rsidP="0094344A">
            <w:pPr>
              <w:ind w:left="-108"/>
              <w:jc w:val="both"/>
            </w:pPr>
            <w:proofErr w:type="gramStart"/>
            <w:r w:rsidRPr="009E27DC">
              <w:rPr>
                <w:szCs w:val="28"/>
              </w:rPr>
              <w:t xml:space="preserve">О проекте закона Приморского края </w:t>
            </w:r>
            <w:r w:rsidRPr="00173B40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                     в Закон Приморского края                   "</w:t>
            </w:r>
            <w:r w:rsidRPr="004F6B44">
              <w:rPr>
                <w:szCs w:val="28"/>
              </w:rPr>
              <w:t>О</w:t>
            </w:r>
            <w:r>
              <w:rPr>
                <w:szCs w:val="28"/>
              </w:rPr>
              <w:t>б организации и поддержке учреждений культуры и искусства в Приморском крае</w:t>
            </w:r>
            <w:r w:rsidRPr="004F6B44">
              <w:rPr>
                <w:szCs w:val="28"/>
              </w:rPr>
              <w:t>"</w:t>
            </w:r>
            <w:proofErr w:type="gramEnd"/>
          </w:p>
          <w:p w:rsidR="000B3FB2" w:rsidRPr="008A41EF" w:rsidRDefault="000B3FB2" w:rsidP="0094344A">
            <w:pPr>
              <w:ind w:left="-108"/>
              <w:jc w:val="both"/>
            </w:pPr>
          </w:p>
        </w:tc>
      </w:tr>
    </w:tbl>
    <w:p w:rsidR="008A41EF" w:rsidRDefault="008A41EF" w:rsidP="008A41E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8A41EF" w:rsidRDefault="008A41EF" w:rsidP="008A41EF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8A41EF" w:rsidRDefault="008A41EF" w:rsidP="008A41EF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8A41EF" w:rsidRDefault="008A41EF" w:rsidP="008A41EF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8A41EF" w:rsidRDefault="008A41EF" w:rsidP="008A41EF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 xml:space="preserve">в Закон Приморского края "Об организации и поддержке учреждений культуры и искусства в Приморском крае" </w:t>
      </w:r>
      <w:r>
        <w:t>в первом чтении.</w:t>
      </w:r>
      <w:proofErr w:type="gramEnd"/>
    </w:p>
    <w:p w:rsidR="008A41EF" w:rsidRDefault="008A41EF" w:rsidP="008A41EF">
      <w:pPr>
        <w:ind w:firstLine="709"/>
        <w:jc w:val="both"/>
      </w:pPr>
    </w:p>
    <w:p w:rsidR="008A41EF" w:rsidRDefault="008A41EF" w:rsidP="008A41EF">
      <w:pPr>
        <w:ind w:firstLine="709"/>
        <w:jc w:val="both"/>
      </w:pPr>
      <w:r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поступивших поправок и внести его на рассмотрение Законодательного Собрания во втором чтении.</w:t>
      </w:r>
    </w:p>
    <w:p w:rsidR="008A41EF" w:rsidRDefault="008A41EF" w:rsidP="008A41EF">
      <w:pPr>
        <w:ind w:firstLine="709"/>
        <w:jc w:val="both"/>
      </w:pPr>
    </w:p>
    <w:p w:rsidR="008A41EF" w:rsidRDefault="008A41EF" w:rsidP="008A41E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A41EF" w:rsidRDefault="008A41EF" w:rsidP="008A41EF">
      <w:pPr>
        <w:ind w:firstLine="709"/>
        <w:jc w:val="both"/>
      </w:pPr>
    </w:p>
    <w:p w:rsidR="008A41EF" w:rsidRDefault="008A41EF" w:rsidP="008A41E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8A41EF" w:rsidRDefault="008A41EF" w:rsidP="008A41EF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A41EF" w:rsidRDefault="008A41EF" w:rsidP="008A41EF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8A41EF" w:rsidRDefault="008A41EF" w:rsidP="008A41EF">
      <w:r>
        <w:t>Законодательного Собрания                                                            В.В. Горчаков</w:t>
      </w:r>
    </w:p>
    <w:p w:rsidR="008A41EF" w:rsidRDefault="008A41EF" w:rsidP="008A41EF"/>
    <w:p w:rsidR="008A41EF" w:rsidRDefault="008A41EF" w:rsidP="008A41EF"/>
    <w:p w:rsidR="008A41EF" w:rsidRDefault="008A41EF" w:rsidP="008A41EF"/>
    <w:p w:rsidR="008A41EF" w:rsidRDefault="008A41EF" w:rsidP="008A41E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73C" w:rsidRDefault="0085573C">
      <w:r>
        <w:separator/>
      </w:r>
    </w:p>
  </w:endnote>
  <w:endnote w:type="continuationSeparator" w:id="0">
    <w:p w:rsidR="0085573C" w:rsidRDefault="00855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73C" w:rsidRDefault="0085573C">
      <w:r>
        <w:separator/>
      </w:r>
    </w:p>
  </w:footnote>
  <w:footnote w:type="continuationSeparator" w:id="0">
    <w:p w:rsidR="0085573C" w:rsidRDefault="008557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41E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2D0B"/>
    <w:rsid w:val="00835A0E"/>
    <w:rsid w:val="0085573C"/>
    <w:rsid w:val="008818A7"/>
    <w:rsid w:val="008A41E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2014-02-26T22:16:00Z</cp:lastPrinted>
  <dcterms:created xsi:type="dcterms:W3CDTF">2014-02-26T22:10:00Z</dcterms:created>
  <dcterms:modified xsi:type="dcterms:W3CDTF">2014-02-26T22:17:00Z</dcterms:modified>
</cp:coreProperties>
</file>