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73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019E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19EF">
              <w:rPr>
                <w:szCs w:val="28"/>
              </w:rPr>
              <w:t>1187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019E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019EF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6A769D">
              <w:rPr>
                <w:szCs w:val="28"/>
              </w:rPr>
              <w:t xml:space="preserve">"О внесении изменений в Закон Приморского края "О </w:t>
            </w:r>
            <w:r>
              <w:rPr>
                <w:szCs w:val="28"/>
              </w:rPr>
              <w:t>социальной поддержке льготных категорий граждан, проживающих на территории Приморского края</w:t>
            </w:r>
            <w:r w:rsidRPr="006A769D">
              <w:rPr>
                <w:szCs w:val="28"/>
              </w:rPr>
              <w:t>"</w:t>
            </w:r>
          </w:p>
          <w:p w:rsidR="000B3FB2" w:rsidRPr="005019EF" w:rsidRDefault="000B3FB2" w:rsidP="0094344A">
            <w:pPr>
              <w:ind w:left="-108"/>
              <w:jc w:val="both"/>
            </w:pPr>
          </w:p>
        </w:tc>
      </w:tr>
    </w:tbl>
    <w:p w:rsidR="005019EF" w:rsidRDefault="005019EF" w:rsidP="005019EF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5019EF" w:rsidRDefault="005019EF" w:rsidP="005019EF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5019EF" w:rsidRDefault="005019EF" w:rsidP="005019EF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5019EF" w:rsidRDefault="005019EF" w:rsidP="005019EF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5019EF" w:rsidRPr="0059601A" w:rsidRDefault="005019EF" w:rsidP="005019EF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 w:rsidRPr="00775963">
        <w:rPr>
          <w:szCs w:val="28"/>
        </w:rPr>
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</w:r>
      <w:r w:rsidRPr="0059601A">
        <w:rPr>
          <w:szCs w:val="28"/>
        </w:rPr>
        <w:t>.</w:t>
      </w:r>
    </w:p>
    <w:p w:rsidR="005019EF" w:rsidRPr="0059601A" w:rsidRDefault="005019EF" w:rsidP="005019EF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</w:p>
    <w:p w:rsidR="005019EF" w:rsidRDefault="005019EF" w:rsidP="005019EF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5019EF" w:rsidRDefault="005019EF" w:rsidP="005019EF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</w:p>
    <w:p w:rsidR="005019EF" w:rsidRPr="00071DFA" w:rsidRDefault="005019EF" w:rsidP="005019EF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5019EF" w:rsidRPr="0059601A" w:rsidRDefault="005019EF" w:rsidP="005019E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5019EF" w:rsidRDefault="005019EF" w:rsidP="005019E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5019EF" w:rsidRDefault="005019EF" w:rsidP="005019E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5019EF" w:rsidRDefault="005019EF" w:rsidP="005019EF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5019EF" w:rsidRDefault="005019EF" w:rsidP="005019EF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259" w:rsidRDefault="001A5259">
      <w:r>
        <w:separator/>
      </w:r>
    </w:p>
  </w:endnote>
  <w:endnote w:type="continuationSeparator" w:id="0">
    <w:p w:rsidR="001A5259" w:rsidRDefault="001A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259" w:rsidRDefault="001A5259">
      <w:r>
        <w:separator/>
      </w:r>
    </w:p>
  </w:footnote>
  <w:footnote w:type="continuationSeparator" w:id="0">
    <w:p w:rsidR="001A5259" w:rsidRDefault="001A52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19EF"/>
    <w:rsid w:val="00057575"/>
    <w:rsid w:val="000B3FB2"/>
    <w:rsid w:val="000D628E"/>
    <w:rsid w:val="000E5228"/>
    <w:rsid w:val="00123119"/>
    <w:rsid w:val="00155F7F"/>
    <w:rsid w:val="001A5259"/>
    <w:rsid w:val="003325F4"/>
    <w:rsid w:val="00392E21"/>
    <w:rsid w:val="004B69FA"/>
    <w:rsid w:val="004D1A01"/>
    <w:rsid w:val="005019EF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019E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2014-02-26T22:10:00Z</cp:lastPrinted>
  <dcterms:created xsi:type="dcterms:W3CDTF">2014-02-26T22:09:00Z</dcterms:created>
  <dcterms:modified xsi:type="dcterms:W3CDTF">2014-02-26T22:10:00Z</dcterms:modified>
</cp:coreProperties>
</file>