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354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160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16099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16099" w:rsidRPr="00816099">
              <w:rPr>
                <w:szCs w:val="28"/>
              </w:rPr>
              <w:t>1184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1609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1609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статью 3 Закона Приморского края "Об обеспечении оказания юридической помощи на </w:t>
            </w:r>
            <w:proofErr w:type="spellStart"/>
            <w:proofErr w:type="gramStart"/>
            <w:r>
              <w:rPr>
                <w:szCs w:val="28"/>
              </w:rPr>
              <w:t>террито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рии</w:t>
            </w:r>
            <w:proofErr w:type="spellEnd"/>
            <w:proofErr w:type="gramEnd"/>
            <w:r>
              <w:rPr>
                <w:szCs w:val="28"/>
              </w:rPr>
              <w:t xml:space="preserve"> Приморского края"</w:t>
            </w:r>
          </w:p>
          <w:p w:rsidR="000B3FB2" w:rsidRPr="00816099" w:rsidRDefault="000B3FB2" w:rsidP="0094344A">
            <w:pPr>
              <w:ind w:left="-108"/>
              <w:jc w:val="both"/>
            </w:pPr>
          </w:p>
        </w:tc>
      </w:tr>
    </w:tbl>
    <w:p w:rsidR="00816099" w:rsidRDefault="00816099" w:rsidP="00816099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Рассмотрев повторно во втором чтении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статью 3 Закона Приморского края "Об обеспечении оказания юридической помощи на территории Приморского края", </w:t>
      </w:r>
      <w:r>
        <w:t xml:space="preserve">Законодательное Собрание Приморского края </w:t>
      </w:r>
      <w:proofErr w:type="gramEnd"/>
    </w:p>
    <w:p w:rsidR="00816099" w:rsidRDefault="00816099" w:rsidP="00816099">
      <w:pPr>
        <w:pStyle w:val="a3"/>
        <w:tabs>
          <w:tab w:val="clear" w:pos="4153"/>
          <w:tab w:val="clear" w:pos="8306"/>
        </w:tabs>
      </w:pPr>
    </w:p>
    <w:p w:rsidR="00816099" w:rsidRDefault="00816099" w:rsidP="0081609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16099" w:rsidRDefault="00816099" w:rsidP="00816099"/>
    <w:p w:rsidR="00816099" w:rsidRDefault="00816099" w:rsidP="00816099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статью 3 Закона Приморского края "Об обеспечении оказания юридической помощи на территории Приморского края" </w:t>
      </w:r>
      <w:r>
        <w:t xml:space="preserve"> во втором чтении. </w:t>
      </w:r>
    </w:p>
    <w:p w:rsidR="00816099" w:rsidRDefault="00816099" w:rsidP="00816099">
      <w:pPr>
        <w:ind w:firstLine="720"/>
        <w:jc w:val="both"/>
      </w:pPr>
    </w:p>
    <w:p w:rsidR="00816099" w:rsidRDefault="00816099" w:rsidP="00816099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16099" w:rsidRDefault="00816099" w:rsidP="00816099">
      <w:pPr>
        <w:ind w:firstLine="709"/>
        <w:jc w:val="both"/>
      </w:pPr>
    </w:p>
    <w:p w:rsidR="00816099" w:rsidRDefault="00816099" w:rsidP="0081609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16099" w:rsidRDefault="00816099" w:rsidP="00816099">
      <w:pPr>
        <w:pStyle w:val="a3"/>
        <w:tabs>
          <w:tab w:val="clear" w:pos="4153"/>
          <w:tab w:val="clear" w:pos="8306"/>
        </w:tabs>
        <w:jc w:val="both"/>
      </w:pPr>
    </w:p>
    <w:p w:rsidR="00816099" w:rsidRDefault="00816099" w:rsidP="00816099">
      <w:pPr>
        <w:pStyle w:val="a3"/>
        <w:tabs>
          <w:tab w:val="clear" w:pos="4153"/>
          <w:tab w:val="clear" w:pos="8306"/>
        </w:tabs>
        <w:jc w:val="both"/>
      </w:pPr>
    </w:p>
    <w:p w:rsidR="00816099" w:rsidRDefault="00816099" w:rsidP="00816099">
      <w:pPr>
        <w:pStyle w:val="a3"/>
        <w:tabs>
          <w:tab w:val="clear" w:pos="4153"/>
          <w:tab w:val="clear" w:pos="8306"/>
        </w:tabs>
        <w:jc w:val="both"/>
      </w:pPr>
    </w:p>
    <w:p w:rsidR="00816099" w:rsidRDefault="00816099" w:rsidP="0081609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16099" w:rsidRDefault="00816099" w:rsidP="0081609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  <w:t xml:space="preserve">                           В.В. Горчаков</w:t>
      </w:r>
    </w:p>
    <w:p w:rsidR="00816099" w:rsidRDefault="00816099" w:rsidP="00816099">
      <w:pPr>
        <w:pStyle w:val="a3"/>
        <w:tabs>
          <w:tab w:val="clear" w:pos="4153"/>
          <w:tab w:val="clear" w:pos="8306"/>
        </w:tabs>
        <w:jc w:val="both"/>
      </w:pPr>
    </w:p>
    <w:p w:rsidR="00816099" w:rsidRDefault="00816099" w:rsidP="00816099">
      <w:pPr>
        <w:ind w:firstLine="709"/>
        <w:jc w:val="both"/>
      </w:pPr>
      <w:r>
        <w:t xml:space="preserve"> </w:t>
      </w:r>
    </w:p>
    <w:p w:rsidR="00816099" w:rsidRDefault="00816099" w:rsidP="00816099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DB1" w:rsidRDefault="00663DB1">
      <w:r>
        <w:separator/>
      </w:r>
    </w:p>
  </w:endnote>
  <w:endnote w:type="continuationSeparator" w:id="0">
    <w:p w:rsidR="00663DB1" w:rsidRDefault="00663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DB1" w:rsidRDefault="00663DB1">
      <w:r>
        <w:separator/>
      </w:r>
    </w:p>
  </w:footnote>
  <w:footnote w:type="continuationSeparator" w:id="0">
    <w:p w:rsidR="00663DB1" w:rsidRDefault="00663D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609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63DB1"/>
    <w:rsid w:val="00695A4A"/>
    <w:rsid w:val="006D45ED"/>
    <w:rsid w:val="006E650F"/>
    <w:rsid w:val="00726997"/>
    <w:rsid w:val="007B48E7"/>
    <w:rsid w:val="007B5289"/>
    <w:rsid w:val="0081609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1609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2014-02-26T04:58:00Z</cp:lastPrinted>
  <dcterms:created xsi:type="dcterms:W3CDTF">2014-02-26T04:57:00Z</dcterms:created>
  <dcterms:modified xsi:type="dcterms:W3CDTF">2014-02-26T04:58:00Z</dcterms:modified>
</cp:coreProperties>
</file>