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00787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D0C0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D0C0F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D0C0F" w:rsidRPr="002D0C0F">
              <w:rPr>
                <w:szCs w:val="28"/>
              </w:rPr>
              <w:t>1182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D0C0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D0C0F" w:rsidP="0094344A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  <w:p w:rsidR="000B3FB2" w:rsidRPr="002D0C0F" w:rsidRDefault="000B3FB2" w:rsidP="0094344A">
            <w:pPr>
              <w:ind w:left="-108"/>
              <w:jc w:val="both"/>
            </w:pPr>
          </w:p>
        </w:tc>
      </w:tr>
    </w:tbl>
    <w:p w:rsidR="002D0C0F" w:rsidRDefault="002D0C0F" w:rsidP="002D0C0F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</w:t>
      </w:r>
      <w:proofErr w:type="gramStart"/>
      <w:r>
        <w:t>судьях</w:t>
      </w:r>
      <w:proofErr w:type="gramEnd"/>
      <w:r>
        <w:t xml:space="preserve"> в Приморском крае" Законодательное Собрание Приморского края </w:t>
      </w:r>
    </w:p>
    <w:p w:rsidR="002D0C0F" w:rsidRDefault="002D0C0F" w:rsidP="002D0C0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D0C0F" w:rsidRDefault="002D0C0F" w:rsidP="002D0C0F">
      <w:r>
        <w:t>ПОСТАНОВЛЯЕТ:</w:t>
      </w:r>
    </w:p>
    <w:p w:rsidR="002D0C0F" w:rsidRDefault="002D0C0F" w:rsidP="002D0C0F"/>
    <w:p w:rsidR="002D0C0F" w:rsidRDefault="002D0C0F" w:rsidP="00BD6B89">
      <w:pPr>
        <w:jc w:val="both"/>
      </w:pPr>
      <w:r>
        <w:tab/>
        <w:t xml:space="preserve">1.Назначить Шмакова Дениса Владимировича на должность мирового судьи судебного участка № 98 </w:t>
      </w:r>
      <w:proofErr w:type="spellStart"/>
      <w:r>
        <w:t>Яковлевского</w:t>
      </w:r>
      <w:proofErr w:type="spellEnd"/>
      <w:r>
        <w:t xml:space="preserve"> судебного района Приморского края на трехлетний срок полномочий.</w:t>
      </w:r>
    </w:p>
    <w:p w:rsidR="002D0C0F" w:rsidRDefault="002D0C0F" w:rsidP="002D0C0F">
      <w:bookmarkStart w:id="0" w:name="_GoBack"/>
      <w:bookmarkEnd w:id="0"/>
    </w:p>
    <w:p w:rsidR="002D0C0F" w:rsidRDefault="002D0C0F" w:rsidP="002D0C0F">
      <w:pPr>
        <w:pStyle w:val="a3"/>
        <w:tabs>
          <w:tab w:val="clear" w:pos="4153"/>
          <w:tab w:val="clear" w:pos="8306"/>
        </w:tabs>
        <w:jc w:val="both"/>
      </w:pPr>
      <w:r>
        <w:tab/>
        <w:t>2.Назначить Белоусову Анастасию Геннадьевну на должность мирового судьи судебного участка № 31 судебного района города Арсеньева Приморского края на пятилетний срок полномочий.</w:t>
      </w:r>
    </w:p>
    <w:p w:rsidR="002D0C0F" w:rsidRDefault="002D0C0F" w:rsidP="002D0C0F">
      <w:pPr>
        <w:jc w:val="both"/>
      </w:pPr>
      <w:r>
        <w:tab/>
      </w:r>
    </w:p>
    <w:p w:rsidR="002D0C0F" w:rsidRDefault="002D0C0F" w:rsidP="002D0C0F">
      <w:pPr>
        <w:jc w:val="both"/>
      </w:pPr>
      <w:r>
        <w:tab/>
        <w:t>3.Настоящее постановление вступает в силу с 1 марта</w:t>
      </w:r>
      <w:r>
        <w:br/>
        <w:t>2014 года.</w:t>
      </w:r>
    </w:p>
    <w:p w:rsidR="002D0C0F" w:rsidRDefault="002D0C0F" w:rsidP="002D0C0F">
      <w:pPr>
        <w:jc w:val="both"/>
      </w:pPr>
    </w:p>
    <w:p w:rsidR="002D0C0F" w:rsidRDefault="002D0C0F" w:rsidP="002D0C0F">
      <w:pPr>
        <w:jc w:val="both"/>
      </w:pPr>
      <w:r>
        <w:tab/>
        <w:t xml:space="preserve"> </w:t>
      </w:r>
    </w:p>
    <w:p w:rsidR="002D0C0F" w:rsidRDefault="002D0C0F" w:rsidP="002D0C0F">
      <w:pPr>
        <w:jc w:val="both"/>
      </w:pPr>
    </w:p>
    <w:p w:rsidR="002D0C0F" w:rsidRDefault="002D0C0F" w:rsidP="002D0C0F">
      <w:pPr>
        <w:jc w:val="both"/>
      </w:pPr>
      <w:r>
        <w:t>Председатель</w:t>
      </w:r>
    </w:p>
    <w:p w:rsidR="000B3FB2" w:rsidRDefault="002D0C0F" w:rsidP="002D0C0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9F3" w:rsidRDefault="000019F3">
      <w:r>
        <w:separator/>
      </w:r>
    </w:p>
  </w:endnote>
  <w:endnote w:type="continuationSeparator" w:id="0">
    <w:p w:rsidR="000019F3" w:rsidRDefault="0000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9F3" w:rsidRDefault="000019F3">
      <w:r>
        <w:separator/>
      </w:r>
    </w:p>
  </w:footnote>
  <w:footnote w:type="continuationSeparator" w:id="0">
    <w:p w:rsidR="000019F3" w:rsidRDefault="000019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C0F"/>
    <w:rsid w:val="000019F3"/>
    <w:rsid w:val="00057575"/>
    <w:rsid w:val="000B3FB2"/>
    <w:rsid w:val="000D628E"/>
    <w:rsid w:val="000E5228"/>
    <w:rsid w:val="00123119"/>
    <w:rsid w:val="00155F7F"/>
    <w:rsid w:val="002D0C0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6B89"/>
    <w:rsid w:val="00C20E8F"/>
    <w:rsid w:val="00CA7E54"/>
    <w:rsid w:val="00CE19DF"/>
    <w:rsid w:val="00D02716"/>
    <w:rsid w:val="00DF01B2"/>
    <w:rsid w:val="00E93A7F"/>
    <w:rsid w:val="00EF502B"/>
    <w:rsid w:val="00F13EC1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D0C0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2014-02-27T01:05:00Z</cp:lastPrinted>
  <dcterms:created xsi:type="dcterms:W3CDTF">2014-02-26T04:59:00Z</dcterms:created>
  <dcterms:modified xsi:type="dcterms:W3CDTF">2014-02-27T01:05:00Z</dcterms:modified>
</cp:coreProperties>
</file>