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60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7C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7C32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7C32" w:rsidRPr="00A97C32">
              <w:rPr>
                <w:szCs w:val="28"/>
              </w:rPr>
              <w:t>1179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7C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7C32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крае"</w:t>
            </w:r>
          </w:p>
          <w:p w:rsidR="000B3FB2" w:rsidRPr="00A97C32" w:rsidRDefault="000B3FB2" w:rsidP="0094344A">
            <w:pPr>
              <w:ind w:left="-108"/>
              <w:jc w:val="both"/>
            </w:pPr>
          </w:p>
        </w:tc>
      </w:tr>
    </w:tbl>
    <w:p w:rsidR="00A97C32" w:rsidRDefault="00A97C32" w:rsidP="00A97C3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97C32" w:rsidRDefault="00A97C32" w:rsidP="00A97C32">
      <w:pPr>
        <w:pStyle w:val="a3"/>
        <w:tabs>
          <w:tab w:val="clear" w:pos="4153"/>
          <w:tab w:val="clear" w:pos="8306"/>
        </w:tabs>
      </w:pPr>
    </w:p>
    <w:p w:rsidR="00A97C32" w:rsidRDefault="00A97C32" w:rsidP="00A97C3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97C32" w:rsidRDefault="00A97C32" w:rsidP="00A97C32"/>
    <w:p w:rsidR="00A97C32" w:rsidRDefault="00A97C32" w:rsidP="00A97C32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Закон Приморского края "Об административных правонарушениях в Приморском крае".</w:t>
      </w:r>
      <w:r>
        <w:t xml:space="preserve"> </w:t>
      </w:r>
    </w:p>
    <w:p w:rsidR="00A97C32" w:rsidRDefault="00A97C32" w:rsidP="00A97C32">
      <w:pPr>
        <w:ind w:firstLine="720"/>
        <w:jc w:val="both"/>
      </w:pPr>
    </w:p>
    <w:p w:rsidR="00A97C32" w:rsidRDefault="00A97C32" w:rsidP="00A97C32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97C32" w:rsidRDefault="00A97C32" w:rsidP="00A97C32">
      <w:pPr>
        <w:ind w:firstLine="709"/>
        <w:jc w:val="both"/>
      </w:pPr>
    </w:p>
    <w:p w:rsidR="00A97C32" w:rsidRDefault="00A97C32" w:rsidP="00A97C3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97C32" w:rsidRDefault="00A97C32" w:rsidP="00A97C3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97C32" w:rsidRDefault="00A97C32" w:rsidP="00A97C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97C32" w:rsidRDefault="00A97C32" w:rsidP="00A97C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97C32" w:rsidRDefault="00A97C32" w:rsidP="00A97C3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97C32" w:rsidRDefault="00A97C32" w:rsidP="00A97C3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C0" w:rsidRDefault="00A136C0">
      <w:r>
        <w:separator/>
      </w:r>
    </w:p>
  </w:endnote>
  <w:endnote w:type="continuationSeparator" w:id="0">
    <w:p w:rsidR="00A136C0" w:rsidRDefault="00A1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C0" w:rsidRDefault="00A136C0">
      <w:r>
        <w:separator/>
      </w:r>
    </w:p>
  </w:footnote>
  <w:footnote w:type="continuationSeparator" w:id="0">
    <w:p w:rsidR="00A136C0" w:rsidRDefault="00A13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C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6C0"/>
    <w:rsid w:val="00A13794"/>
    <w:rsid w:val="00A26C60"/>
    <w:rsid w:val="00A93332"/>
    <w:rsid w:val="00A97C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97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2014-02-26T02:21:00Z</cp:lastPrinted>
  <dcterms:created xsi:type="dcterms:W3CDTF">2014-02-26T02:19:00Z</dcterms:created>
  <dcterms:modified xsi:type="dcterms:W3CDTF">2014-02-26T02:21:00Z</dcterms:modified>
</cp:coreProperties>
</file>