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2592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2026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20260">
              <w:t>1178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2026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20260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енений в    Закон Приморского края "Об административных </w:t>
            </w:r>
            <w:proofErr w:type="spellStart"/>
            <w:r>
              <w:rPr>
                <w:szCs w:val="28"/>
              </w:rPr>
              <w:t>правонаруше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ниях</w:t>
            </w:r>
            <w:proofErr w:type="spellEnd"/>
            <w:r>
              <w:rPr>
                <w:szCs w:val="28"/>
              </w:rPr>
              <w:t xml:space="preserve"> в Приморском крае"</w:t>
            </w:r>
            <w:proofErr w:type="gramEnd"/>
          </w:p>
          <w:p w:rsidR="000B3FB2" w:rsidRPr="00620260" w:rsidRDefault="000B3FB2" w:rsidP="0094344A">
            <w:pPr>
              <w:ind w:left="-108"/>
              <w:jc w:val="both"/>
            </w:pPr>
          </w:p>
        </w:tc>
      </w:tr>
    </w:tbl>
    <w:p w:rsidR="00620260" w:rsidRDefault="00620260" w:rsidP="0062026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20260" w:rsidRDefault="00620260" w:rsidP="00620260">
      <w:pPr>
        <w:pStyle w:val="a3"/>
        <w:tabs>
          <w:tab w:val="clear" w:pos="4153"/>
          <w:tab w:val="clear" w:pos="8306"/>
        </w:tabs>
      </w:pPr>
    </w:p>
    <w:p w:rsidR="00620260" w:rsidRDefault="00620260" w:rsidP="0062026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20260" w:rsidRDefault="00620260" w:rsidP="00620260"/>
    <w:p w:rsidR="00620260" w:rsidRDefault="00620260" w:rsidP="00620260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Закон Приморского края "Об административных правонарушениях в Приморском крае" </w:t>
      </w:r>
      <w:r>
        <w:t xml:space="preserve">во втором чтении. </w:t>
      </w:r>
    </w:p>
    <w:p w:rsidR="00620260" w:rsidRDefault="00620260" w:rsidP="00620260">
      <w:pPr>
        <w:ind w:firstLine="720"/>
        <w:jc w:val="both"/>
      </w:pPr>
    </w:p>
    <w:p w:rsidR="00620260" w:rsidRDefault="00620260" w:rsidP="00620260">
      <w:pPr>
        <w:ind w:firstLine="720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620260" w:rsidRDefault="00620260" w:rsidP="00620260">
      <w:pPr>
        <w:ind w:firstLine="709"/>
        <w:jc w:val="both"/>
      </w:pPr>
    </w:p>
    <w:p w:rsidR="00620260" w:rsidRDefault="00620260" w:rsidP="0062026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20260" w:rsidRDefault="00620260" w:rsidP="0062026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20260" w:rsidRDefault="00620260" w:rsidP="0062026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20260" w:rsidRDefault="00620260" w:rsidP="0062026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20260" w:rsidRDefault="00620260" w:rsidP="0062026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20260" w:rsidRDefault="00620260" w:rsidP="0062026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B2F" w:rsidRDefault="00C76B2F">
      <w:r>
        <w:separator/>
      </w:r>
    </w:p>
  </w:endnote>
  <w:endnote w:type="continuationSeparator" w:id="0">
    <w:p w:rsidR="00C76B2F" w:rsidRDefault="00C76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B2F" w:rsidRDefault="00C76B2F">
      <w:r>
        <w:separator/>
      </w:r>
    </w:p>
  </w:footnote>
  <w:footnote w:type="continuationSeparator" w:id="0">
    <w:p w:rsidR="00C76B2F" w:rsidRDefault="00C76B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026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2026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76B2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2026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2014-02-26T02:19:00Z</cp:lastPrinted>
  <dcterms:created xsi:type="dcterms:W3CDTF">2014-02-26T02:18:00Z</dcterms:created>
  <dcterms:modified xsi:type="dcterms:W3CDTF">2014-02-26T02:19:00Z</dcterms:modified>
</cp:coreProperties>
</file>