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356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027C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027CE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027CE" w:rsidRPr="00D027CE">
              <w:rPr>
                <w:szCs w:val="28"/>
              </w:rPr>
              <w:t>1174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027C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027CE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FF562D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я</w:t>
            </w:r>
            <w:r w:rsidRPr="00FF562D">
              <w:rPr>
                <w:szCs w:val="28"/>
              </w:rPr>
              <w:t xml:space="preserve"> </w:t>
            </w:r>
            <w:r w:rsidRPr="00696B86">
              <w:rPr>
                <w:szCs w:val="28"/>
              </w:rPr>
              <w:t>в статью 6 Закона Приморского края</w:t>
            </w:r>
            <w:r w:rsidRPr="00FF562D">
              <w:rPr>
                <w:szCs w:val="28"/>
              </w:rPr>
              <w:t xml:space="preserve"> "Об обеспечении доступа к </w:t>
            </w:r>
            <w:proofErr w:type="spellStart"/>
            <w:r w:rsidRPr="00FF562D">
              <w:rPr>
                <w:szCs w:val="28"/>
              </w:rPr>
              <w:t>информа</w:t>
            </w:r>
            <w:r>
              <w:rPr>
                <w:szCs w:val="28"/>
              </w:rPr>
              <w:t>-</w:t>
            </w:r>
            <w:r w:rsidRPr="00FF562D">
              <w:rPr>
                <w:szCs w:val="28"/>
              </w:rPr>
              <w:t>ции</w:t>
            </w:r>
            <w:proofErr w:type="spellEnd"/>
            <w:r w:rsidRPr="00FF562D">
              <w:rPr>
                <w:szCs w:val="28"/>
              </w:rPr>
              <w:t xml:space="preserve"> о деятельности мировых судей в Приморском крае"  </w:t>
            </w:r>
            <w:proofErr w:type="gramEnd"/>
          </w:p>
          <w:p w:rsidR="000B3FB2" w:rsidRPr="00D027CE" w:rsidRDefault="000B3FB2" w:rsidP="0094344A">
            <w:pPr>
              <w:ind w:left="-108"/>
              <w:jc w:val="both"/>
            </w:pPr>
          </w:p>
        </w:tc>
      </w:tr>
    </w:tbl>
    <w:p w:rsidR="00D027CE" w:rsidRDefault="00D027CE" w:rsidP="00D027CE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D027CE" w:rsidRDefault="00D027CE" w:rsidP="00D027CE">
      <w:pPr>
        <w:pStyle w:val="a3"/>
        <w:tabs>
          <w:tab w:val="clear" w:pos="4153"/>
          <w:tab w:val="clear" w:pos="8306"/>
        </w:tabs>
        <w:ind w:firstLine="709"/>
      </w:pPr>
    </w:p>
    <w:p w:rsidR="00D027CE" w:rsidRDefault="00D027CE" w:rsidP="00D027C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027CE" w:rsidRDefault="00D027CE" w:rsidP="00D027CE">
      <w:pPr>
        <w:ind w:firstLine="709"/>
      </w:pPr>
    </w:p>
    <w:p w:rsidR="00D027CE" w:rsidRDefault="00D027CE" w:rsidP="00D027CE">
      <w:pPr>
        <w:tabs>
          <w:tab w:val="left" w:pos="567"/>
        </w:tabs>
        <w:ind w:firstLine="709"/>
        <w:jc w:val="both"/>
        <w:rPr>
          <w:szCs w:val="28"/>
        </w:rPr>
      </w:pPr>
      <w:proofErr w:type="gramStart"/>
      <w:r>
        <w:t xml:space="preserve">1.Принять Закон Приморского края </w:t>
      </w:r>
      <w:r w:rsidRPr="00FF562D">
        <w:rPr>
          <w:szCs w:val="28"/>
        </w:rPr>
        <w:t>"О внесении изменени</w:t>
      </w:r>
      <w:r>
        <w:rPr>
          <w:szCs w:val="28"/>
        </w:rPr>
        <w:t>я</w:t>
      </w:r>
      <w:r w:rsidRPr="00FF562D">
        <w:rPr>
          <w:szCs w:val="28"/>
        </w:rPr>
        <w:t xml:space="preserve"> </w:t>
      </w:r>
      <w:r w:rsidRPr="00696B86">
        <w:rPr>
          <w:szCs w:val="28"/>
        </w:rPr>
        <w:t>в статью 6 Закона Приморского края</w:t>
      </w:r>
      <w:r w:rsidRPr="00FF562D">
        <w:rPr>
          <w:szCs w:val="28"/>
        </w:rPr>
        <w:t xml:space="preserve"> "Об обеспечении доступа к информации о деятельности ми</w:t>
      </w:r>
      <w:r>
        <w:rPr>
          <w:szCs w:val="28"/>
        </w:rPr>
        <w:t>ровых судей в Приморском крае".</w:t>
      </w:r>
      <w:r>
        <w:t xml:space="preserve"> </w:t>
      </w:r>
      <w:r>
        <w:rPr>
          <w:szCs w:val="28"/>
        </w:rPr>
        <w:t xml:space="preserve"> </w:t>
      </w:r>
      <w:proofErr w:type="gramEnd"/>
    </w:p>
    <w:p w:rsidR="00D027CE" w:rsidRDefault="00D027CE" w:rsidP="00D027CE">
      <w:pPr>
        <w:ind w:firstLine="720"/>
        <w:jc w:val="both"/>
      </w:pPr>
    </w:p>
    <w:p w:rsidR="00D027CE" w:rsidRDefault="00D027CE" w:rsidP="00D027CE">
      <w:pPr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D027CE" w:rsidRDefault="00D027CE" w:rsidP="00D027CE">
      <w:pPr>
        <w:ind w:firstLine="709"/>
      </w:pPr>
    </w:p>
    <w:p w:rsidR="00D027CE" w:rsidRDefault="00D027CE" w:rsidP="00D027CE">
      <w:pPr>
        <w:ind w:firstLine="709"/>
      </w:pPr>
      <w:r>
        <w:t>3.Настоящее постановление вступает в силу со дня его принятия.</w:t>
      </w:r>
    </w:p>
    <w:p w:rsidR="00D027CE" w:rsidRDefault="00D027CE" w:rsidP="00D027CE">
      <w:pPr>
        <w:ind w:firstLine="709"/>
      </w:pPr>
    </w:p>
    <w:p w:rsidR="00D027CE" w:rsidRDefault="00D027CE" w:rsidP="00D027CE">
      <w:pPr>
        <w:ind w:firstLine="709"/>
      </w:pPr>
      <w:bookmarkStart w:id="0" w:name="_GoBack"/>
      <w:bookmarkEnd w:id="0"/>
    </w:p>
    <w:p w:rsidR="00D027CE" w:rsidRDefault="00D027CE" w:rsidP="00D027CE">
      <w:pPr>
        <w:ind w:firstLine="709"/>
      </w:pPr>
    </w:p>
    <w:p w:rsidR="00D027CE" w:rsidRDefault="00D027CE" w:rsidP="00D027C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027CE" w:rsidRDefault="00D027CE" w:rsidP="00D027C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4AE" w:rsidRDefault="00BC34AE">
      <w:r>
        <w:separator/>
      </w:r>
    </w:p>
  </w:endnote>
  <w:endnote w:type="continuationSeparator" w:id="0">
    <w:p w:rsidR="00BC34AE" w:rsidRDefault="00BC3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4AE" w:rsidRDefault="00BC34AE">
      <w:r>
        <w:separator/>
      </w:r>
    </w:p>
  </w:footnote>
  <w:footnote w:type="continuationSeparator" w:id="0">
    <w:p w:rsidR="00BC34AE" w:rsidRDefault="00BC34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27C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34AE"/>
    <w:rsid w:val="00C20E8F"/>
    <w:rsid w:val="00CA7E54"/>
    <w:rsid w:val="00CE19DF"/>
    <w:rsid w:val="00D02716"/>
    <w:rsid w:val="00D027CE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027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2014-02-26T05:01:00Z</cp:lastPrinted>
  <dcterms:created xsi:type="dcterms:W3CDTF">2014-02-26T05:01:00Z</dcterms:created>
  <dcterms:modified xsi:type="dcterms:W3CDTF">2014-02-26T05:02:00Z</dcterms:modified>
</cp:coreProperties>
</file>