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500291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30B0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30B01">
              <w:rPr>
                <w:szCs w:val="28"/>
              </w:rPr>
              <w:t>1173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30B0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30B01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>О Законе Приморского края "О внесении изменения в статью 3 Закона Приморского края "О порядке перемещения задержан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ных</w:t>
            </w:r>
            <w:proofErr w:type="spellEnd"/>
            <w:r>
              <w:rPr>
                <w:szCs w:val="28"/>
              </w:rPr>
              <w:t xml:space="preserve"> транспортных средств на специализированную стоянку, их хранения, оплаты расходов на перемещение и хранение, возврата транспортных средств в 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морском крае"</w:t>
            </w:r>
            <w:proofErr w:type="gramEnd"/>
          </w:p>
          <w:p w:rsidR="000B3FB2" w:rsidRPr="00030B01" w:rsidRDefault="000B3FB2" w:rsidP="0094344A">
            <w:pPr>
              <w:ind w:left="-108"/>
              <w:jc w:val="both"/>
            </w:pPr>
          </w:p>
        </w:tc>
      </w:tr>
    </w:tbl>
    <w:p w:rsidR="00030B01" w:rsidRDefault="00030B01" w:rsidP="00030B01">
      <w:pPr>
        <w:ind w:firstLine="720"/>
      </w:pPr>
      <w:r>
        <w:t xml:space="preserve">Законодательное Собрание Приморского края </w:t>
      </w:r>
    </w:p>
    <w:p w:rsidR="00030B01" w:rsidRDefault="00030B01" w:rsidP="00030B01"/>
    <w:p w:rsidR="00030B01" w:rsidRDefault="00030B01" w:rsidP="00030B01">
      <w:r>
        <w:t>ПОСТАНОВЛЯЕТ:</w:t>
      </w:r>
    </w:p>
    <w:p w:rsidR="00030B01" w:rsidRDefault="00030B01" w:rsidP="00030B01"/>
    <w:p w:rsidR="00030B01" w:rsidRDefault="00030B01" w:rsidP="00030B01">
      <w:pPr>
        <w:jc w:val="both"/>
      </w:pPr>
      <w:r>
        <w:tab/>
      </w:r>
      <w:proofErr w:type="gramStart"/>
      <w:r>
        <w:t xml:space="preserve">1.Принять Закон Приморского края </w:t>
      </w:r>
      <w:r>
        <w:rPr>
          <w:szCs w:val="28"/>
        </w:rPr>
        <w:t>"О внесении изменения в статью 3 Закона Приморского края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</w:r>
      <w:r>
        <w:t>.</w:t>
      </w:r>
      <w:proofErr w:type="gramEnd"/>
    </w:p>
    <w:p w:rsidR="00030B01" w:rsidRDefault="00030B01" w:rsidP="00030B01">
      <w:pPr>
        <w:jc w:val="both"/>
      </w:pPr>
    </w:p>
    <w:p w:rsidR="00030B01" w:rsidRDefault="00030B01" w:rsidP="00030B01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030B01" w:rsidRDefault="00030B01" w:rsidP="00030B01">
      <w:pPr>
        <w:jc w:val="both"/>
      </w:pPr>
    </w:p>
    <w:p w:rsidR="00030B01" w:rsidRDefault="00030B01" w:rsidP="00030B01">
      <w:pPr>
        <w:jc w:val="both"/>
      </w:pPr>
      <w:r>
        <w:tab/>
        <w:t>3.Настоящее постановление вступает в силу со дня его принятия.</w:t>
      </w:r>
    </w:p>
    <w:p w:rsidR="00030B01" w:rsidRDefault="00030B01" w:rsidP="00030B01">
      <w:pPr>
        <w:jc w:val="both"/>
      </w:pPr>
      <w:bookmarkStart w:id="0" w:name="_GoBack"/>
      <w:bookmarkEnd w:id="0"/>
    </w:p>
    <w:p w:rsidR="00030B01" w:rsidRDefault="00030B01" w:rsidP="00030B01">
      <w:pPr>
        <w:jc w:val="both"/>
      </w:pPr>
    </w:p>
    <w:p w:rsidR="00030B01" w:rsidRDefault="00030B01" w:rsidP="00030B01">
      <w:pPr>
        <w:jc w:val="both"/>
      </w:pPr>
    </w:p>
    <w:p w:rsidR="00030B01" w:rsidRDefault="00030B01" w:rsidP="00030B01">
      <w:pPr>
        <w:jc w:val="both"/>
      </w:pPr>
      <w:r>
        <w:t xml:space="preserve">Председатель </w:t>
      </w:r>
    </w:p>
    <w:p w:rsidR="00030B01" w:rsidRDefault="00030B01" w:rsidP="00030B01">
      <w:pPr>
        <w:tabs>
          <w:tab w:val="right" w:pos="9356"/>
        </w:tabs>
        <w:jc w:val="both"/>
      </w:pPr>
      <w:r>
        <w:t xml:space="preserve">Законодательного Собрания </w:t>
      </w:r>
      <w:r>
        <w:tab/>
        <w:t xml:space="preserve"> В.В. Горчаков</w:t>
      </w:r>
    </w:p>
    <w:p w:rsidR="00030B01" w:rsidRDefault="00030B01" w:rsidP="00030B01"/>
    <w:p w:rsidR="00030B01" w:rsidRDefault="00030B01" w:rsidP="00030B0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00F" w:rsidRDefault="009D100F">
      <w:r>
        <w:separator/>
      </w:r>
    </w:p>
  </w:endnote>
  <w:endnote w:type="continuationSeparator" w:id="0">
    <w:p w:rsidR="009D100F" w:rsidRDefault="009D1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00F" w:rsidRDefault="009D100F">
      <w:r>
        <w:separator/>
      </w:r>
    </w:p>
  </w:footnote>
  <w:footnote w:type="continuationSeparator" w:id="0">
    <w:p w:rsidR="009D100F" w:rsidRDefault="009D10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0B01"/>
    <w:rsid w:val="00030B0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100F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2014-02-26T23:42:00Z</cp:lastPrinted>
  <dcterms:created xsi:type="dcterms:W3CDTF">2014-02-26T23:41:00Z</dcterms:created>
  <dcterms:modified xsi:type="dcterms:W3CDTF">2014-02-26T23:42:00Z</dcterms:modified>
</cp:coreProperties>
</file>