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9B6A0F">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52B83" w:rsidRDefault="000F3307" w:rsidP="008045B9">
                        <w:pPr>
                          <w:rPr>
                            <w:sz w:val="20"/>
                          </w:rPr>
                        </w:pPr>
                        <w:r>
                          <w:rPr>
                            <w:sz w:val="20"/>
                          </w:rPr>
                          <w:t>Проект подготовлен комитетом Законодательного Собрания</w:t>
                        </w:r>
                      </w:p>
                      <w:p w:rsidR="000F3307" w:rsidRDefault="000F3307" w:rsidP="008045B9">
                        <w:pPr>
                          <w:rPr>
                            <w:sz w:val="20"/>
                          </w:rPr>
                        </w:pPr>
                        <w:r>
                          <w:rPr>
                            <w:sz w:val="20"/>
                          </w:rPr>
                          <w:t>по экономической политике</w:t>
                        </w:r>
                      </w:p>
                      <w:p w:rsidR="000F3307" w:rsidRDefault="000F3307" w:rsidP="008045B9">
                        <w:pPr>
                          <w:rPr>
                            <w:sz w:val="20"/>
                          </w:rPr>
                        </w:pPr>
                        <w:r>
                          <w:rPr>
                            <w:sz w:val="20"/>
                          </w:rPr>
                          <w:t>и собственности</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rsidP="00912F07">
            <w:pPr>
              <w:pStyle w:val="1"/>
              <w:tabs>
                <w:tab w:val="left" w:pos="1410"/>
              </w:tabs>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Default="00952B83" w:rsidP="000C1B72">
      <w:pPr>
        <w:tabs>
          <w:tab w:val="left" w:pos="709"/>
        </w:tabs>
        <w:jc w:val="both"/>
      </w:pPr>
      <w:r w:rsidRPr="00B367BD">
        <w:tab/>
      </w:r>
      <w:proofErr w:type="gramStart"/>
      <w:r w:rsidRPr="00B367BD">
        <w:t>Принят</w:t>
      </w:r>
      <w:proofErr w:type="gramEnd"/>
      <w:r w:rsidRPr="00B367BD">
        <w:t xml:space="preserve"> Законодательным Собранием Приморского края</w:t>
      </w:r>
      <w:r w:rsidR="000F3307">
        <w:t xml:space="preserve"> </w:t>
      </w:r>
      <w:r w:rsidR="000C1B72">
        <w:t>19 декабря 2013 года в первом чтении</w:t>
      </w:r>
    </w:p>
    <w:p w:rsidR="00952B83" w:rsidRDefault="000C1B72" w:rsidP="005A4A1C">
      <w:pPr>
        <w:tabs>
          <w:tab w:val="left" w:pos="709"/>
        </w:tabs>
        <w:jc w:val="both"/>
      </w:pPr>
      <w:r>
        <w:tab/>
      </w:r>
      <w:proofErr w:type="gramStart"/>
      <w:r w:rsidRPr="000C1B72">
        <w:t>Принят</w:t>
      </w:r>
      <w:proofErr w:type="gramEnd"/>
      <w:r w:rsidRPr="000C1B72">
        <w:t xml:space="preserve"> Законодательным Собранием Приморского края</w:t>
      </w:r>
      <w:r w:rsidR="007B79AC">
        <w:t xml:space="preserve"> </w:t>
      </w:r>
      <w:r w:rsidR="006B4813">
        <w:t>во втором чтении</w:t>
      </w:r>
    </w:p>
    <w:p w:rsidR="006B4813" w:rsidRDefault="006B4813" w:rsidP="005A4A1C">
      <w:pPr>
        <w:tabs>
          <w:tab w:val="left" w:pos="709"/>
        </w:tabs>
        <w:jc w:val="both"/>
      </w:pPr>
      <w:r>
        <w:tab/>
      </w:r>
      <w:proofErr w:type="gramStart"/>
      <w:r w:rsidRPr="006B4813">
        <w:t>Принят</w:t>
      </w:r>
      <w:proofErr w:type="gramEnd"/>
      <w:r w:rsidRPr="006B4813">
        <w:t xml:space="preserve"> Законодательным Собранием Приморского края</w:t>
      </w:r>
    </w:p>
    <w:p w:rsidR="007B79AC" w:rsidRPr="00B367BD" w:rsidRDefault="007B79AC" w:rsidP="007B79AC">
      <w:pPr>
        <w:ind w:firstLine="709"/>
      </w:pPr>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Внести в Закон Приморского края от 10 мая 2006 года № 354-</w:t>
      </w:r>
      <w:proofErr w:type="spellStart"/>
      <w:r w:rsidRPr="00B367BD">
        <w:t>КЗ</w:t>
      </w:r>
      <w:proofErr w:type="spellEnd"/>
      <w:r w:rsidRPr="00B367BD">
        <w:t xml:space="preserve"> </w:t>
      </w:r>
      <w:r w:rsidR="005A4A1C">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005A4A1C">
        <w:br/>
      </w:r>
      <w:r w:rsidRPr="00B367BD">
        <w:t xml:space="preserve">№ 129, стр. 15; 2008, № 98, стр. 32) изменения, изложив его в следующей редакции: </w:t>
      </w:r>
    </w:p>
    <w:p w:rsidR="00952B83" w:rsidRDefault="00952B83" w:rsidP="00C55D02">
      <w:pPr>
        <w:ind w:firstLine="709"/>
        <w:jc w:val="both"/>
      </w:pPr>
    </w:p>
    <w:p w:rsidR="00912F07" w:rsidRPr="00B367BD" w:rsidRDefault="00676DFB" w:rsidP="00AA487C">
      <w:pPr>
        <w:pStyle w:val="1"/>
        <w:tabs>
          <w:tab w:val="left" w:pos="1410"/>
        </w:tabs>
        <w:jc w:val="center"/>
        <w:rPr>
          <w:spacing w:val="84"/>
          <w:sz w:val="32"/>
        </w:rPr>
      </w:pPr>
      <w:r>
        <w:rPr>
          <w:spacing w:val="84"/>
          <w:sz w:val="32"/>
        </w:rPr>
        <w:t>"</w:t>
      </w:r>
      <w:r w:rsidR="00912F07" w:rsidRPr="00B367BD">
        <w:rPr>
          <w:spacing w:val="84"/>
          <w:sz w:val="32"/>
        </w:rPr>
        <w:t>ЗАКОН ПРИМОРСКОГО КРАЯ</w:t>
      </w: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033E07">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5B4C7F" w:rsidRDefault="00952B83" w:rsidP="00B33427">
      <w:pPr>
        <w:ind w:firstLine="709"/>
        <w:jc w:val="both"/>
      </w:pPr>
      <w:proofErr w:type="spellStart"/>
      <w:r w:rsidRPr="00B367BD">
        <w:t>1.Настоящий</w:t>
      </w:r>
      <w:proofErr w:type="spellEnd"/>
      <w:r w:rsidRPr="00B367BD">
        <w:t xml:space="preserve">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rsidR="005B4C7F">
        <w:t xml:space="preserve"> </w:t>
      </w:r>
    </w:p>
    <w:p w:rsidR="00952B83" w:rsidRPr="00B367BD" w:rsidRDefault="00952B83" w:rsidP="00B33427">
      <w:pPr>
        <w:ind w:firstLine="709"/>
        <w:jc w:val="both"/>
      </w:pPr>
      <w:proofErr w:type="spellStart"/>
      <w:r w:rsidRPr="00B367BD">
        <w:t>2.Настоящий</w:t>
      </w:r>
      <w:proofErr w:type="spellEnd"/>
      <w:r w:rsidRPr="00B367BD">
        <w:t xml:space="preserve">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proofErr w:type="spellStart"/>
      <w:r w:rsidRPr="00B367BD">
        <w:lastRenderedPageBreak/>
        <w:t>3.Настоящий</w:t>
      </w:r>
      <w:proofErr w:type="spellEnd"/>
      <w:r w:rsidRPr="00B367BD">
        <w:t xml:space="preserve">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2F5343">
      <w:pPr>
        <w:tabs>
          <w:tab w:val="left" w:pos="2127"/>
        </w:tabs>
        <w:ind w:firstLine="709"/>
        <w:jc w:val="both"/>
      </w:pPr>
      <w:r w:rsidRPr="00B367BD">
        <w:t>СТАТЬЯ 2. ОСНОВНЫЕ ПОНЯТИЯ, ИСПОЛЬЗУЕМЫЕ</w:t>
      </w:r>
    </w:p>
    <w:p w:rsidR="00952B83" w:rsidRDefault="00952B83" w:rsidP="002F5343">
      <w:pPr>
        <w:tabs>
          <w:tab w:val="left" w:pos="2127"/>
        </w:tabs>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proofErr w:type="spellStart"/>
      <w:r>
        <w:t>1.В</w:t>
      </w:r>
      <w:proofErr w:type="spellEnd"/>
      <w:r>
        <w:t xml:space="preserve">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0230F0" w:rsidRDefault="00952B83" w:rsidP="00B33427">
      <w:pPr>
        <w:ind w:firstLine="709"/>
        <w:jc w:val="both"/>
      </w:pPr>
      <w:r w:rsidRPr="000230F0">
        <w:t xml:space="preserve">2)Единый регламент сопровождения инвестиционных проектов по принципу </w:t>
      </w:r>
      <w:r w:rsidR="00734ED7" w:rsidRPr="000230F0">
        <w:t>"одного окна"</w:t>
      </w:r>
      <w:r w:rsidRPr="000230F0">
        <w:t xml:space="preserve"> – порядок взаимодействия </w:t>
      </w:r>
      <w:r w:rsidR="00F1481F" w:rsidRPr="000230F0">
        <w:t>инвесторов</w:t>
      </w:r>
      <w:r w:rsidR="00637A29" w:rsidRPr="000230F0">
        <w:t>,</w:t>
      </w:r>
      <w:r w:rsidR="00F1481F" w:rsidRPr="000230F0">
        <w:t xml:space="preserve"> </w:t>
      </w:r>
      <w:r w:rsidRPr="000230F0">
        <w:t>орган</w:t>
      </w:r>
      <w:r w:rsidR="00637A29" w:rsidRPr="000230F0">
        <w:t>ов</w:t>
      </w:r>
      <w:r w:rsidRPr="000230F0">
        <w:t xml:space="preserve"> исполнительной власти Приморского края</w:t>
      </w:r>
      <w:r w:rsidR="00F1481F" w:rsidRPr="000230F0">
        <w:t xml:space="preserve">, </w:t>
      </w:r>
      <w:r w:rsidR="000230F0" w:rsidRPr="000230F0">
        <w:t>специализированной организации</w:t>
      </w:r>
      <w:r w:rsidRPr="000230F0">
        <w:t xml:space="preserve"> по привлечению инвестиций и работе с </w:t>
      </w:r>
      <w:r w:rsidR="00F1481F" w:rsidRPr="000230F0">
        <w:t>инвесторами</w:t>
      </w:r>
      <w:r w:rsidR="004A67E0" w:rsidRPr="000230F0">
        <w:t>,</w:t>
      </w:r>
      <w:r w:rsidR="000230F0" w:rsidRPr="000230F0">
        <w:t xml:space="preserve"> специализированной организации</w:t>
      </w:r>
      <w:r w:rsidR="004A67E0" w:rsidRPr="000230F0">
        <w:t xml:space="preserve"> </w:t>
      </w:r>
      <w:r w:rsidRPr="000230F0">
        <w:t>по формированию промышленных площадо</w:t>
      </w:r>
      <w:r w:rsidR="000230F0" w:rsidRPr="000230F0">
        <w:t>к</w:t>
      </w:r>
      <w:r w:rsidR="00D87B30" w:rsidRPr="000230F0">
        <w:t xml:space="preserve"> </w:t>
      </w:r>
      <w:r w:rsidRPr="000230F0">
        <w:t xml:space="preserve">в целях </w:t>
      </w:r>
      <w:r w:rsidR="000230F0" w:rsidRPr="000230F0">
        <w:t xml:space="preserve">предоставления </w:t>
      </w:r>
      <w:r w:rsidRPr="000230F0">
        <w:t>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 xml:space="preserve">6)инвестиционное соглашение – договор, заключаемый </w:t>
      </w:r>
      <w:proofErr w:type="gramStart"/>
      <w:r w:rsidRPr="00B367BD">
        <w:t>между</w:t>
      </w:r>
      <w:proofErr w:type="gramEnd"/>
      <w:r w:rsidRPr="00B367BD">
        <w:t xml:space="preserve">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CA0D09">
        <w:t>7)</w:t>
      </w:r>
      <w:r w:rsidR="008B4805">
        <w:t>и</w:t>
      </w:r>
      <w:r w:rsidRPr="00CA0D09">
        <w:t>нвестиционный фонд Приморского края – часть сре</w:t>
      </w:r>
      <w:proofErr w:type="gramStart"/>
      <w:r w:rsidRPr="00CA0D09">
        <w:t>дств кр</w:t>
      </w:r>
      <w:proofErr w:type="gramEnd"/>
      <w:r w:rsidRPr="00CA0D09">
        <w:t>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proofErr w:type="gramStart"/>
      <w:r w:rsidRPr="00083974">
        <w:t xml:space="preserve">8)План создания инвестиционных </w:t>
      </w:r>
      <w:r w:rsidR="00CA0D09" w:rsidRPr="00083974">
        <w:t xml:space="preserve">объектов </w:t>
      </w:r>
      <w:r w:rsidRPr="00083974">
        <w:t>и объектов инфраструктуры в Приморском крае – перечень инвестиционных проектов, реализуемых и (или) планируемых к реализации на</w:t>
      </w:r>
      <w:r w:rsidR="00B028B1" w:rsidRPr="00083974">
        <w:t xml:space="preserve"> территории Приморского </w:t>
      </w:r>
      <w:r w:rsidR="00B028B1" w:rsidRPr="00083974">
        <w:lastRenderedPageBreak/>
        <w:t xml:space="preserve">края, </w:t>
      </w:r>
      <w:r w:rsidRPr="00083974">
        <w:t>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w:t>
      </w:r>
      <w:proofErr w:type="gramEnd"/>
      <w:r w:rsidRPr="00083974">
        <w:t xml:space="preserve">, а также планируемых </w:t>
      </w:r>
      <w:proofErr w:type="gramStart"/>
      <w:r w:rsidRPr="00083974">
        <w:t>сроках</w:t>
      </w:r>
      <w:proofErr w:type="gramEnd"/>
      <w:r w:rsidRPr="00083974">
        <w:t xml:space="preserve"> сдачи объектов и реализации инвестиционных проектов;</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916E33" w:rsidRDefault="00952B83" w:rsidP="00B33427">
      <w:pPr>
        <w:ind w:firstLine="709"/>
        <w:jc w:val="both"/>
      </w:pPr>
      <w:r w:rsidRPr="00916E33">
        <w:t xml:space="preserve">11)специализированная организация по формированию промышленных площадок – организация, созданная по решению </w:t>
      </w:r>
      <w:r w:rsidR="00CA0D09" w:rsidRPr="00916E33">
        <w:t xml:space="preserve">Администрации </w:t>
      </w:r>
      <w:r w:rsidRPr="00916E33">
        <w:t>Приморского края, основной целью деятельности которой является формирование промышленных площадок</w:t>
      </w:r>
      <w:r w:rsidR="00916E33">
        <w:t>.</w:t>
      </w:r>
    </w:p>
    <w:p w:rsidR="00952B83" w:rsidRPr="00B367BD" w:rsidRDefault="00952B83" w:rsidP="00B33427">
      <w:pPr>
        <w:ind w:firstLine="709"/>
        <w:jc w:val="both"/>
      </w:pPr>
      <w:proofErr w:type="spellStart"/>
      <w:r>
        <w:t>2.</w:t>
      </w:r>
      <w:r w:rsidRPr="00B367BD">
        <w:t>Иные</w:t>
      </w:r>
      <w:proofErr w:type="spellEnd"/>
      <w:r w:rsidRPr="00B367BD">
        <w:t xml:space="preserve">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9F6C43">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 xml:space="preserve">3)равноправия инвесторов и </w:t>
      </w:r>
      <w:proofErr w:type="spellStart"/>
      <w:r w:rsidRPr="00B367BD">
        <w:t>унифицированности</w:t>
      </w:r>
      <w:proofErr w:type="spellEnd"/>
      <w:r w:rsidRPr="00B367BD">
        <w:t xml:space="preserve">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lastRenderedPageBreak/>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9F6C43">
      <w:pPr>
        <w:tabs>
          <w:tab w:val="left" w:pos="2127"/>
        </w:tabs>
        <w:ind w:firstLine="709"/>
        <w:jc w:val="both"/>
      </w:pPr>
      <w:r w:rsidRPr="00B367BD">
        <w:t xml:space="preserve">СТАТЬЯ 5. ПОЛНОМОЧИЯ ОРГАНОВ </w:t>
      </w:r>
      <w:proofErr w:type="gramStart"/>
      <w:r w:rsidRPr="00B367BD">
        <w:t>ГОСУДАРСТВЕННОЙ</w:t>
      </w:r>
      <w:proofErr w:type="gramEnd"/>
    </w:p>
    <w:p w:rsidR="00F17698" w:rsidRDefault="00395D8D" w:rsidP="005A75B6">
      <w:pPr>
        <w:tabs>
          <w:tab w:val="left" w:pos="2127"/>
        </w:tabs>
        <w:ind w:firstLine="709"/>
        <w:jc w:val="both"/>
      </w:pPr>
      <w:r>
        <w:tab/>
      </w:r>
      <w:r w:rsidR="00952B83" w:rsidRPr="00B367BD">
        <w:t>ВЛАСТИ ПРИМОРСКОГО КРАЯ</w:t>
      </w:r>
      <w:r w:rsidR="00952B83">
        <w:t xml:space="preserve"> </w:t>
      </w:r>
      <w:r w:rsidR="00F17698">
        <w:t>В СФЕРЕ</w:t>
      </w:r>
    </w:p>
    <w:p w:rsidR="00952B83" w:rsidRDefault="00F17698" w:rsidP="005A75B6">
      <w:pPr>
        <w:tabs>
          <w:tab w:val="left" w:pos="2127"/>
        </w:tabs>
        <w:ind w:firstLine="709"/>
        <w:jc w:val="both"/>
      </w:pPr>
      <w:r>
        <w:tab/>
        <w:t>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proofErr w:type="spellStart"/>
      <w:r w:rsidRPr="00B367BD">
        <w:t>1.Законодательное</w:t>
      </w:r>
      <w:proofErr w:type="spellEnd"/>
      <w:r w:rsidRPr="00B367BD">
        <w:t xml:space="preserve">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 xml:space="preserve">2)осуществляет </w:t>
      </w:r>
      <w:proofErr w:type="gramStart"/>
      <w:r w:rsidRPr="00B367BD">
        <w:t>контроль за</w:t>
      </w:r>
      <w:proofErr w:type="gramEnd"/>
      <w:r w:rsidRPr="00B367BD">
        <w:t xml:space="preserve">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proofErr w:type="spellStart"/>
      <w:r w:rsidRPr="00B367BD">
        <w:t>2.Губернатор</w:t>
      </w:r>
      <w:proofErr w:type="spellEnd"/>
      <w:r w:rsidRPr="00B367BD">
        <w:t xml:space="preserve">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proofErr w:type="spellStart"/>
      <w:r w:rsidRPr="00B367BD">
        <w:t>3.Администрация</w:t>
      </w:r>
      <w:proofErr w:type="spellEnd"/>
      <w:r w:rsidRPr="00B367BD">
        <w:t xml:space="preserve">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 xml:space="preserve">3)утверждает Порядок формирования и использования бюджетных ассигнований </w:t>
      </w:r>
      <w:r w:rsidR="00064ABA">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rsidR="00064ABA">
        <w:t>и</w:t>
      </w:r>
      <w:r w:rsidRPr="00206B59">
        <w:t>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E25F1C"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E25F1C">
        <w:t>;</w:t>
      </w:r>
    </w:p>
    <w:p w:rsidR="00952B83" w:rsidRPr="00B367BD" w:rsidRDefault="00E25F1C" w:rsidP="00B33427">
      <w:pPr>
        <w:ind w:firstLine="709"/>
        <w:jc w:val="both"/>
      </w:pPr>
      <w:r>
        <w:t>7</w:t>
      </w:r>
      <w:r w:rsidR="00952B83" w:rsidRPr="00B367BD">
        <w:t>)заключает Инвестиционные соглашения;</w:t>
      </w:r>
    </w:p>
    <w:p w:rsidR="00952B83" w:rsidRPr="00B367BD" w:rsidRDefault="00E25F1C" w:rsidP="00B33427">
      <w:pPr>
        <w:ind w:firstLine="709"/>
        <w:jc w:val="both"/>
      </w:pPr>
      <w:r>
        <w:t>8</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Приморского края.</w:t>
      </w:r>
    </w:p>
    <w:p w:rsidR="00952B83" w:rsidRPr="00B367BD" w:rsidRDefault="00952B83" w:rsidP="00B33427">
      <w:pPr>
        <w:ind w:firstLine="709"/>
        <w:jc w:val="both"/>
      </w:pPr>
      <w:proofErr w:type="spellStart"/>
      <w:r w:rsidRPr="00B367BD">
        <w:lastRenderedPageBreak/>
        <w:t>4.Органы</w:t>
      </w:r>
      <w:proofErr w:type="spellEnd"/>
      <w:r w:rsidRPr="00B367BD">
        <w:t xml:space="preserve"> исполнительной власти Приморского края:</w:t>
      </w:r>
    </w:p>
    <w:p w:rsidR="001E08D5" w:rsidRPr="00E25F1C" w:rsidRDefault="001148C1" w:rsidP="00B33427">
      <w:pPr>
        <w:ind w:firstLine="709"/>
        <w:jc w:val="both"/>
      </w:pPr>
      <w:r w:rsidRPr="00E25F1C">
        <w:t>1)</w:t>
      </w:r>
      <w:r w:rsidR="004A4B94" w:rsidRPr="00E25F1C">
        <w:t>участвуют в разработке и реализации Инвестиционной стратегии</w:t>
      </w:r>
      <w:r w:rsidR="00952B83" w:rsidRPr="00E25F1C">
        <w:t xml:space="preserve"> Приморского края, </w:t>
      </w:r>
    </w:p>
    <w:p w:rsidR="00952B83" w:rsidRPr="00E25F1C" w:rsidRDefault="001E08D5" w:rsidP="00B33427">
      <w:pPr>
        <w:ind w:firstLine="709"/>
        <w:jc w:val="both"/>
      </w:pPr>
      <w:r w:rsidRPr="00E25F1C">
        <w:t xml:space="preserve">2)участвуют в формировании </w:t>
      </w:r>
      <w:r w:rsidR="00E25F1C" w:rsidRPr="00E25F1C">
        <w:t xml:space="preserve">и реализации </w:t>
      </w:r>
      <w:r w:rsidR="00952B83" w:rsidRPr="00E25F1C">
        <w:t>План</w:t>
      </w:r>
      <w:r w:rsidR="004A4B94" w:rsidRPr="00E25F1C">
        <w:t>а</w:t>
      </w:r>
      <w:r w:rsidR="00952B83" w:rsidRPr="00E25F1C">
        <w:t xml:space="preserve"> создания инвестиционных </w:t>
      </w:r>
      <w:r w:rsidR="00F17698" w:rsidRPr="00E25F1C">
        <w:t xml:space="preserve">объектов </w:t>
      </w:r>
      <w:r w:rsidR="00952B83" w:rsidRPr="00E25F1C">
        <w:t xml:space="preserve">и объектов инфраструктуры в Приморском крае; </w:t>
      </w:r>
    </w:p>
    <w:p w:rsidR="00952B83" w:rsidRPr="00B367BD" w:rsidRDefault="001802C7" w:rsidP="00B33427">
      <w:pPr>
        <w:ind w:firstLine="709"/>
        <w:jc w:val="both"/>
      </w:pPr>
      <w:r w:rsidRPr="00E25F1C">
        <w:t>3</w:t>
      </w:r>
      <w:r w:rsidR="00952B83" w:rsidRPr="00E25F1C">
        <w:t>)осуществляют межведомственное взаимодействие с целью</w:t>
      </w:r>
      <w:r w:rsidR="00952B83" w:rsidRPr="00206B59">
        <w:t xml:space="preserve"> оперативного решения</w:t>
      </w:r>
      <w:r w:rsidR="00952B83"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1802C7" w:rsidP="00B33427">
      <w:pPr>
        <w:ind w:firstLine="709"/>
        <w:jc w:val="both"/>
      </w:pPr>
      <w:r>
        <w:t>4</w:t>
      </w:r>
      <w:r w:rsidR="00952B83" w:rsidRPr="00B367BD">
        <w:t>)обеспечивают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p>
    <w:p w:rsidR="00952B83" w:rsidRPr="00B367BD" w:rsidRDefault="00952B83" w:rsidP="009F6C43">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proofErr w:type="spellStart"/>
      <w:r w:rsidRPr="00B367BD">
        <w:t>1.</w:t>
      </w:r>
      <w:r w:rsidR="00657D5A">
        <w:t>На</w:t>
      </w:r>
      <w:proofErr w:type="spellEnd"/>
      <w:r w:rsidR="00657D5A">
        <w:t xml:space="preserve">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4036AA">
        <w:t xml:space="preserve"> поддержка</w:t>
      </w:r>
      <w:bookmarkStart w:id="0" w:name="_GoBack"/>
      <w:bookmarkEnd w:id="0"/>
      <w:r w:rsidR="00952B83" w:rsidRPr="00B367BD">
        <w:t xml:space="preserve">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proofErr w:type="spellStart"/>
      <w:r w:rsidRPr="00B367BD">
        <w:t>2.Государственная</w:t>
      </w:r>
      <w:proofErr w:type="spellEnd"/>
      <w:r w:rsidRPr="00B367BD">
        <w:t xml:space="preserve"> поддержка инвестиционной деятельности осуществляет</w:t>
      </w:r>
      <w:r w:rsidR="00EE2EBF">
        <w:t xml:space="preserve">ся в соответствии </w:t>
      </w:r>
      <w:r w:rsidR="00EE2EBF" w:rsidRPr="006C0BF9">
        <w:t>с приоритетными направлениями</w:t>
      </w:r>
      <w:r w:rsidRPr="006C0BF9">
        <w:t xml:space="preserve">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w:t>
      </w:r>
      <w:proofErr w:type="gramStart"/>
      <w:r w:rsidRPr="00B367BD">
        <w:t>ИНВЕСТИЦИОННОЙ</w:t>
      </w:r>
      <w:proofErr w:type="gramEnd"/>
      <w:r w:rsidRPr="00B367BD">
        <w:t xml:space="preserve">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w:t>
      </w:r>
      <w:r w:rsidR="00231D63">
        <w:t>и</w:t>
      </w:r>
      <w:r w:rsidRPr="00B367BD">
        <w:t xml:space="preserve">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lastRenderedPageBreak/>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proofErr w:type="gramStart"/>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roofErr w:type="gramEnd"/>
    </w:p>
    <w:p w:rsidR="00952B83" w:rsidRPr="00B367BD" w:rsidRDefault="00952B83" w:rsidP="00B33427">
      <w:pPr>
        <w:ind w:firstLine="709"/>
        <w:jc w:val="both"/>
      </w:pPr>
    </w:p>
    <w:p w:rsidR="00952B83" w:rsidRPr="00B367BD" w:rsidRDefault="00952B83" w:rsidP="00B71894">
      <w:pPr>
        <w:tabs>
          <w:tab w:val="left" w:pos="2127"/>
        </w:tabs>
        <w:ind w:firstLine="709"/>
        <w:jc w:val="both"/>
      </w:pPr>
      <w:r w:rsidRPr="00B367BD">
        <w:t xml:space="preserve">СТАТЬЯ 9. УСЛОВИЯ ПРЕДОСТАВЛЕНИЯ </w:t>
      </w:r>
      <w:proofErr w:type="gramStart"/>
      <w:r w:rsidRPr="00B367BD">
        <w:t>ФИНАНСОВОЙ</w:t>
      </w:r>
      <w:proofErr w:type="gramEnd"/>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proofErr w:type="spellStart"/>
      <w:r w:rsidRPr="00520DA7">
        <w:t>1.Инвесторы</w:t>
      </w:r>
      <w:proofErr w:type="spellEnd"/>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proofErr w:type="spellStart"/>
      <w:r w:rsidRPr="00520DA7">
        <w:t>2.Финансовая</w:t>
      </w:r>
      <w:proofErr w:type="spellEnd"/>
      <w:r w:rsidRPr="00520DA7">
        <w:t xml:space="preserve"> и имущественная поддержка инвестиционной деятельности в Приморском крае предоставляется при условии соответствия инвестиционного проекта </w:t>
      </w:r>
      <w:r w:rsidR="00EE2EBF" w:rsidRPr="006C0BF9">
        <w:t xml:space="preserve">приоритетным </w:t>
      </w:r>
      <w:r w:rsidRPr="006C0BF9">
        <w:t xml:space="preserve">направлениям развития </w:t>
      </w:r>
      <w:r w:rsidR="00C220E6" w:rsidRPr="006C0BF9">
        <w:t>Приморского края</w:t>
      </w:r>
      <w:r w:rsidR="00C220E6">
        <w:t>, определенным С</w:t>
      </w:r>
      <w:r w:rsidRPr="00520DA7">
        <w:t>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proofErr w:type="spellStart"/>
      <w:r w:rsidRPr="00520DA7">
        <w:t>3.При</w:t>
      </w:r>
      <w:proofErr w:type="spellEnd"/>
      <w:r w:rsidRPr="00520DA7">
        <w:t xml:space="preserve">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lastRenderedPageBreak/>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proofErr w:type="spellStart"/>
      <w:r w:rsidRPr="00B367BD">
        <w:t>4.Инвесторам</w:t>
      </w:r>
      <w:proofErr w:type="spellEnd"/>
      <w:r w:rsidRPr="00B367BD">
        <w:t xml:space="preserve">,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0093005C">
        <w:t xml:space="preserve">10 </w:t>
      </w:r>
      <w:r w:rsidRPr="001F7ABE">
        <w:t>лет со</w:t>
      </w:r>
      <w:r w:rsidRPr="00B367BD">
        <w:t xml:space="preserve"> дня начала финансирования указанного проекта. </w:t>
      </w:r>
    </w:p>
    <w:p w:rsidR="00952B83" w:rsidRPr="00B367BD" w:rsidRDefault="00952B83" w:rsidP="00B33427">
      <w:pPr>
        <w:ind w:firstLine="709"/>
        <w:jc w:val="both"/>
      </w:pPr>
      <w:proofErr w:type="spellStart"/>
      <w:r w:rsidRPr="00B367BD">
        <w:t>5.В</w:t>
      </w:r>
      <w:proofErr w:type="spellEnd"/>
      <w:r w:rsidRPr="00B367BD">
        <w:t xml:space="preserve"> случае</w:t>
      </w:r>
      <w:r w:rsidR="00F90E9E">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proofErr w:type="spellStart"/>
      <w:r w:rsidRPr="00B367BD">
        <w:t>6.Финансовая</w:t>
      </w:r>
      <w:proofErr w:type="spellEnd"/>
      <w:r w:rsidRPr="00B367BD">
        <w:t xml:space="preserve">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w:t>
      </w:r>
      <w:proofErr w:type="gramStart"/>
      <w:r w:rsidRPr="00B367BD">
        <w:t>находящимся</w:t>
      </w:r>
      <w:proofErr w:type="gramEnd"/>
      <w:r w:rsidRPr="00B367BD">
        <w:t xml:space="preserve"> в стадии реорганизации, ликвидации, банкротства;</w:t>
      </w:r>
    </w:p>
    <w:p w:rsidR="00952B83" w:rsidRPr="00B367BD" w:rsidRDefault="00952B83" w:rsidP="00A16D3D">
      <w:pPr>
        <w:ind w:firstLine="709"/>
        <w:jc w:val="both"/>
      </w:pPr>
      <w:r w:rsidRPr="00B367BD">
        <w:t xml:space="preserve">2)на имущество </w:t>
      </w:r>
      <w:proofErr w:type="gramStart"/>
      <w:r w:rsidRPr="00B367BD">
        <w:t>которых</w:t>
      </w:r>
      <w:proofErr w:type="gramEnd"/>
      <w:r w:rsidRPr="00B367BD">
        <w:t xml:space="preserve">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4)объе</w:t>
      </w:r>
      <w:r w:rsidR="00F43EF4">
        <w:t>м налоговых платежей, подлежащих</w:t>
      </w:r>
      <w:r w:rsidRPr="00B367BD">
        <w:t xml:space="preserve">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lastRenderedPageBreak/>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w:t>
      </w:r>
      <w:proofErr w:type="gramStart"/>
      <w:r w:rsidRPr="00B367BD">
        <w:t>ИНВЕСТИЦИОННОЙ</w:t>
      </w:r>
      <w:proofErr w:type="gramEnd"/>
      <w:r w:rsidRPr="00B367BD">
        <w:t xml:space="preserve">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rsidR="00061B23">
        <w:t>с привлечением специализированной организации</w:t>
      </w:r>
      <w:r w:rsidRPr="00B367BD">
        <w:t xml:space="preserve"> по привлечению инвестиций и работе с инвесторами</w:t>
      </w:r>
      <w:r w:rsidR="008B2201">
        <w:t>,</w:t>
      </w:r>
      <w:r w:rsidR="00061B23">
        <w:t xml:space="preserve"> специализированной организаци</w:t>
      </w:r>
      <w:r w:rsidR="00BE7FF8">
        <w:t>и</w:t>
      </w:r>
      <w:r w:rsidRPr="00B367BD">
        <w:t xml:space="preserve"> </w:t>
      </w:r>
      <w:r w:rsidR="008B2201" w:rsidRPr="00692AC4">
        <w:t>по формированию промышленных площадок</w:t>
      </w:r>
      <w:r w:rsidR="008B2201" w:rsidRPr="00B367BD">
        <w:t xml:space="preserve"> </w:t>
      </w:r>
      <w:r w:rsidRPr="00B367BD">
        <w:t>в следующих формах:</w:t>
      </w:r>
    </w:p>
    <w:p w:rsidR="00952B83" w:rsidRPr="00B367BD" w:rsidRDefault="00952B83"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952B83" w:rsidRPr="00B367BD" w:rsidRDefault="00952B83" w:rsidP="00B33427">
      <w:pPr>
        <w:ind w:firstLine="709"/>
        <w:jc w:val="both"/>
      </w:pPr>
      <w:proofErr w:type="gramStart"/>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roofErr w:type="gramEnd"/>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w:t>
      </w:r>
      <w:proofErr w:type="gramStart"/>
      <w:r w:rsidRPr="00B367BD">
        <w:t>дств дл</w:t>
      </w:r>
      <w:proofErr w:type="gramEnd"/>
      <w:r w:rsidRPr="00B367BD">
        <w:t>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BB0BD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 xml:space="preserve">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w:t>
      </w:r>
      <w:proofErr w:type="gramStart"/>
      <w:r w:rsidRPr="00B367BD">
        <w:t>интернет-портала</w:t>
      </w:r>
      <w:proofErr w:type="gramEnd"/>
      <w:r w:rsidRPr="00B367BD">
        <w:t xml:space="preserve"> Приморского края, содержащего информацию на русском, английском, япон</w:t>
      </w:r>
      <w:r w:rsidR="0093005C">
        <w:t xml:space="preserve">ском, корейском, китайском и других </w:t>
      </w:r>
      <w:r w:rsidRPr="00B367BD">
        <w:t>иностранных языках;</w:t>
      </w:r>
    </w:p>
    <w:p w:rsidR="00952B83" w:rsidRPr="00B367BD" w:rsidRDefault="00952B83" w:rsidP="00B33427">
      <w:pPr>
        <w:ind w:firstLine="709"/>
        <w:jc w:val="both"/>
      </w:pPr>
      <w:r w:rsidRPr="00B367BD">
        <w:lastRenderedPageBreak/>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w:t>
      </w:r>
      <w:proofErr w:type="gramStart"/>
      <w:r w:rsidRPr="00B367BD">
        <w:t>оценки регулирующего воздействия проектов нормативных правовых актов Приморского края</w:t>
      </w:r>
      <w:proofErr w:type="gramEnd"/>
      <w:r w:rsidRPr="00B367BD">
        <w:t xml:space="preserve">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r w:rsidR="00D16598">
        <w:t xml:space="preserve"> </w:t>
      </w: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 xml:space="preserve">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w:t>
      </w:r>
      <w:proofErr w:type="gramStart"/>
      <w:r w:rsidRPr="00B367BD">
        <w:t>контроль за</w:t>
      </w:r>
      <w:proofErr w:type="gramEnd"/>
      <w:r w:rsidRPr="00B367BD">
        <w:t xml:space="preserve"> их применением в Приморском крае.</w:t>
      </w:r>
      <w:r>
        <w:t xml:space="preserve"> </w:t>
      </w:r>
      <w:r w:rsidRPr="00B367BD">
        <w:t xml:space="preserve">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w:t>
      </w:r>
      <w:proofErr w:type="gramStart"/>
      <w:r w:rsidRPr="00B367BD">
        <w:t>в</w:t>
      </w:r>
      <w:proofErr w:type="gramEnd"/>
      <w:r w:rsidRPr="00B367BD">
        <w:t xml:space="preserve"> </w:t>
      </w:r>
      <w:proofErr w:type="gramStart"/>
      <w:r w:rsidRPr="00B367BD">
        <w:t>Приморском</w:t>
      </w:r>
      <w:proofErr w:type="gramEnd"/>
      <w:r w:rsidRPr="00B367BD">
        <w:t xml:space="preserve">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 xml:space="preserve">СТАТЬЯ 13. ПОРЯДОК ОБРАЩЕНИЯ ИНВЕСТОРОВ </w:t>
      </w:r>
      <w:proofErr w:type="gramStart"/>
      <w:r w:rsidRPr="00B367BD">
        <w:t>ДЛЯ</w:t>
      </w:r>
      <w:proofErr w:type="gramEnd"/>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proofErr w:type="spellStart"/>
      <w:r>
        <w:t>1.</w:t>
      </w:r>
      <w:r w:rsidR="00DB68DE" w:rsidRPr="00DB68DE">
        <w:t>Инвесторы</w:t>
      </w:r>
      <w:proofErr w:type="spellEnd"/>
      <w:r w:rsidR="00DB68DE" w:rsidRPr="00DB68DE">
        <w:t xml:space="preserve">,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661EAC" w:rsidRDefault="00661EAC" w:rsidP="00661EAC">
      <w:pPr>
        <w:ind w:firstLine="709"/>
        <w:jc w:val="both"/>
      </w:pPr>
      <w:proofErr w:type="spellStart"/>
      <w:proofErr w:type="gramStart"/>
      <w:r>
        <w:t>2.Специализированная</w:t>
      </w:r>
      <w:proofErr w:type="spellEnd"/>
      <w:r>
        <w:t xml:space="preserve">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w:t>
      </w:r>
      <w:r>
        <w:lastRenderedPageBreak/>
        <w:t>деятельности, а также в орган исполнительной власти Приморского края, реализующий государственную социально-экономическую политику в Приморском крае</w:t>
      </w:r>
      <w:proofErr w:type="gramEnd"/>
      <w:r>
        <w:t>, заключение о:</w:t>
      </w:r>
    </w:p>
    <w:p w:rsidR="00952B83" w:rsidRPr="007E5C91" w:rsidRDefault="00063EB1" w:rsidP="000A317B">
      <w:pPr>
        <w:ind w:firstLine="709"/>
        <w:jc w:val="both"/>
      </w:pPr>
      <w:r>
        <w:t>1)</w:t>
      </w:r>
      <w:proofErr w:type="gramStart"/>
      <w:r w:rsidR="00952B83" w:rsidRPr="007E5C91">
        <w:t>соответствии</w:t>
      </w:r>
      <w:proofErr w:type="gramEnd"/>
      <w:r w:rsidR="00952B83" w:rsidRPr="007E5C91">
        <w:t xml:space="preserve">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063EB1" w:rsidP="000A317B">
      <w:pPr>
        <w:ind w:firstLine="709"/>
        <w:jc w:val="both"/>
      </w:pPr>
      <w:proofErr w:type="gramStart"/>
      <w:r>
        <w:t>2)</w:t>
      </w:r>
      <w:r w:rsidR="00952B83" w:rsidRPr="007E5C91">
        <w:t xml:space="preserve">соответствии инвестиционного проекта и документов, предоставленных инвестором, установленным </w:t>
      </w:r>
      <w:r w:rsidR="00132D64">
        <w:t xml:space="preserve">федеральным </w:t>
      </w:r>
      <w:r w:rsidR="00952B83" w:rsidRPr="007E5C91">
        <w:t xml:space="preserve">законодательством и </w:t>
      </w:r>
      <w:r w:rsidR="00132D64" w:rsidRPr="00132D64">
        <w:t xml:space="preserve">законодательством </w:t>
      </w:r>
      <w:r w:rsidR="00952B83" w:rsidRPr="007E5C91">
        <w:t>Приморского края требованиям для получения соответствующих мер государственной поддержки инвестиционной деятельности.</w:t>
      </w:r>
      <w:proofErr w:type="gramEnd"/>
    </w:p>
    <w:p w:rsidR="00A80C00" w:rsidRDefault="00A80C00" w:rsidP="00A80C00">
      <w:pPr>
        <w:ind w:firstLine="709"/>
        <w:jc w:val="both"/>
      </w:pPr>
      <w:proofErr w:type="spellStart"/>
      <w:r>
        <w:t>3.Решение</w:t>
      </w:r>
      <w:proofErr w:type="spellEnd"/>
      <w:r>
        <w:t xml:space="preserve">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52202" w:rsidRDefault="00152202"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roofErr w:type="gramStart"/>
      <w:r w:rsidRPr="00B367BD">
        <w:t>.".</w:t>
      </w:r>
      <w:proofErr w:type="gramEnd"/>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 xml:space="preserve">Губернатор края                                                                      </w:t>
      </w:r>
      <w:proofErr w:type="spellStart"/>
      <w:r w:rsidRPr="00B367BD">
        <w:t>В.В</w:t>
      </w:r>
      <w:proofErr w:type="spellEnd"/>
      <w:r w:rsidRPr="00B367BD">
        <w:t xml:space="preserve">. </w:t>
      </w:r>
      <w:proofErr w:type="spellStart"/>
      <w:r w:rsidRPr="00B367BD">
        <w:t>Миклушевский</w:t>
      </w:r>
      <w:proofErr w:type="spellEnd"/>
    </w:p>
    <w:sectPr w:rsidR="00952B83" w:rsidSect="0068003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D1627" w:rsidP="006D1627">
    <w:pPr>
      <w:pStyle w:val="a3"/>
      <w:jc w:val="right"/>
    </w:pPr>
    <w:r>
      <w:fldChar w:fldCharType="begin"/>
    </w:r>
    <w:r>
      <w:instrText>PAGE   \* MERGEFORMAT</w:instrText>
    </w:r>
    <w:r>
      <w:fldChar w:fldCharType="separate"/>
    </w:r>
    <w:r w:rsidR="009B6A0F">
      <w:rPr>
        <w:noProof/>
      </w:rPr>
      <w:t>6</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17B5A"/>
    <w:rsid w:val="000230F0"/>
    <w:rsid w:val="0003291F"/>
    <w:rsid w:val="00033E07"/>
    <w:rsid w:val="00046CE4"/>
    <w:rsid w:val="00061B23"/>
    <w:rsid w:val="00063EB1"/>
    <w:rsid w:val="00064ABA"/>
    <w:rsid w:val="00083974"/>
    <w:rsid w:val="000A317B"/>
    <w:rsid w:val="000B015C"/>
    <w:rsid w:val="000C1B72"/>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232B"/>
    <w:rsid w:val="001F7ABE"/>
    <w:rsid w:val="00206B59"/>
    <w:rsid w:val="00231D63"/>
    <w:rsid w:val="00256DE9"/>
    <w:rsid w:val="00262CE1"/>
    <w:rsid w:val="0027154F"/>
    <w:rsid w:val="002738EA"/>
    <w:rsid w:val="00283D80"/>
    <w:rsid w:val="002B1FFE"/>
    <w:rsid w:val="002B4069"/>
    <w:rsid w:val="002F5343"/>
    <w:rsid w:val="0031286F"/>
    <w:rsid w:val="0034770A"/>
    <w:rsid w:val="00355B33"/>
    <w:rsid w:val="003601A7"/>
    <w:rsid w:val="0036060B"/>
    <w:rsid w:val="00374935"/>
    <w:rsid w:val="00395D8D"/>
    <w:rsid w:val="003A7F5C"/>
    <w:rsid w:val="003B26E7"/>
    <w:rsid w:val="003D113A"/>
    <w:rsid w:val="003E6C88"/>
    <w:rsid w:val="003F4528"/>
    <w:rsid w:val="004036AA"/>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6DFB"/>
    <w:rsid w:val="0068003F"/>
    <w:rsid w:val="00692AC4"/>
    <w:rsid w:val="00692DD8"/>
    <w:rsid w:val="006B0E5D"/>
    <w:rsid w:val="006B4813"/>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52B83"/>
    <w:rsid w:val="00965C52"/>
    <w:rsid w:val="00974474"/>
    <w:rsid w:val="009946EF"/>
    <w:rsid w:val="009B6A0F"/>
    <w:rsid w:val="009C2C22"/>
    <w:rsid w:val="009D788F"/>
    <w:rsid w:val="009F6C43"/>
    <w:rsid w:val="00A16D3D"/>
    <w:rsid w:val="00A463B3"/>
    <w:rsid w:val="00A5311C"/>
    <w:rsid w:val="00A80C00"/>
    <w:rsid w:val="00AA487C"/>
    <w:rsid w:val="00AB70F9"/>
    <w:rsid w:val="00AC31EC"/>
    <w:rsid w:val="00AD1C6D"/>
    <w:rsid w:val="00B028B1"/>
    <w:rsid w:val="00B032CD"/>
    <w:rsid w:val="00B23712"/>
    <w:rsid w:val="00B33427"/>
    <w:rsid w:val="00B367BD"/>
    <w:rsid w:val="00B51AB8"/>
    <w:rsid w:val="00B71894"/>
    <w:rsid w:val="00B766E4"/>
    <w:rsid w:val="00BB0BDD"/>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64E8"/>
    <w:rsid w:val="00D16598"/>
    <w:rsid w:val="00D215C3"/>
    <w:rsid w:val="00D22971"/>
    <w:rsid w:val="00D76F2D"/>
    <w:rsid w:val="00D80E58"/>
    <w:rsid w:val="00D87B30"/>
    <w:rsid w:val="00DB68DE"/>
    <w:rsid w:val="00E12641"/>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A628-92E0-4257-B3FA-B8EFDB9E6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9</TotalTime>
  <Pages>10</Pages>
  <Words>3214</Words>
  <Characters>18325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4</cp:revision>
  <cp:lastPrinted>2014-02-20T00:15:00Z</cp:lastPrinted>
  <dcterms:created xsi:type="dcterms:W3CDTF">2014-02-20T00:16:00Z</dcterms:created>
  <dcterms:modified xsi:type="dcterms:W3CDTF">2014-02-21T00:07:00Z</dcterms:modified>
</cp:coreProperties>
</file>