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7B6611">
        <w:tc>
          <w:tcPr>
            <w:tcW w:w="3237" w:type="dxa"/>
          </w:tcPr>
          <w:p w:rsidR="007B6611" w:rsidRDefault="007B6611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6611" w:rsidRDefault="007B6611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6611" w:rsidRDefault="00C52E25" w:rsidP="00140F1E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7A216E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Законодательного Собрания по </w:t>
            </w:r>
            <w:r w:rsidR="00927A58">
              <w:rPr>
                <w:sz w:val="20"/>
              </w:rPr>
              <w:t>регламенту, депутатской этике и организации работы Законодательного Собрания</w:t>
            </w:r>
          </w:p>
          <w:p w:rsidR="007B6611" w:rsidRDefault="007B6611">
            <w:pPr>
              <w:rPr>
                <w:sz w:val="20"/>
              </w:rPr>
            </w:pPr>
          </w:p>
        </w:tc>
      </w:tr>
    </w:tbl>
    <w:p w:rsidR="007B6611" w:rsidRDefault="007B6611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6611" w:rsidRDefault="007B6611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6611" w:rsidRDefault="007B6611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7B6611">
        <w:trPr>
          <w:cantSplit/>
        </w:trPr>
        <w:tc>
          <w:tcPr>
            <w:tcW w:w="2977" w:type="dxa"/>
          </w:tcPr>
          <w:p w:rsidR="007B6611" w:rsidRDefault="007B6611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6611" w:rsidRDefault="007B6611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6611" w:rsidRDefault="007B6611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6611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7B6611" w:rsidRDefault="007B6611">
            <w:pPr>
              <w:jc w:val="both"/>
              <w:rPr>
                <w:sz w:val="24"/>
              </w:rPr>
            </w:pPr>
          </w:p>
        </w:tc>
      </w:tr>
      <w:tr w:rsidR="007B6611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7B6611" w:rsidRDefault="005376E1" w:rsidP="007A0064">
            <w:pPr>
              <w:autoSpaceDE w:val="0"/>
              <w:autoSpaceDN w:val="0"/>
              <w:adjustRightInd w:val="0"/>
              <w:ind w:left="34"/>
              <w:jc w:val="both"/>
            </w:pPr>
            <w:r>
              <w:t>О внесении изменени</w:t>
            </w:r>
            <w:r w:rsidR="007A0064">
              <w:t>й</w:t>
            </w:r>
            <w:r>
              <w:t xml:space="preserve"> в  постановлени</w:t>
            </w:r>
            <w:r w:rsidR="000E7043">
              <w:t>е</w:t>
            </w:r>
            <w:r>
              <w:t xml:space="preserve"> Законодательного Собрания Приморского края от </w:t>
            </w:r>
            <w:r w:rsidR="00B73E7D">
              <w:t>27</w:t>
            </w:r>
            <w:r>
              <w:t>.0</w:t>
            </w:r>
            <w:r w:rsidR="00B73E7D">
              <w:t>6</w:t>
            </w:r>
            <w:r>
              <w:t>.20</w:t>
            </w:r>
            <w:r w:rsidR="008D4AC0">
              <w:t>0</w:t>
            </w:r>
            <w:r w:rsidR="00B73E7D">
              <w:t>7</w:t>
            </w:r>
            <w:r>
              <w:t xml:space="preserve"> № </w:t>
            </w:r>
            <w:r w:rsidR="00B73E7D">
              <w:t>417</w:t>
            </w:r>
            <w:r>
              <w:t xml:space="preserve"> "</w:t>
            </w:r>
            <w:r w:rsidR="007B6611">
              <w:t xml:space="preserve">О </w:t>
            </w:r>
            <w:r w:rsidR="008D4AC0">
              <w:t xml:space="preserve">Положении </w:t>
            </w:r>
            <w:r w:rsidR="00B73E7D">
              <w:rPr>
                <w:szCs w:val="28"/>
              </w:rPr>
              <w:t xml:space="preserve"> об аппарате Законодательного Собрания Приморского края"</w:t>
            </w:r>
          </w:p>
        </w:tc>
      </w:tr>
    </w:tbl>
    <w:p w:rsidR="007B6611" w:rsidRDefault="007B6611"/>
    <w:p w:rsidR="007B6611" w:rsidRDefault="007B6611">
      <w:pPr>
        <w:pStyle w:val="a5"/>
      </w:pPr>
      <w:r>
        <w:tab/>
        <w:t>Законодательное Собрание Приморского края</w:t>
      </w:r>
    </w:p>
    <w:p w:rsidR="007B6611" w:rsidRDefault="007B6611">
      <w:pPr>
        <w:pStyle w:val="a5"/>
      </w:pPr>
    </w:p>
    <w:p w:rsidR="007B6611" w:rsidRDefault="007B6611">
      <w:pPr>
        <w:pStyle w:val="a5"/>
      </w:pPr>
      <w:r>
        <w:t>ПОСТАНОВЛЯЕТ:</w:t>
      </w:r>
    </w:p>
    <w:p w:rsidR="007B6611" w:rsidRDefault="007B6611">
      <w:pPr>
        <w:pStyle w:val="a5"/>
      </w:pPr>
    </w:p>
    <w:p w:rsidR="00D852E1" w:rsidRDefault="007B6611" w:rsidP="00D852E1">
      <w:pPr>
        <w:jc w:val="both"/>
      </w:pPr>
      <w:r>
        <w:tab/>
      </w:r>
      <w:r w:rsidR="00D852E1">
        <w:t xml:space="preserve">1.Внести </w:t>
      </w:r>
      <w:r w:rsidR="006B65E2">
        <w:t xml:space="preserve">в </w:t>
      </w:r>
      <w:r w:rsidR="00D852E1">
        <w:t>постановлени</w:t>
      </w:r>
      <w:r w:rsidR="000E7043">
        <w:t>е</w:t>
      </w:r>
      <w:r w:rsidR="00D852E1">
        <w:t xml:space="preserve"> Законодательного Собрания Приморского края </w:t>
      </w:r>
      <w:r w:rsidR="00B73E7D">
        <w:t xml:space="preserve">от 27.06.2007 № 417 "О Положении </w:t>
      </w:r>
      <w:r w:rsidR="00B73E7D">
        <w:rPr>
          <w:szCs w:val="28"/>
        </w:rPr>
        <w:t>об аппарате Законодательного Собрания Приморского края"</w:t>
      </w:r>
      <w:r w:rsidR="008D4AC0">
        <w:t xml:space="preserve"> </w:t>
      </w:r>
      <w:r w:rsidR="00D852E1">
        <w:t>(Ведомости Законодательного Собрания Приморского края, 20</w:t>
      </w:r>
      <w:r w:rsidR="00B73E7D">
        <w:t>07</w:t>
      </w:r>
      <w:r w:rsidR="00D852E1">
        <w:t xml:space="preserve">, № </w:t>
      </w:r>
      <w:r w:rsidR="00B73E7D">
        <w:t>2</w:t>
      </w:r>
      <w:r w:rsidR="00BA479A">
        <w:t>2</w:t>
      </w:r>
      <w:r w:rsidR="00D852E1">
        <w:t xml:space="preserve">, стр. </w:t>
      </w:r>
      <w:r w:rsidR="00B73E7D">
        <w:t>91</w:t>
      </w:r>
      <w:r w:rsidR="003B68BE">
        <w:t>; 2012, № 32, стр. 47</w:t>
      </w:r>
      <w:r w:rsidR="007A0064">
        <w:t>; 2013, № 56,              стр. 124</w:t>
      </w:r>
      <w:r w:rsidR="00D852E1">
        <w:t>) следующ</w:t>
      </w:r>
      <w:r w:rsidR="007A0064">
        <w:t>и</w:t>
      </w:r>
      <w:r w:rsidR="008D5BB7">
        <w:t>е</w:t>
      </w:r>
      <w:r w:rsidR="00D852E1">
        <w:t xml:space="preserve"> изменени</w:t>
      </w:r>
      <w:r w:rsidR="007A0064">
        <w:t>я</w:t>
      </w:r>
      <w:r w:rsidR="00D852E1">
        <w:t>:</w:t>
      </w:r>
    </w:p>
    <w:p w:rsidR="001E2D21" w:rsidRDefault="00B73E7D" w:rsidP="00B73E7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 xml:space="preserve">в </w:t>
      </w:r>
      <w:r w:rsidR="001E2D21">
        <w:t>Положени</w:t>
      </w:r>
      <w:r>
        <w:t>и</w:t>
      </w:r>
      <w:r w:rsidR="001E2D21">
        <w:t xml:space="preserve"> </w:t>
      </w:r>
      <w:r>
        <w:rPr>
          <w:szCs w:val="28"/>
        </w:rPr>
        <w:t>об аппарате Законодательного Собрания Приморского края</w:t>
      </w:r>
      <w:r w:rsidR="001E2D21">
        <w:t>:</w:t>
      </w:r>
    </w:p>
    <w:p w:rsidR="00513AD7" w:rsidRDefault="007A0064" w:rsidP="00513A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3</w:t>
      </w:r>
      <w:r w:rsidR="004B3D2E" w:rsidRPr="00A64D60">
        <w:rPr>
          <w:szCs w:val="28"/>
        </w:rPr>
        <w:t>.</w:t>
      </w:r>
      <w:r>
        <w:rPr>
          <w:szCs w:val="28"/>
        </w:rPr>
        <w:t>1</w:t>
      </w:r>
      <w:r w:rsidR="004B3D2E" w:rsidRPr="00A64D60">
        <w:rPr>
          <w:szCs w:val="28"/>
        </w:rPr>
        <w:t xml:space="preserve">5 </w:t>
      </w:r>
      <w:r w:rsidR="00290E04">
        <w:rPr>
          <w:szCs w:val="28"/>
        </w:rPr>
        <w:t xml:space="preserve">раздела </w:t>
      </w:r>
      <w:r>
        <w:rPr>
          <w:szCs w:val="28"/>
        </w:rPr>
        <w:t>3</w:t>
      </w:r>
      <w:r w:rsidR="00290E04">
        <w:rPr>
          <w:szCs w:val="28"/>
        </w:rPr>
        <w:t xml:space="preserve"> </w:t>
      </w:r>
      <w:r w:rsidR="00513AD7">
        <w:rPr>
          <w:szCs w:val="28"/>
        </w:rPr>
        <w:t>изложить в следующей редакции:</w:t>
      </w:r>
    </w:p>
    <w:p w:rsidR="00513AD7" w:rsidRDefault="00513AD7" w:rsidP="00513A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"3.15.осуществление закупок товаров, работ, услуг для обеспечения нужд Законодательного Собрания</w:t>
      </w:r>
      <w:r w:rsidR="00044D5C">
        <w:rPr>
          <w:szCs w:val="28"/>
        </w:rPr>
        <w:t>;</w:t>
      </w:r>
      <w:bookmarkStart w:id="0" w:name="_GoBack"/>
      <w:bookmarkEnd w:id="0"/>
      <w:r>
        <w:rPr>
          <w:szCs w:val="28"/>
        </w:rPr>
        <w:t>".</w:t>
      </w:r>
    </w:p>
    <w:p w:rsidR="00B73E7D" w:rsidRDefault="00B73E7D" w:rsidP="000142E6">
      <w:pPr>
        <w:pStyle w:val="ConsPlusTitle"/>
        <w:jc w:val="center"/>
        <w:outlineLvl w:val="0"/>
      </w:pPr>
    </w:p>
    <w:p w:rsidR="00EB25CF" w:rsidRDefault="00EB25CF" w:rsidP="00EB25CF">
      <w:pPr>
        <w:ind w:firstLine="709"/>
        <w:jc w:val="both"/>
      </w:pPr>
      <w:r>
        <w:t>2.Настоящее постановление вступает в силу со дня его принятия.</w:t>
      </w:r>
    </w:p>
    <w:p w:rsidR="00EB25CF" w:rsidRDefault="00EB25CF" w:rsidP="00EB25CF">
      <w:pPr>
        <w:pStyle w:val="a5"/>
      </w:pPr>
    </w:p>
    <w:p w:rsidR="00EB25CF" w:rsidRDefault="00EB25CF" w:rsidP="00EB25CF">
      <w:pPr>
        <w:pStyle w:val="a5"/>
      </w:pPr>
    </w:p>
    <w:p w:rsidR="00EB25CF" w:rsidRDefault="00EB25CF" w:rsidP="00EB25CF">
      <w:pPr>
        <w:pStyle w:val="a5"/>
      </w:pPr>
    </w:p>
    <w:p w:rsidR="00EB25CF" w:rsidRDefault="00EB25CF" w:rsidP="00EB25CF">
      <w:pPr>
        <w:pStyle w:val="a5"/>
      </w:pPr>
      <w:r>
        <w:t xml:space="preserve">Председатель </w:t>
      </w:r>
    </w:p>
    <w:p w:rsidR="00EB25CF" w:rsidRDefault="00EB25CF" w:rsidP="00EB25CF">
      <w:pPr>
        <w:pStyle w:val="a5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41085">
        <w:t xml:space="preserve">      В.В. Горчаков</w:t>
      </w:r>
    </w:p>
    <w:sectPr w:rsidR="00EB25CF" w:rsidSect="0092557C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7DF3" w:rsidRDefault="009D7DF3">
      <w:r>
        <w:separator/>
      </w:r>
    </w:p>
  </w:endnote>
  <w:endnote w:type="continuationSeparator" w:id="1">
    <w:p w:rsidR="009D7DF3" w:rsidRDefault="009D7D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7DF3" w:rsidRDefault="009D7DF3">
      <w:r>
        <w:separator/>
      </w:r>
    </w:p>
  </w:footnote>
  <w:footnote w:type="continuationSeparator" w:id="1">
    <w:p w:rsidR="009D7DF3" w:rsidRDefault="009D7D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16E" w:rsidRDefault="0092557C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A216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A216E" w:rsidRDefault="007A216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16E" w:rsidRDefault="0092557C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A216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90E04">
      <w:rPr>
        <w:rStyle w:val="a6"/>
        <w:noProof/>
      </w:rPr>
      <w:t>2</w:t>
    </w:r>
    <w:r>
      <w:rPr>
        <w:rStyle w:val="a6"/>
      </w:rPr>
      <w:fldChar w:fldCharType="end"/>
    </w:r>
  </w:p>
  <w:p w:rsidR="007A216E" w:rsidRDefault="007A216E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79F0"/>
    <w:rsid w:val="00000395"/>
    <w:rsid w:val="000042DB"/>
    <w:rsid w:val="0000721F"/>
    <w:rsid w:val="00011A00"/>
    <w:rsid w:val="000142E6"/>
    <w:rsid w:val="00015F0D"/>
    <w:rsid w:val="00022C6B"/>
    <w:rsid w:val="000245D7"/>
    <w:rsid w:val="0002497C"/>
    <w:rsid w:val="00034CF7"/>
    <w:rsid w:val="000350C5"/>
    <w:rsid w:val="00035A4B"/>
    <w:rsid w:val="000418E5"/>
    <w:rsid w:val="00044D5C"/>
    <w:rsid w:val="00052369"/>
    <w:rsid w:val="00057A1A"/>
    <w:rsid w:val="000605B3"/>
    <w:rsid w:val="00070538"/>
    <w:rsid w:val="000838F1"/>
    <w:rsid w:val="00084ACE"/>
    <w:rsid w:val="000941BB"/>
    <w:rsid w:val="000953E4"/>
    <w:rsid w:val="000B4644"/>
    <w:rsid w:val="000C01C9"/>
    <w:rsid w:val="000C0B5C"/>
    <w:rsid w:val="000C3AAC"/>
    <w:rsid w:val="000C4647"/>
    <w:rsid w:val="000D0717"/>
    <w:rsid w:val="000D1A97"/>
    <w:rsid w:val="000E49F6"/>
    <w:rsid w:val="000E4C6F"/>
    <w:rsid w:val="000E7043"/>
    <w:rsid w:val="000F401B"/>
    <w:rsid w:val="000F5A2D"/>
    <w:rsid w:val="00105676"/>
    <w:rsid w:val="00110C8D"/>
    <w:rsid w:val="0011640D"/>
    <w:rsid w:val="00116A09"/>
    <w:rsid w:val="00116B38"/>
    <w:rsid w:val="001245A4"/>
    <w:rsid w:val="001246FC"/>
    <w:rsid w:val="0013049C"/>
    <w:rsid w:val="00140F1E"/>
    <w:rsid w:val="00141085"/>
    <w:rsid w:val="00153D1F"/>
    <w:rsid w:val="00153D66"/>
    <w:rsid w:val="00161188"/>
    <w:rsid w:val="001655DF"/>
    <w:rsid w:val="00171818"/>
    <w:rsid w:val="001752B4"/>
    <w:rsid w:val="00183B1C"/>
    <w:rsid w:val="00184090"/>
    <w:rsid w:val="0018603C"/>
    <w:rsid w:val="001913D3"/>
    <w:rsid w:val="001A5727"/>
    <w:rsid w:val="001A7E76"/>
    <w:rsid w:val="001B4363"/>
    <w:rsid w:val="001B6AA2"/>
    <w:rsid w:val="001B7A2F"/>
    <w:rsid w:val="001C629D"/>
    <w:rsid w:val="001C6331"/>
    <w:rsid w:val="001E24FF"/>
    <w:rsid w:val="001E2D21"/>
    <w:rsid w:val="001E6608"/>
    <w:rsid w:val="001F6493"/>
    <w:rsid w:val="00206F1F"/>
    <w:rsid w:val="00207BC2"/>
    <w:rsid w:val="002116F4"/>
    <w:rsid w:val="00216360"/>
    <w:rsid w:val="002263DE"/>
    <w:rsid w:val="0024036E"/>
    <w:rsid w:val="002414F5"/>
    <w:rsid w:val="00254000"/>
    <w:rsid w:val="002666A4"/>
    <w:rsid w:val="0026699B"/>
    <w:rsid w:val="00273B97"/>
    <w:rsid w:val="0027549C"/>
    <w:rsid w:val="002757D8"/>
    <w:rsid w:val="00275C89"/>
    <w:rsid w:val="00284B34"/>
    <w:rsid w:val="00287178"/>
    <w:rsid w:val="00290E04"/>
    <w:rsid w:val="00294B08"/>
    <w:rsid w:val="002964E0"/>
    <w:rsid w:val="002A1373"/>
    <w:rsid w:val="002B0F3F"/>
    <w:rsid w:val="002B1528"/>
    <w:rsid w:val="002B4488"/>
    <w:rsid w:val="002B44A3"/>
    <w:rsid w:val="002B656D"/>
    <w:rsid w:val="002D489B"/>
    <w:rsid w:val="002D6E24"/>
    <w:rsid w:val="002D7FC8"/>
    <w:rsid w:val="002E11E1"/>
    <w:rsid w:val="002E1AF3"/>
    <w:rsid w:val="002F0B7C"/>
    <w:rsid w:val="002F1F28"/>
    <w:rsid w:val="002F5F5B"/>
    <w:rsid w:val="00306786"/>
    <w:rsid w:val="003216C7"/>
    <w:rsid w:val="0034012A"/>
    <w:rsid w:val="00343A4D"/>
    <w:rsid w:val="00345B0B"/>
    <w:rsid w:val="0035272F"/>
    <w:rsid w:val="00353492"/>
    <w:rsid w:val="0035405F"/>
    <w:rsid w:val="00361DA2"/>
    <w:rsid w:val="00362423"/>
    <w:rsid w:val="00363CC7"/>
    <w:rsid w:val="00365ABE"/>
    <w:rsid w:val="00365C96"/>
    <w:rsid w:val="003778AF"/>
    <w:rsid w:val="00377F88"/>
    <w:rsid w:val="00380E4F"/>
    <w:rsid w:val="00384DE4"/>
    <w:rsid w:val="00386524"/>
    <w:rsid w:val="003961D2"/>
    <w:rsid w:val="003A4050"/>
    <w:rsid w:val="003B68BE"/>
    <w:rsid w:val="003B730E"/>
    <w:rsid w:val="003C0690"/>
    <w:rsid w:val="003C5ECE"/>
    <w:rsid w:val="003D071C"/>
    <w:rsid w:val="003D438E"/>
    <w:rsid w:val="003D50BC"/>
    <w:rsid w:val="003D5D17"/>
    <w:rsid w:val="003E3DAB"/>
    <w:rsid w:val="00405292"/>
    <w:rsid w:val="00406829"/>
    <w:rsid w:val="0043192E"/>
    <w:rsid w:val="00434F6C"/>
    <w:rsid w:val="00437967"/>
    <w:rsid w:val="0045363F"/>
    <w:rsid w:val="00455760"/>
    <w:rsid w:val="004713F1"/>
    <w:rsid w:val="00476CF1"/>
    <w:rsid w:val="004868A6"/>
    <w:rsid w:val="004870CD"/>
    <w:rsid w:val="00494236"/>
    <w:rsid w:val="004A5166"/>
    <w:rsid w:val="004B3D2E"/>
    <w:rsid w:val="004C5087"/>
    <w:rsid w:val="004C7043"/>
    <w:rsid w:val="004C73B1"/>
    <w:rsid w:val="004E4C8D"/>
    <w:rsid w:val="004E7202"/>
    <w:rsid w:val="004F301A"/>
    <w:rsid w:val="00500AD9"/>
    <w:rsid w:val="005010E6"/>
    <w:rsid w:val="005063C8"/>
    <w:rsid w:val="00513AD7"/>
    <w:rsid w:val="00531F81"/>
    <w:rsid w:val="0053413D"/>
    <w:rsid w:val="0053606F"/>
    <w:rsid w:val="005376E1"/>
    <w:rsid w:val="00540EDB"/>
    <w:rsid w:val="00547159"/>
    <w:rsid w:val="00554C3E"/>
    <w:rsid w:val="00560A6B"/>
    <w:rsid w:val="005679F0"/>
    <w:rsid w:val="0057367E"/>
    <w:rsid w:val="005832DB"/>
    <w:rsid w:val="005A0A63"/>
    <w:rsid w:val="005B0A01"/>
    <w:rsid w:val="005B49EF"/>
    <w:rsid w:val="005B57AC"/>
    <w:rsid w:val="005B6982"/>
    <w:rsid w:val="005B7784"/>
    <w:rsid w:val="005C2EAF"/>
    <w:rsid w:val="005D2AA5"/>
    <w:rsid w:val="005D52D3"/>
    <w:rsid w:val="005D7948"/>
    <w:rsid w:val="005E0A1A"/>
    <w:rsid w:val="005E2889"/>
    <w:rsid w:val="005E42FB"/>
    <w:rsid w:val="005F1AD8"/>
    <w:rsid w:val="005F482A"/>
    <w:rsid w:val="005F7C2B"/>
    <w:rsid w:val="006000BE"/>
    <w:rsid w:val="00603802"/>
    <w:rsid w:val="00606589"/>
    <w:rsid w:val="006163FC"/>
    <w:rsid w:val="006213D6"/>
    <w:rsid w:val="00623644"/>
    <w:rsid w:val="00632A8A"/>
    <w:rsid w:val="00646D33"/>
    <w:rsid w:val="00666716"/>
    <w:rsid w:val="00667965"/>
    <w:rsid w:val="00671983"/>
    <w:rsid w:val="00695E55"/>
    <w:rsid w:val="00696707"/>
    <w:rsid w:val="006A0CB6"/>
    <w:rsid w:val="006A2543"/>
    <w:rsid w:val="006A4FE2"/>
    <w:rsid w:val="006A66CA"/>
    <w:rsid w:val="006A7726"/>
    <w:rsid w:val="006B65E2"/>
    <w:rsid w:val="006C1E77"/>
    <w:rsid w:val="006D311E"/>
    <w:rsid w:val="006D3394"/>
    <w:rsid w:val="006D3D38"/>
    <w:rsid w:val="006F2420"/>
    <w:rsid w:val="006F2C0D"/>
    <w:rsid w:val="006F4C55"/>
    <w:rsid w:val="006F50EA"/>
    <w:rsid w:val="007039E1"/>
    <w:rsid w:val="00716937"/>
    <w:rsid w:val="00721D8A"/>
    <w:rsid w:val="00726E00"/>
    <w:rsid w:val="00736ACF"/>
    <w:rsid w:val="007509F1"/>
    <w:rsid w:val="0076140A"/>
    <w:rsid w:val="00783EBE"/>
    <w:rsid w:val="00793F82"/>
    <w:rsid w:val="007A0064"/>
    <w:rsid w:val="007A216E"/>
    <w:rsid w:val="007B0C86"/>
    <w:rsid w:val="007B5E26"/>
    <w:rsid w:val="007B6611"/>
    <w:rsid w:val="007B7118"/>
    <w:rsid w:val="007C2DAA"/>
    <w:rsid w:val="007C2E17"/>
    <w:rsid w:val="007C53BD"/>
    <w:rsid w:val="007C75C4"/>
    <w:rsid w:val="007D7B05"/>
    <w:rsid w:val="007E63E0"/>
    <w:rsid w:val="00800B5E"/>
    <w:rsid w:val="0080224D"/>
    <w:rsid w:val="00817D6F"/>
    <w:rsid w:val="008210CB"/>
    <w:rsid w:val="0082251B"/>
    <w:rsid w:val="00831728"/>
    <w:rsid w:val="00834308"/>
    <w:rsid w:val="0083653F"/>
    <w:rsid w:val="00850D99"/>
    <w:rsid w:val="00880986"/>
    <w:rsid w:val="00886CB0"/>
    <w:rsid w:val="00887390"/>
    <w:rsid w:val="00890762"/>
    <w:rsid w:val="008978C2"/>
    <w:rsid w:val="00897D1D"/>
    <w:rsid w:val="008A7EDE"/>
    <w:rsid w:val="008B72DF"/>
    <w:rsid w:val="008D4AC0"/>
    <w:rsid w:val="008D5BB7"/>
    <w:rsid w:val="008E2FD8"/>
    <w:rsid w:val="008E55FA"/>
    <w:rsid w:val="008F13D6"/>
    <w:rsid w:val="009039DC"/>
    <w:rsid w:val="00904E3E"/>
    <w:rsid w:val="00905A72"/>
    <w:rsid w:val="00916ED3"/>
    <w:rsid w:val="009213FF"/>
    <w:rsid w:val="00921CE3"/>
    <w:rsid w:val="00922BBD"/>
    <w:rsid w:val="0092557C"/>
    <w:rsid w:val="00927A58"/>
    <w:rsid w:val="00934202"/>
    <w:rsid w:val="00946CAE"/>
    <w:rsid w:val="009554D4"/>
    <w:rsid w:val="0096008A"/>
    <w:rsid w:val="00966F38"/>
    <w:rsid w:val="00970C44"/>
    <w:rsid w:val="00972B75"/>
    <w:rsid w:val="00990736"/>
    <w:rsid w:val="009A0A53"/>
    <w:rsid w:val="009B64A0"/>
    <w:rsid w:val="009B72FF"/>
    <w:rsid w:val="009C0EBA"/>
    <w:rsid w:val="009D7735"/>
    <w:rsid w:val="009D7D58"/>
    <w:rsid w:val="009D7DF3"/>
    <w:rsid w:val="009E50C3"/>
    <w:rsid w:val="009F053A"/>
    <w:rsid w:val="009F1326"/>
    <w:rsid w:val="009F6DBF"/>
    <w:rsid w:val="00A17F7D"/>
    <w:rsid w:val="00A307E7"/>
    <w:rsid w:val="00A316B7"/>
    <w:rsid w:val="00A34025"/>
    <w:rsid w:val="00A3645B"/>
    <w:rsid w:val="00A43E5D"/>
    <w:rsid w:val="00A44A77"/>
    <w:rsid w:val="00A64C7C"/>
    <w:rsid w:val="00A64D60"/>
    <w:rsid w:val="00A83BDB"/>
    <w:rsid w:val="00A86C5A"/>
    <w:rsid w:val="00A9435A"/>
    <w:rsid w:val="00A95F95"/>
    <w:rsid w:val="00AA37F2"/>
    <w:rsid w:val="00AB36BB"/>
    <w:rsid w:val="00AC3DD6"/>
    <w:rsid w:val="00AC6887"/>
    <w:rsid w:val="00AD0A74"/>
    <w:rsid w:val="00AD4FC4"/>
    <w:rsid w:val="00AE129E"/>
    <w:rsid w:val="00AE1715"/>
    <w:rsid w:val="00AE1F6C"/>
    <w:rsid w:val="00AE401B"/>
    <w:rsid w:val="00AF346A"/>
    <w:rsid w:val="00AF42F2"/>
    <w:rsid w:val="00AF663B"/>
    <w:rsid w:val="00B06BE3"/>
    <w:rsid w:val="00B10995"/>
    <w:rsid w:val="00B12AD7"/>
    <w:rsid w:val="00B228CC"/>
    <w:rsid w:val="00B27919"/>
    <w:rsid w:val="00B43A0F"/>
    <w:rsid w:val="00B47AD1"/>
    <w:rsid w:val="00B5508D"/>
    <w:rsid w:val="00B60401"/>
    <w:rsid w:val="00B65285"/>
    <w:rsid w:val="00B709EB"/>
    <w:rsid w:val="00B71E87"/>
    <w:rsid w:val="00B7363A"/>
    <w:rsid w:val="00B73E7D"/>
    <w:rsid w:val="00B802C5"/>
    <w:rsid w:val="00B84E0E"/>
    <w:rsid w:val="00B9384A"/>
    <w:rsid w:val="00BA479A"/>
    <w:rsid w:val="00BB09B4"/>
    <w:rsid w:val="00BB5A94"/>
    <w:rsid w:val="00BB5B75"/>
    <w:rsid w:val="00BD2DBC"/>
    <w:rsid w:val="00BE1A2F"/>
    <w:rsid w:val="00BE1D0E"/>
    <w:rsid w:val="00BE3241"/>
    <w:rsid w:val="00C026B2"/>
    <w:rsid w:val="00C07DD1"/>
    <w:rsid w:val="00C130B9"/>
    <w:rsid w:val="00C21165"/>
    <w:rsid w:val="00C25550"/>
    <w:rsid w:val="00C2726D"/>
    <w:rsid w:val="00C31F9C"/>
    <w:rsid w:val="00C326F9"/>
    <w:rsid w:val="00C35979"/>
    <w:rsid w:val="00C42743"/>
    <w:rsid w:val="00C42CCC"/>
    <w:rsid w:val="00C45A79"/>
    <w:rsid w:val="00C463CB"/>
    <w:rsid w:val="00C52E25"/>
    <w:rsid w:val="00C61319"/>
    <w:rsid w:val="00C6215E"/>
    <w:rsid w:val="00C71672"/>
    <w:rsid w:val="00C745C1"/>
    <w:rsid w:val="00C75A4A"/>
    <w:rsid w:val="00C75BB2"/>
    <w:rsid w:val="00C76E40"/>
    <w:rsid w:val="00C81A47"/>
    <w:rsid w:val="00C86D0D"/>
    <w:rsid w:val="00C87EBA"/>
    <w:rsid w:val="00C92761"/>
    <w:rsid w:val="00CA0D41"/>
    <w:rsid w:val="00CB626F"/>
    <w:rsid w:val="00CC176D"/>
    <w:rsid w:val="00CC723B"/>
    <w:rsid w:val="00CD1389"/>
    <w:rsid w:val="00CD1BC5"/>
    <w:rsid w:val="00CD1FB1"/>
    <w:rsid w:val="00CD3C74"/>
    <w:rsid w:val="00CE3217"/>
    <w:rsid w:val="00CE7487"/>
    <w:rsid w:val="00CF48B4"/>
    <w:rsid w:val="00D312A3"/>
    <w:rsid w:val="00D410E1"/>
    <w:rsid w:val="00D42F5D"/>
    <w:rsid w:val="00D52D16"/>
    <w:rsid w:val="00D64380"/>
    <w:rsid w:val="00D6585C"/>
    <w:rsid w:val="00D67635"/>
    <w:rsid w:val="00D70742"/>
    <w:rsid w:val="00D7658F"/>
    <w:rsid w:val="00D81073"/>
    <w:rsid w:val="00D852E1"/>
    <w:rsid w:val="00D853FC"/>
    <w:rsid w:val="00D8747F"/>
    <w:rsid w:val="00DA7CF2"/>
    <w:rsid w:val="00DE056E"/>
    <w:rsid w:val="00DE2AA8"/>
    <w:rsid w:val="00DE34F4"/>
    <w:rsid w:val="00DF09B1"/>
    <w:rsid w:val="00E04F41"/>
    <w:rsid w:val="00E13D2A"/>
    <w:rsid w:val="00E15EDF"/>
    <w:rsid w:val="00E27891"/>
    <w:rsid w:val="00E425AC"/>
    <w:rsid w:val="00E4709A"/>
    <w:rsid w:val="00E5031B"/>
    <w:rsid w:val="00E54D3F"/>
    <w:rsid w:val="00E54F37"/>
    <w:rsid w:val="00E660BD"/>
    <w:rsid w:val="00E76F82"/>
    <w:rsid w:val="00E81571"/>
    <w:rsid w:val="00E84FF0"/>
    <w:rsid w:val="00E90D58"/>
    <w:rsid w:val="00EB18DD"/>
    <w:rsid w:val="00EB25CF"/>
    <w:rsid w:val="00EE48FD"/>
    <w:rsid w:val="00EE752A"/>
    <w:rsid w:val="00EF0FC1"/>
    <w:rsid w:val="00EF2E00"/>
    <w:rsid w:val="00EF4C26"/>
    <w:rsid w:val="00F101E9"/>
    <w:rsid w:val="00F208E2"/>
    <w:rsid w:val="00F26385"/>
    <w:rsid w:val="00F361BE"/>
    <w:rsid w:val="00F41DA2"/>
    <w:rsid w:val="00F539D0"/>
    <w:rsid w:val="00F549EB"/>
    <w:rsid w:val="00F54B5F"/>
    <w:rsid w:val="00F61F23"/>
    <w:rsid w:val="00F66446"/>
    <w:rsid w:val="00F66DB2"/>
    <w:rsid w:val="00F754D1"/>
    <w:rsid w:val="00F878FE"/>
    <w:rsid w:val="00F916BE"/>
    <w:rsid w:val="00F9545B"/>
    <w:rsid w:val="00F96282"/>
    <w:rsid w:val="00FA69D6"/>
    <w:rsid w:val="00FB36D0"/>
    <w:rsid w:val="00FB3E6A"/>
    <w:rsid w:val="00FB4E22"/>
    <w:rsid w:val="00FC589C"/>
    <w:rsid w:val="00FD76E2"/>
    <w:rsid w:val="00FE0422"/>
    <w:rsid w:val="00FF5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557C"/>
    <w:rPr>
      <w:sz w:val="28"/>
    </w:rPr>
  </w:style>
  <w:style w:type="paragraph" w:styleId="1">
    <w:name w:val="heading 1"/>
    <w:basedOn w:val="a"/>
    <w:next w:val="a"/>
    <w:qFormat/>
    <w:rsid w:val="0092557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2557C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92557C"/>
    <w:pPr>
      <w:widowControl w:val="0"/>
      <w:jc w:val="center"/>
    </w:pPr>
  </w:style>
  <w:style w:type="paragraph" w:styleId="a4">
    <w:name w:val="footer"/>
    <w:basedOn w:val="a"/>
    <w:rsid w:val="0092557C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92557C"/>
    <w:pPr>
      <w:jc w:val="both"/>
    </w:pPr>
  </w:style>
  <w:style w:type="character" w:styleId="a6">
    <w:name w:val="page number"/>
    <w:basedOn w:val="a0"/>
    <w:rsid w:val="0092557C"/>
  </w:style>
  <w:style w:type="paragraph" w:styleId="a7">
    <w:name w:val="Balloon Text"/>
    <w:basedOn w:val="a"/>
    <w:semiHidden/>
    <w:rsid w:val="004C508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9628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0142E6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jc w:val="both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4C508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9628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0142E6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ocial_a3\Application%20Data\Microsoft\&#1064;&#1072;&#1073;&#1083;&#1086;&#1085;&#1099;\&#1055;&#1086;&#1089;&#1090;.%20&#1087;&#1086;%20&#1089;&#1086;&#1094;.%20&#1087;&#1086;&#1083;.%20&#1080;%20&#1079;&#1072;&#1097;&#1080;&#1090;&#1077;%20&#1087;&#1088;&#1072;&#1074;%20&#1075;&#1088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5FF11-2598-45A5-AB5F-480C10E67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соц. пол. и защите прав гр.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Е.А.</dc:creator>
  <cp:lastModifiedBy>install</cp:lastModifiedBy>
  <cp:revision>2</cp:revision>
  <cp:lastPrinted>2012-07-26T23:52:00Z</cp:lastPrinted>
  <dcterms:created xsi:type="dcterms:W3CDTF">2014-01-22T23:25:00Z</dcterms:created>
  <dcterms:modified xsi:type="dcterms:W3CDTF">2014-01-22T23:25:00Z</dcterms:modified>
</cp:coreProperties>
</file>