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52B83" w:rsidRPr="00B367BD" w:rsidTr="0034770A">
        <w:trPr>
          <w:cantSplit/>
          <w:trHeight w:hRule="exact" w:val="1236"/>
        </w:trPr>
        <w:tc>
          <w:tcPr>
            <w:tcW w:w="9570" w:type="dxa"/>
          </w:tcPr>
          <w:p w:rsidR="00952B83" w:rsidRPr="00B367BD" w:rsidRDefault="007B79AC">
            <w:pPr>
              <w:pStyle w:val="1"/>
              <w:jc w:val="cente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48pt;margin-top:43.2pt;width:206.4pt;height:48.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inset="0,0,0,0">
                    <w:txbxContent>
                      <w:p w:rsidR="00952B83" w:rsidRDefault="000F3307" w:rsidP="008045B9">
                        <w:pPr>
                          <w:rPr>
                            <w:sz w:val="20"/>
                          </w:rPr>
                        </w:pPr>
                        <w:r>
                          <w:rPr>
                            <w:sz w:val="20"/>
                          </w:rPr>
                          <w:t>Проект подготовлен комитетом Законодательного Собрания</w:t>
                        </w:r>
                      </w:p>
                      <w:p w:rsidR="000F3307" w:rsidRDefault="000F3307" w:rsidP="008045B9">
                        <w:pPr>
                          <w:rPr>
                            <w:sz w:val="20"/>
                          </w:rPr>
                        </w:pPr>
                        <w:r>
                          <w:rPr>
                            <w:sz w:val="20"/>
                          </w:rPr>
                          <w:t>по экономической политике</w:t>
                        </w:r>
                      </w:p>
                      <w:p w:rsidR="000F3307" w:rsidRDefault="000F3307" w:rsidP="008045B9">
                        <w:pPr>
                          <w:rPr>
                            <w:sz w:val="20"/>
                          </w:rPr>
                        </w:pPr>
                        <w:r>
                          <w:rPr>
                            <w:sz w:val="20"/>
                          </w:rPr>
                          <w:t>и собственности</w:t>
                        </w:r>
                      </w:p>
                    </w:txbxContent>
                  </v:textbox>
                  <w10:wrap anchorx="page" anchory="page"/>
                </v:shape>
              </w:pict>
            </w:r>
          </w:p>
          <w:p w:rsidR="00952B83" w:rsidRPr="00B367BD" w:rsidRDefault="00952B83" w:rsidP="00D215C3"/>
        </w:tc>
      </w:tr>
      <w:tr w:rsidR="00952B83" w:rsidRPr="00B367BD">
        <w:tc>
          <w:tcPr>
            <w:tcW w:w="9570" w:type="dxa"/>
          </w:tcPr>
          <w:p w:rsidR="00952B83" w:rsidRPr="00B367BD" w:rsidRDefault="00952B83">
            <w:pPr>
              <w:pStyle w:val="1"/>
              <w:jc w:val="center"/>
              <w:rPr>
                <w:spacing w:val="84"/>
                <w:sz w:val="32"/>
              </w:rPr>
            </w:pPr>
            <w:r w:rsidRPr="00B367BD">
              <w:rPr>
                <w:spacing w:val="84"/>
                <w:sz w:val="32"/>
              </w:rPr>
              <w:t>ЗАКОН ПРИМОРСКОГО КРАЯ</w:t>
            </w:r>
          </w:p>
        </w:tc>
      </w:tr>
    </w:tbl>
    <w:p w:rsidR="00952B83" w:rsidRPr="00B367BD" w:rsidRDefault="00952B83" w:rsidP="00C1024C">
      <w:pPr>
        <w:jc w:val="center"/>
        <w:rPr>
          <w:b/>
        </w:rPr>
      </w:pPr>
      <w:r w:rsidRPr="00B367BD">
        <w:rPr>
          <w:b/>
        </w:rPr>
        <w:t>О ВНЕСЕНИИ ИЗМЕНЕНИЙ В ЗАКОН ПРИМОРСКОГО КРАЯ</w:t>
      </w:r>
    </w:p>
    <w:p w:rsidR="00952B83" w:rsidRPr="00B367BD" w:rsidRDefault="00952B83" w:rsidP="00C1024C">
      <w:pPr>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8045B9"/>
    <w:p w:rsidR="00952B83" w:rsidRDefault="00952B83" w:rsidP="000C1B72">
      <w:pPr>
        <w:tabs>
          <w:tab w:val="left" w:pos="709"/>
        </w:tabs>
        <w:jc w:val="both"/>
      </w:pPr>
      <w:r w:rsidRPr="00B367BD">
        <w:tab/>
        <w:t>Принят Законодательным Собранием Приморского края</w:t>
      </w:r>
      <w:r w:rsidR="000F3307">
        <w:t xml:space="preserve"> </w:t>
      </w:r>
      <w:r w:rsidR="000C1B72">
        <w:t>19 декабря 2013 года в первом чтении</w:t>
      </w:r>
    </w:p>
    <w:p w:rsidR="000C1B72" w:rsidRPr="00B367BD" w:rsidRDefault="000C1B72" w:rsidP="007B79AC">
      <w:pPr>
        <w:tabs>
          <w:tab w:val="left" w:pos="709"/>
        </w:tabs>
        <w:jc w:val="both"/>
      </w:pPr>
      <w:r>
        <w:tab/>
      </w:r>
      <w:r w:rsidRPr="000C1B72">
        <w:t>Принят Законодательным Собранием Приморского края</w:t>
      </w:r>
      <w:r w:rsidR="007B79AC">
        <w:t xml:space="preserve"> во втором чтении</w:t>
      </w:r>
    </w:p>
    <w:p w:rsidR="00952B83" w:rsidRDefault="007B79AC" w:rsidP="007B79AC">
      <w:pPr>
        <w:ind w:firstLine="709"/>
      </w:pPr>
      <w:r w:rsidRPr="000C1B72">
        <w:t>Принят Законодательным Собранием Приморского края</w:t>
      </w:r>
    </w:p>
    <w:p w:rsidR="007B79AC" w:rsidRPr="00B367BD" w:rsidRDefault="007B79AC" w:rsidP="007B79AC">
      <w:pPr>
        <w:ind w:firstLine="709"/>
      </w:pPr>
      <w:bookmarkStart w:id="0" w:name="_GoBack"/>
      <w:bookmarkEnd w:id="0"/>
    </w:p>
    <w:p w:rsidR="00952B83" w:rsidRPr="00B367BD" w:rsidRDefault="00952B83" w:rsidP="00C55D02">
      <w:pPr>
        <w:ind w:firstLine="709"/>
        <w:jc w:val="both"/>
      </w:pPr>
      <w:r w:rsidRPr="00B367BD">
        <w:t xml:space="preserve">СТАТЬЯ 1. </w:t>
      </w:r>
    </w:p>
    <w:p w:rsidR="00952B83" w:rsidRPr="00B367BD" w:rsidRDefault="00952B83" w:rsidP="00C55D02">
      <w:pPr>
        <w:ind w:firstLine="709"/>
        <w:jc w:val="both"/>
      </w:pPr>
      <w:r w:rsidRPr="00B367BD">
        <w:t xml:space="preserve">Внести в Закон Приморского края от 10 мая 2006 года № 354-КЗ "О государственной поддержке инвестиционной деятельности в Приморском крае" (Ведомости Законодательного Собрания Приморского края, 2006, </w:t>
      </w:r>
      <w:r w:rsidRPr="00B367BD">
        <w:br/>
        <w:t xml:space="preserve">№ 129, стр. 15; 2008, № 98, стр. 32) изменения, изложив его в следующей редакции: </w:t>
      </w:r>
    </w:p>
    <w:p w:rsidR="00952B83" w:rsidRPr="00B367BD" w:rsidRDefault="00952B83" w:rsidP="00C55D02">
      <w:pPr>
        <w:ind w:firstLine="709"/>
        <w:jc w:val="both"/>
      </w:pPr>
    </w:p>
    <w:p w:rsidR="00952B83" w:rsidRPr="00B367BD" w:rsidRDefault="00952B83" w:rsidP="00C55D02">
      <w:pPr>
        <w:ind w:firstLine="709"/>
        <w:jc w:val="center"/>
        <w:rPr>
          <w:b/>
          <w:sz w:val="32"/>
          <w:szCs w:val="32"/>
        </w:rPr>
      </w:pPr>
      <w:r w:rsidRPr="00B367BD">
        <w:rPr>
          <w:b/>
          <w:sz w:val="32"/>
          <w:szCs w:val="32"/>
        </w:rPr>
        <w:t>"ЗАКОН ПРИМОРСКОГО КРАЯ</w:t>
      </w:r>
    </w:p>
    <w:p w:rsidR="00952B83" w:rsidRPr="00B367BD" w:rsidRDefault="00952B83" w:rsidP="00C55D02">
      <w:pPr>
        <w:ind w:firstLine="709"/>
        <w:jc w:val="center"/>
        <w:rPr>
          <w:b/>
        </w:rPr>
      </w:pPr>
    </w:p>
    <w:p w:rsidR="00952B83" w:rsidRPr="00B367BD" w:rsidRDefault="00952B83" w:rsidP="00C55D02">
      <w:pPr>
        <w:ind w:firstLine="709"/>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C55D02">
      <w:pPr>
        <w:ind w:firstLine="709"/>
        <w:jc w:val="center"/>
        <w:rPr>
          <w:b/>
        </w:rPr>
      </w:pPr>
    </w:p>
    <w:p w:rsidR="00952B83" w:rsidRPr="00B367BD" w:rsidRDefault="00952B83" w:rsidP="00C55D02">
      <w:pPr>
        <w:ind w:firstLine="709"/>
        <w:jc w:val="both"/>
      </w:pPr>
      <w:r w:rsidRPr="00B367BD">
        <w:t>Принят Законодательным Собранием Приморского края</w:t>
      </w:r>
    </w:p>
    <w:p w:rsidR="00952B83" w:rsidRPr="00B367BD" w:rsidRDefault="00952B83" w:rsidP="00C55D02">
      <w:pPr>
        <w:ind w:firstLine="709"/>
        <w:jc w:val="both"/>
      </w:pPr>
    </w:p>
    <w:p w:rsidR="00952B83" w:rsidRPr="00B367BD" w:rsidRDefault="00952B83" w:rsidP="00C55D02">
      <w:pPr>
        <w:ind w:firstLine="709"/>
        <w:jc w:val="both"/>
      </w:pPr>
      <w:r w:rsidRPr="00B367BD">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952B83" w:rsidRPr="00B367BD" w:rsidRDefault="00952B83" w:rsidP="00B33427">
      <w:pPr>
        <w:ind w:firstLine="709"/>
        <w:jc w:val="both"/>
      </w:pPr>
    </w:p>
    <w:p w:rsidR="00952B83" w:rsidRPr="00B367BD" w:rsidRDefault="00952B83" w:rsidP="0014655A">
      <w:pPr>
        <w:tabs>
          <w:tab w:val="left" w:pos="2127"/>
        </w:tabs>
        <w:ind w:firstLine="709"/>
        <w:jc w:val="both"/>
      </w:pPr>
      <w:r w:rsidRPr="00B367BD">
        <w:t xml:space="preserve">СТАТЬЯ 1. ПРАВОВАЯ ОСНОВА И СФЕРА ДЕЙСТВИЯ </w:t>
      </w:r>
    </w:p>
    <w:p w:rsidR="00952B83" w:rsidRDefault="00952B83" w:rsidP="00B33427">
      <w:pPr>
        <w:ind w:firstLine="709"/>
        <w:jc w:val="both"/>
      </w:pPr>
      <w:r w:rsidRPr="00B367BD">
        <w:t xml:space="preserve"> </w:t>
      </w:r>
      <w:r w:rsidRPr="00B367BD">
        <w:tab/>
      </w:r>
      <w:r w:rsidRPr="00B367BD">
        <w:tab/>
        <w:t>НАСТОЯЩЕГО ЗАКОНА</w:t>
      </w:r>
    </w:p>
    <w:p w:rsidR="00EF1390" w:rsidRPr="00B367BD" w:rsidRDefault="00EF1390" w:rsidP="00B33427">
      <w:pPr>
        <w:ind w:firstLine="709"/>
        <w:jc w:val="both"/>
      </w:pPr>
    </w:p>
    <w:p w:rsidR="00952B83" w:rsidRPr="00B367BD" w:rsidRDefault="00952B83" w:rsidP="00B33427">
      <w:pPr>
        <w:ind w:firstLine="709"/>
        <w:jc w:val="both"/>
      </w:pPr>
      <w:r w:rsidRPr="00B367BD">
        <w:t>1.Настоящий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w:t>
      </w:r>
    </w:p>
    <w:p w:rsidR="00952B83" w:rsidRPr="00B367BD" w:rsidRDefault="00952B83" w:rsidP="00B33427">
      <w:pPr>
        <w:ind w:firstLine="709"/>
        <w:jc w:val="both"/>
      </w:pPr>
      <w:r w:rsidRPr="00B367BD">
        <w:lastRenderedPageBreak/>
        <w:t>2.Настоящий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952B83" w:rsidRPr="00B367BD" w:rsidRDefault="00952B83" w:rsidP="00B33427">
      <w:pPr>
        <w:ind w:firstLine="709"/>
        <w:jc w:val="both"/>
      </w:pPr>
      <w:r w:rsidRPr="00B367BD">
        <w:t>3.Настоящий Закон не распространяется на отношения, связанные с вложением инвестиций в банки и иные кредитные организации, а также в страховые организации, которые регулируются соответствующим законодательством Российской Федерации.</w:t>
      </w:r>
    </w:p>
    <w:p w:rsidR="00952B83" w:rsidRPr="00B367BD" w:rsidRDefault="00952B83" w:rsidP="00B33427">
      <w:pPr>
        <w:ind w:firstLine="709"/>
        <w:jc w:val="both"/>
      </w:pPr>
    </w:p>
    <w:p w:rsidR="00952B83" w:rsidRPr="00B367BD" w:rsidRDefault="00952B83" w:rsidP="00115577">
      <w:pPr>
        <w:tabs>
          <w:tab w:val="left" w:pos="2127"/>
        </w:tabs>
        <w:ind w:firstLine="709"/>
        <w:jc w:val="both"/>
      </w:pPr>
      <w:r w:rsidRPr="00B367BD">
        <w:t>СТАТЬЯ 2. ОСНОВНЫЕ ПОНЯТИЯ, ИСПОЛЬЗУЕМЫЕ</w:t>
      </w:r>
    </w:p>
    <w:p w:rsidR="00952B83" w:rsidRDefault="00952B83" w:rsidP="00115577">
      <w:pPr>
        <w:ind w:left="1418" w:firstLine="709"/>
        <w:jc w:val="both"/>
      </w:pPr>
      <w:r w:rsidRPr="00B367BD">
        <w:t>В НАСТОЯЩЕМ ЗАКОНЕ</w:t>
      </w:r>
    </w:p>
    <w:p w:rsidR="00EF1390" w:rsidRPr="00B367BD" w:rsidRDefault="00EF1390" w:rsidP="00115577">
      <w:pPr>
        <w:ind w:left="1418" w:firstLine="709"/>
        <w:jc w:val="both"/>
      </w:pPr>
    </w:p>
    <w:p w:rsidR="00952B83" w:rsidRDefault="00952B83" w:rsidP="00B33427">
      <w:pPr>
        <w:ind w:firstLine="709"/>
        <w:jc w:val="both"/>
      </w:pPr>
      <w:r>
        <w:t>1.В настоящем Законе используются следующие основные понятия:</w:t>
      </w:r>
    </w:p>
    <w:p w:rsidR="00952B83" w:rsidRPr="00B367BD" w:rsidRDefault="00952B83" w:rsidP="00B33427">
      <w:pPr>
        <w:ind w:firstLine="709"/>
        <w:jc w:val="both"/>
      </w:pPr>
      <w:r w:rsidRPr="00B367BD">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952B83" w:rsidRPr="00B367BD" w:rsidRDefault="00952B83" w:rsidP="00B33427">
      <w:pPr>
        <w:ind w:firstLine="709"/>
        <w:jc w:val="both"/>
      </w:pPr>
      <w:r w:rsidRPr="00B367BD">
        <w:t xml:space="preserve">2)Единый регламент сопровождения инвестиционных проектов по принципу </w:t>
      </w:r>
      <w:r w:rsidR="00734ED7">
        <w:t>"одного окна"</w:t>
      </w:r>
      <w:r w:rsidRPr="00B367BD">
        <w:t xml:space="preserve"> – порядок взаимодействия органов исполнительной власти Приморского края со специализированными организациями по привлечению инвестиций и работе с инвесторами по формированию промышленных площадо</w:t>
      </w:r>
      <w:r w:rsidR="00D87B30">
        <w:t>к</w:t>
      </w:r>
      <w:r w:rsidR="00D87B30" w:rsidRPr="00B367BD">
        <w:t xml:space="preserve">, а также </w:t>
      </w:r>
      <w:r w:rsidR="00D87B30">
        <w:t xml:space="preserve">с инвесторами </w:t>
      </w:r>
      <w:r w:rsidRPr="00B367BD">
        <w:t>в целях предоставления государственной поддержки инвестиционной деятельности;</w:t>
      </w:r>
    </w:p>
    <w:p w:rsidR="00952B83" w:rsidRPr="00B367BD" w:rsidRDefault="00952B83" w:rsidP="00B33427">
      <w:pPr>
        <w:ind w:firstLine="709"/>
        <w:jc w:val="both"/>
      </w:pPr>
      <w:r w:rsidRPr="00B367BD">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952B83" w:rsidRPr="00B367BD" w:rsidRDefault="00952B83" w:rsidP="00B33427">
      <w:pPr>
        <w:ind w:firstLine="709"/>
        <w:jc w:val="both"/>
      </w:pPr>
      <w:r w:rsidRPr="00B367BD">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952B83" w:rsidRPr="00B367BD" w:rsidRDefault="00952B83" w:rsidP="00B33427">
      <w:pPr>
        <w:ind w:firstLine="709"/>
        <w:jc w:val="both"/>
      </w:pPr>
      <w:r w:rsidRPr="00B367BD">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952B83" w:rsidRPr="00B367BD" w:rsidRDefault="00952B83" w:rsidP="00B33427">
      <w:pPr>
        <w:ind w:firstLine="709"/>
        <w:jc w:val="both"/>
      </w:pPr>
      <w:r w:rsidRPr="00B367BD">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952B83" w:rsidRPr="00B367BD" w:rsidRDefault="00952B83" w:rsidP="00B33427">
      <w:pPr>
        <w:ind w:firstLine="709"/>
        <w:jc w:val="both"/>
      </w:pPr>
      <w:r w:rsidRPr="00E437D6">
        <w:rPr>
          <w:highlight w:val="yellow"/>
        </w:rPr>
        <w:t xml:space="preserve">7)Инвестиционный фонд Приморского края – часть средств краевого бюджета, подлежащая использованию в целях реализации на территории </w:t>
      </w:r>
      <w:r w:rsidRPr="00E437D6">
        <w:rPr>
          <w:highlight w:val="yellow"/>
        </w:rPr>
        <w:lastRenderedPageBreak/>
        <w:t>Приморского края инвестиционных проектов, осуществляемых на принципах государственно-частного партнерства;</w:t>
      </w:r>
    </w:p>
    <w:p w:rsidR="00952B83" w:rsidRPr="00B367BD" w:rsidRDefault="00952B83" w:rsidP="00B33427">
      <w:pPr>
        <w:ind w:firstLine="709"/>
        <w:jc w:val="both"/>
      </w:pPr>
      <w:r w:rsidRPr="00E56992">
        <w:rPr>
          <w:highlight w:val="yellow"/>
        </w:rPr>
        <w:t>8)План создания инвестиционных проектов и объектов инфраструктуры в Приморском крае – перечень инвестиционных проектов, реализуемых и (или) планируемых к реализации на</w:t>
      </w:r>
      <w:r w:rsidR="00B028B1">
        <w:rPr>
          <w:highlight w:val="yellow"/>
        </w:rPr>
        <w:t xml:space="preserve"> территории Приморского края, </w:t>
      </w:r>
      <w:r w:rsidRPr="00E56992">
        <w:rPr>
          <w:highlight w:val="yellow"/>
        </w:rPr>
        <w:t xml:space="preserve">и объектов инфраструктуры, строительство и реконструкция которых предусмотрены в действующих программах и планах на территории 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 а также планируемых сроках сдачи объектов </w:t>
      </w:r>
      <w:r>
        <w:rPr>
          <w:highlight w:val="yellow"/>
        </w:rPr>
        <w:t xml:space="preserve">и </w:t>
      </w:r>
      <w:r w:rsidRPr="00E56992">
        <w:rPr>
          <w:highlight w:val="yellow"/>
        </w:rPr>
        <w:t xml:space="preserve">реализации инвестиционных </w:t>
      </w:r>
      <w:r>
        <w:rPr>
          <w:highlight w:val="yellow"/>
        </w:rPr>
        <w:t>проектов</w:t>
      </w:r>
      <w:r w:rsidRPr="00E56992">
        <w:rPr>
          <w:highlight w:val="yellow"/>
        </w:rPr>
        <w:t>;</w:t>
      </w:r>
    </w:p>
    <w:p w:rsidR="00952B83" w:rsidRPr="00B367BD" w:rsidRDefault="00952B83" w:rsidP="00B33427">
      <w:pPr>
        <w:ind w:firstLine="709"/>
        <w:jc w:val="both"/>
      </w:pPr>
      <w:r w:rsidRPr="00B367BD">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952B83" w:rsidRPr="00B367BD" w:rsidRDefault="00952B83" w:rsidP="00B33427">
      <w:pPr>
        <w:ind w:firstLine="709"/>
        <w:jc w:val="both"/>
      </w:pPr>
      <w:r w:rsidRPr="00B367BD">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952B83" w:rsidRPr="00B367BD" w:rsidRDefault="00952B83" w:rsidP="00B33427">
      <w:pPr>
        <w:ind w:firstLine="709"/>
        <w:jc w:val="both"/>
      </w:pPr>
      <w:r w:rsidRPr="00B367BD">
        <w:t>11)специализированная организация по формированию промышленных площадок – организация, созданная по решению органа исполнительной власти Приморского края, основной целью деятельности которой является формирование промышленных площадок.</w:t>
      </w:r>
    </w:p>
    <w:p w:rsidR="00952B83" w:rsidRPr="00B367BD" w:rsidRDefault="00952B83" w:rsidP="00B33427">
      <w:pPr>
        <w:ind w:firstLine="709"/>
        <w:jc w:val="both"/>
      </w:pPr>
      <w:r>
        <w:t>2.</w:t>
      </w:r>
      <w:r w:rsidRPr="00B367BD">
        <w:t xml:space="preserve">Иные понятия и термины используются в настоящем Законе в соответствии с </w:t>
      </w:r>
      <w:r>
        <w:t xml:space="preserve">федеральным </w:t>
      </w:r>
      <w:r w:rsidRPr="00B367BD">
        <w:t>законо</w:t>
      </w:r>
      <w:r>
        <w:t>дательством</w:t>
      </w:r>
      <w:r w:rsidRPr="00B367BD">
        <w:t>.</w:t>
      </w:r>
    </w:p>
    <w:p w:rsidR="00952B83" w:rsidRPr="00B367BD" w:rsidRDefault="00952B83" w:rsidP="00B33427">
      <w:pPr>
        <w:ind w:firstLine="709"/>
        <w:jc w:val="both"/>
      </w:pPr>
    </w:p>
    <w:p w:rsidR="00952B83" w:rsidRPr="00B367BD" w:rsidRDefault="00952B83" w:rsidP="003601A7">
      <w:pPr>
        <w:tabs>
          <w:tab w:val="left" w:pos="2127"/>
        </w:tabs>
        <w:ind w:firstLine="709"/>
        <w:jc w:val="both"/>
      </w:pPr>
      <w:r w:rsidRPr="00B367BD">
        <w:t xml:space="preserve">СТАТЬЯ 3. ПРИНЦИПЫ ГОСУДАРСТВЕННОЙ ПОДДЕРЖКИ </w:t>
      </w:r>
    </w:p>
    <w:p w:rsidR="00952B83" w:rsidRDefault="00952B83" w:rsidP="00B33427">
      <w:pPr>
        <w:ind w:firstLine="709"/>
        <w:jc w:val="both"/>
      </w:pPr>
      <w:r w:rsidRPr="00B367BD">
        <w:t xml:space="preserve"> </w:t>
      </w:r>
      <w:r w:rsidRPr="00B367BD">
        <w:tab/>
      </w:r>
      <w:r w:rsidRPr="00B367BD">
        <w:tab/>
      </w:r>
      <w:r w:rsidR="00EF1390">
        <w:t xml:space="preserve"> </w:t>
      </w:r>
      <w:r w:rsidRPr="00B367BD">
        <w:t>ИНВЕСТИЦИОННОЙ ДЕЯТЕЛЬНОСТИ</w:t>
      </w:r>
    </w:p>
    <w:p w:rsidR="00EF1390" w:rsidRPr="00B367BD" w:rsidRDefault="00EF1390" w:rsidP="00B33427">
      <w:pPr>
        <w:ind w:firstLine="709"/>
        <w:jc w:val="both"/>
      </w:pPr>
    </w:p>
    <w:p w:rsidR="00952B83" w:rsidRPr="00B367BD" w:rsidRDefault="00952B83" w:rsidP="00B33427">
      <w:pPr>
        <w:ind w:firstLine="709"/>
        <w:jc w:val="both"/>
      </w:pPr>
      <w:r w:rsidRPr="00B367BD">
        <w:t>Государственная поддержка инвестиционной деятельности основывается на принципах:</w:t>
      </w:r>
    </w:p>
    <w:p w:rsidR="00952B83" w:rsidRPr="00B367BD" w:rsidRDefault="00952B83" w:rsidP="00B33427">
      <w:pPr>
        <w:ind w:firstLine="709"/>
        <w:jc w:val="both"/>
      </w:pPr>
      <w:r w:rsidRPr="00B367BD">
        <w:t>1)объективности и экономической обоснованности принимаемых решений;</w:t>
      </w:r>
    </w:p>
    <w:p w:rsidR="00952B83" w:rsidRPr="00B367BD" w:rsidRDefault="00952B83" w:rsidP="00B33427">
      <w:pPr>
        <w:ind w:firstLine="709"/>
        <w:jc w:val="both"/>
      </w:pPr>
      <w:r w:rsidRPr="00B367BD">
        <w:t>2)открытости и доступности информации;</w:t>
      </w:r>
    </w:p>
    <w:p w:rsidR="00952B83" w:rsidRPr="00B367BD" w:rsidRDefault="00952B83" w:rsidP="00B33427">
      <w:pPr>
        <w:ind w:firstLine="709"/>
        <w:jc w:val="both"/>
      </w:pPr>
      <w:r w:rsidRPr="00B367BD">
        <w:t>3)равноправия инвесторов и унифицированности публичных процедур;</w:t>
      </w:r>
    </w:p>
    <w:p w:rsidR="00952B83" w:rsidRPr="00B367BD" w:rsidRDefault="00952B83" w:rsidP="00B33427">
      <w:pPr>
        <w:ind w:firstLine="709"/>
        <w:jc w:val="both"/>
      </w:pPr>
      <w:r w:rsidRPr="00B367BD">
        <w:t>4)взаимной ответственности органов государственной власти Приморского края и инвесторов;</w:t>
      </w:r>
    </w:p>
    <w:p w:rsidR="00952B83" w:rsidRPr="00B367BD" w:rsidRDefault="00952B83" w:rsidP="00B33427">
      <w:pPr>
        <w:ind w:firstLine="709"/>
        <w:jc w:val="both"/>
      </w:pPr>
      <w:r w:rsidRPr="00B367BD">
        <w:t>5)сбалансированности публичных и частных интересов.</w:t>
      </w:r>
    </w:p>
    <w:p w:rsidR="00952B83" w:rsidRPr="00B367BD" w:rsidRDefault="00952B83" w:rsidP="00B33427">
      <w:pPr>
        <w:ind w:firstLine="709"/>
        <w:jc w:val="both"/>
      </w:pPr>
    </w:p>
    <w:p w:rsidR="00952B83" w:rsidRDefault="00952B83" w:rsidP="00B33427">
      <w:pPr>
        <w:ind w:firstLine="709"/>
        <w:jc w:val="both"/>
      </w:pPr>
      <w:r w:rsidRPr="00B367BD">
        <w:t>СТАТЬЯ 4. ГОСУДАРСТВЕННЫЕ ГАРАНТИИ ПРАВ ИНВЕСТОРОВ</w:t>
      </w:r>
    </w:p>
    <w:p w:rsidR="001148C1" w:rsidRPr="00B367BD" w:rsidRDefault="001148C1" w:rsidP="00B33427">
      <w:pPr>
        <w:ind w:firstLine="709"/>
        <w:jc w:val="both"/>
      </w:pPr>
    </w:p>
    <w:p w:rsidR="00952B83" w:rsidRPr="00B367BD" w:rsidRDefault="00952B83" w:rsidP="00B33427">
      <w:pPr>
        <w:ind w:firstLine="709"/>
        <w:jc w:val="both"/>
      </w:pPr>
      <w:r w:rsidRPr="00B367BD">
        <w:lastRenderedPageBreak/>
        <w:t>Инвесторам на территории Приморского края гарантируется:</w:t>
      </w:r>
    </w:p>
    <w:p w:rsidR="00952B83" w:rsidRPr="00B367BD" w:rsidRDefault="00952B83" w:rsidP="00B33427">
      <w:pPr>
        <w:ind w:firstLine="709"/>
        <w:jc w:val="both"/>
      </w:pPr>
      <w:r w:rsidRPr="00B367BD">
        <w:t xml:space="preserve">1)открытость и доступность для всех инвесторов информации, необходимой для осуществления инвестиционной деятельности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 xml:space="preserve">2)обеспечение равных прав инвесторов при осуществлении инвестиционной деятельности; </w:t>
      </w:r>
    </w:p>
    <w:p w:rsidR="00952B83" w:rsidRPr="00B367BD" w:rsidRDefault="00952B83" w:rsidP="00B33427">
      <w:pPr>
        <w:ind w:firstLine="709"/>
        <w:jc w:val="both"/>
      </w:pPr>
      <w:r w:rsidRPr="00B367BD">
        <w:t>3)обеспечение равных возможностей инвесторов в получении государственной поддержки инвестиционной деятельности;</w:t>
      </w:r>
    </w:p>
    <w:p w:rsidR="00952B83" w:rsidRPr="00B367BD" w:rsidRDefault="00952B83" w:rsidP="00B33427">
      <w:pPr>
        <w:ind w:firstLine="709"/>
        <w:jc w:val="both"/>
      </w:pPr>
      <w:r w:rsidRPr="00B367BD">
        <w:t>4)гласность и открытость процедуры принятия решений о предоставлении государственной поддержки инвестиционной деятельности;</w:t>
      </w:r>
    </w:p>
    <w:p w:rsidR="00952B83" w:rsidRPr="00B367BD" w:rsidRDefault="00952B83" w:rsidP="00B33427">
      <w:pPr>
        <w:ind w:firstLine="709"/>
        <w:jc w:val="both"/>
      </w:pPr>
      <w:r w:rsidRPr="00B367BD">
        <w:t xml:space="preserve">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6)стабильность условий предоставления государственной поддержки в соответствии с частями 4 и 5 статьи 9 настоящего Закона.</w:t>
      </w:r>
    </w:p>
    <w:p w:rsidR="00952B83" w:rsidRDefault="00952B83" w:rsidP="00B33427">
      <w:pPr>
        <w:ind w:firstLine="709"/>
        <w:jc w:val="both"/>
      </w:pPr>
    </w:p>
    <w:p w:rsidR="00395D8D" w:rsidRDefault="00952B83" w:rsidP="005A75B6">
      <w:pPr>
        <w:tabs>
          <w:tab w:val="left" w:pos="2127"/>
        </w:tabs>
        <w:ind w:firstLine="709"/>
        <w:jc w:val="both"/>
      </w:pPr>
      <w:r w:rsidRPr="00B367BD">
        <w:t>СТАТЬЯ 5. ПОЛНОМОЧИЯ ОРГАНОВ ГОСУДАРСТВЕННОЙ</w:t>
      </w:r>
    </w:p>
    <w:p w:rsidR="00F17698" w:rsidRDefault="00395D8D" w:rsidP="005A75B6">
      <w:pPr>
        <w:tabs>
          <w:tab w:val="left" w:pos="2127"/>
        </w:tabs>
        <w:ind w:firstLine="709"/>
        <w:jc w:val="both"/>
      </w:pPr>
      <w:r>
        <w:tab/>
      </w:r>
      <w:r w:rsidR="00952B83" w:rsidRPr="00B367BD">
        <w:t xml:space="preserve"> ВЛАСТИ ПРИМОРСКОГО КРАЯ</w:t>
      </w:r>
      <w:r w:rsidR="00952B83">
        <w:t xml:space="preserve"> </w:t>
      </w:r>
      <w:r w:rsidR="00F17698">
        <w:t>В СФЕРЕ</w:t>
      </w:r>
    </w:p>
    <w:p w:rsidR="00952B83" w:rsidRDefault="00F17698" w:rsidP="005A75B6">
      <w:pPr>
        <w:tabs>
          <w:tab w:val="left" w:pos="2127"/>
        </w:tabs>
        <w:ind w:firstLine="709"/>
        <w:jc w:val="both"/>
      </w:pPr>
      <w:r>
        <w:tab/>
        <w:t xml:space="preserve"> ИНВЕСТИЦИОННОЙ ДЕЯТЕЛЬНОСТИ</w:t>
      </w:r>
    </w:p>
    <w:p w:rsidR="00952B83" w:rsidRDefault="00952B83" w:rsidP="005A75B6">
      <w:pPr>
        <w:tabs>
          <w:tab w:val="left" w:pos="2127"/>
        </w:tabs>
        <w:ind w:firstLine="709"/>
        <w:jc w:val="both"/>
      </w:pPr>
    </w:p>
    <w:p w:rsidR="00952B83" w:rsidRPr="00B367BD" w:rsidRDefault="00952B83" w:rsidP="00B33427">
      <w:pPr>
        <w:ind w:firstLine="709"/>
        <w:jc w:val="both"/>
      </w:pPr>
      <w:r w:rsidRPr="00B367BD">
        <w:t>1.Законодательное Собрание Приморского края:</w:t>
      </w:r>
    </w:p>
    <w:p w:rsidR="00952B83" w:rsidRPr="00B367BD" w:rsidRDefault="00952B83" w:rsidP="00B33427">
      <w:pPr>
        <w:ind w:firstLine="709"/>
        <w:jc w:val="both"/>
      </w:pPr>
      <w:r w:rsidRPr="00B367BD">
        <w:t>1)принимает законы в сфере инвестиционной деятельности в Приморском крае;</w:t>
      </w:r>
    </w:p>
    <w:p w:rsidR="00952B83" w:rsidRPr="00B367BD" w:rsidRDefault="00952B83" w:rsidP="00B33427">
      <w:pPr>
        <w:ind w:firstLine="709"/>
        <w:jc w:val="both"/>
      </w:pPr>
      <w:r w:rsidRPr="00B367BD">
        <w:t>2)осуществляет контроль за соблюдением законов в сфере инвестиционной деятельности в Приморском крае;</w:t>
      </w:r>
    </w:p>
    <w:p w:rsidR="00952B83" w:rsidRPr="00B367BD" w:rsidRDefault="00952B83" w:rsidP="00B33427">
      <w:pPr>
        <w:ind w:firstLine="709"/>
        <w:jc w:val="both"/>
      </w:pPr>
      <w:r w:rsidRPr="00B367BD">
        <w:t xml:space="preserve">3)осуществляет иные полномочия в сфере инвестиционной деятельности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2.Губернатор Приморского края:</w:t>
      </w:r>
    </w:p>
    <w:p w:rsidR="00952B83" w:rsidRPr="00B367BD" w:rsidRDefault="00952B83" w:rsidP="00B33427">
      <w:pPr>
        <w:ind w:firstLine="709"/>
        <w:jc w:val="both"/>
      </w:pPr>
      <w:r w:rsidRPr="00B367BD">
        <w:t>1)утверждает Инвестиционную декларацию Приморского края;</w:t>
      </w:r>
    </w:p>
    <w:p w:rsidR="00952B83" w:rsidRDefault="00952B83" w:rsidP="00B33427">
      <w:pPr>
        <w:ind w:firstLine="709"/>
        <w:jc w:val="both"/>
      </w:pPr>
      <w:r w:rsidRPr="00B367BD">
        <w:t>2)утверждает Положение и состав Совета по привлечению инвестиций в экономику Приморского края при Губернаторе Пр</w:t>
      </w:r>
      <w:r>
        <w:t>иморского края;</w:t>
      </w:r>
    </w:p>
    <w:p w:rsidR="00952B83" w:rsidRPr="00B367BD" w:rsidRDefault="00952B83" w:rsidP="00B33427">
      <w:pPr>
        <w:ind w:firstLine="709"/>
        <w:jc w:val="both"/>
      </w:pPr>
      <w:r w:rsidRPr="00B367BD">
        <w:t>3.Администрация Приморского края:</w:t>
      </w:r>
    </w:p>
    <w:p w:rsidR="00952B83" w:rsidRPr="00206B59" w:rsidRDefault="00952B83" w:rsidP="00B33427">
      <w:pPr>
        <w:ind w:firstLine="709"/>
        <w:jc w:val="both"/>
      </w:pPr>
      <w:r w:rsidRPr="00206B59">
        <w:t>1)утверждает Инвестиционную стратегию Приморского края;</w:t>
      </w:r>
    </w:p>
    <w:p w:rsidR="00952B83" w:rsidRPr="00206B59" w:rsidRDefault="00952B83" w:rsidP="00E610A1">
      <w:pPr>
        <w:ind w:firstLine="709"/>
        <w:jc w:val="both"/>
      </w:pPr>
      <w:r w:rsidRPr="00206B59">
        <w:t xml:space="preserve">2)утверждает План создания инвестиционных </w:t>
      </w:r>
      <w:r w:rsidR="00206B59" w:rsidRPr="00206B59">
        <w:t xml:space="preserve">объектов </w:t>
      </w:r>
      <w:r w:rsidRPr="00206B59">
        <w:t>и объектов инфраструктуры в Приморском крае;</w:t>
      </w:r>
    </w:p>
    <w:p w:rsidR="00952B83" w:rsidRPr="00B367BD" w:rsidRDefault="00952B83" w:rsidP="00B33427">
      <w:pPr>
        <w:ind w:firstLine="709"/>
        <w:jc w:val="both"/>
      </w:pPr>
      <w:r w:rsidRPr="00206B59">
        <w:t>3)утверждает Порядок формирования и использования бюджетных ассигнований Инвестиционного фонда Приморского края, в том числе порядок отбора инвестиционных проектов, претендующих на предоставление бюджетных ассигнований Инвестиционного фонда Приморского края;</w:t>
      </w:r>
    </w:p>
    <w:p w:rsidR="00952B83" w:rsidRPr="00B367BD" w:rsidRDefault="00952B83" w:rsidP="00B33427">
      <w:pPr>
        <w:ind w:firstLine="709"/>
        <w:jc w:val="both"/>
      </w:pPr>
      <w:r>
        <w:t>4</w:t>
      </w:r>
      <w:r w:rsidRPr="00B367BD">
        <w:t>)утверждает Единый регламент сопровождения инвестиционных проектов по принципу "одного окна";</w:t>
      </w:r>
    </w:p>
    <w:p w:rsidR="00952B83" w:rsidRPr="00B367BD" w:rsidRDefault="00952B83" w:rsidP="00B33427">
      <w:pPr>
        <w:ind w:firstLine="709"/>
        <w:jc w:val="both"/>
      </w:pPr>
      <w:r>
        <w:lastRenderedPageBreak/>
        <w:t>5</w:t>
      </w:r>
      <w:r w:rsidRPr="00B367BD">
        <w:t>)создает специализированную организацию по привлечению инвестиций и работе с инвесторами;</w:t>
      </w:r>
    </w:p>
    <w:p w:rsidR="00952B83" w:rsidRPr="00B367BD" w:rsidRDefault="0027154F" w:rsidP="00B33427">
      <w:pPr>
        <w:ind w:firstLine="709"/>
        <w:jc w:val="both"/>
      </w:pPr>
      <w:r>
        <w:t>6</w:t>
      </w:r>
      <w:r w:rsidR="00657D5A" w:rsidRPr="00B367BD">
        <w:t>)создают специализированную организацию по формированию промышленных площадок</w:t>
      </w:r>
      <w:r w:rsidR="00657D5A">
        <w:t xml:space="preserve"> </w:t>
      </w:r>
      <w:r w:rsidR="00952B83">
        <w:t>6</w:t>
      </w:r>
      <w:r w:rsidR="00952B83" w:rsidRPr="00B367BD">
        <w:t>)заключает Инвестиционные соглашения;</w:t>
      </w:r>
    </w:p>
    <w:p w:rsidR="00952B83" w:rsidRPr="00B367BD" w:rsidRDefault="0027154F" w:rsidP="00B33427">
      <w:pPr>
        <w:ind w:firstLine="709"/>
        <w:jc w:val="both"/>
      </w:pPr>
      <w:r>
        <w:t>7</w:t>
      </w:r>
      <w:r w:rsidR="00952B83" w:rsidRPr="00B367BD">
        <w:t xml:space="preserve">)осуществляет иные полномочия в соответствии с </w:t>
      </w:r>
      <w:r w:rsidR="00952B83">
        <w:t xml:space="preserve">федеральным законодательством </w:t>
      </w:r>
      <w:r w:rsidR="00952B83" w:rsidRPr="00B367BD">
        <w:t>и</w:t>
      </w:r>
      <w:r w:rsidR="00952B83">
        <w:t xml:space="preserve"> законодательством </w:t>
      </w:r>
      <w:r w:rsidR="00952B83" w:rsidRPr="00B367BD">
        <w:t xml:space="preserve"> Приморского края.</w:t>
      </w:r>
    </w:p>
    <w:p w:rsidR="00952B83" w:rsidRPr="00B367BD" w:rsidRDefault="00952B83" w:rsidP="00B33427">
      <w:pPr>
        <w:ind w:firstLine="709"/>
        <w:jc w:val="both"/>
      </w:pPr>
      <w:r w:rsidRPr="00B367BD">
        <w:t>4.Органы исполнительной власти Приморского края:</w:t>
      </w:r>
    </w:p>
    <w:p w:rsidR="00952B83" w:rsidRPr="00B367BD" w:rsidRDefault="001148C1" w:rsidP="00B33427">
      <w:pPr>
        <w:ind w:firstLine="709"/>
        <w:jc w:val="both"/>
      </w:pPr>
      <w:r>
        <w:t>1)</w:t>
      </w:r>
      <w:r w:rsidR="004A4B94">
        <w:t>участвуют в разработке и реализации Инвестиционной стратегии</w:t>
      </w:r>
      <w:r w:rsidR="00952B83" w:rsidRPr="00206B59">
        <w:t xml:space="preserve"> Приморского края, План</w:t>
      </w:r>
      <w:r w:rsidR="004A4B94">
        <w:t>а</w:t>
      </w:r>
      <w:r w:rsidR="00952B83" w:rsidRPr="00206B59">
        <w:t xml:space="preserve"> создания инвестиционных </w:t>
      </w:r>
      <w:r w:rsidR="00F17698">
        <w:t xml:space="preserve">объектов </w:t>
      </w:r>
      <w:r w:rsidR="00952B83" w:rsidRPr="00206B59">
        <w:t>и объектов инфраструктуры в Приморском крае;</w:t>
      </w:r>
      <w:r w:rsidR="00952B83" w:rsidRPr="00B367BD">
        <w:t xml:space="preserve"> </w:t>
      </w:r>
    </w:p>
    <w:p w:rsidR="00952B83" w:rsidRPr="00B367BD" w:rsidRDefault="00952B83" w:rsidP="00B33427">
      <w:pPr>
        <w:ind w:firstLine="709"/>
        <w:jc w:val="both"/>
      </w:pPr>
      <w:r w:rsidRPr="00B367BD">
        <w:t xml:space="preserve">2)осуществляют </w:t>
      </w:r>
      <w:r w:rsidRPr="00206B59">
        <w:t>межведомственное взаимодействие с целью оперативного решения</w:t>
      </w:r>
      <w:r w:rsidRPr="00B367BD">
        <w:t xml:space="preserve">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952B83" w:rsidRPr="00B367BD" w:rsidRDefault="00952B83" w:rsidP="00B33427">
      <w:pPr>
        <w:ind w:firstLine="709"/>
        <w:jc w:val="both"/>
      </w:pPr>
      <w:r w:rsidRPr="00B367BD">
        <w:t>3)обеспечивают реализацию мер государственной поддержки инвестиционной деятельности</w:t>
      </w:r>
      <w:r w:rsidR="0027154F">
        <w:t xml:space="preserve"> на территории Приморского края.</w:t>
      </w:r>
    </w:p>
    <w:p w:rsidR="00952B83" w:rsidRPr="00B367BD" w:rsidRDefault="00952B83" w:rsidP="00B33427">
      <w:pPr>
        <w:ind w:firstLine="709"/>
        <w:jc w:val="both"/>
      </w:pPr>
      <w:r w:rsidRPr="00B367BD">
        <w:t>.</w:t>
      </w:r>
    </w:p>
    <w:p w:rsidR="00952B83" w:rsidRPr="00B367BD" w:rsidRDefault="00952B83" w:rsidP="00436E7E">
      <w:pPr>
        <w:tabs>
          <w:tab w:val="left" w:pos="1985"/>
          <w:tab w:val="left" w:pos="2127"/>
        </w:tabs>
        <w:ind w:firstLine="709"/>
        <w:jc w:val="both"/>
      </w:pPr>
      <w:r w:rsidRPr="00B367BD">
        <w:t>СТАТЬЯ 6. МЕРЫ ГОСУДАРСТВЕННОЙ ПОДДЕРЖКИ</w:t>
      </w:r>
    </w:p>
    <w:p w:rsidR="00952B83" w:rsidRDefault="00952B83" w:rsidP="00B33427">
      <w:pPr>
        <w:ind w:firstLine="709"/>
        <w:jc w:val="both"/>
      </w:pPr>
      <w:r w:rsidRPr="00B367BD">
        <w:t xml:space="preserve"> </w:t>
      </w:r>
      <w:r w:rsidRPr="00B367BD">
        <w:tab/>
      </w:r>
      <w:r w:rsidRPr="00B367BD">
        <w:tab/>
        <w:t>ИНВЕСТИЦИОННОЙ ДЕЯТЕЛЬНОСТИ</w:t>
      </w:r>
    </w:p>
    <w:p w:rsidR="001148C1" w:rsidRPr="00B367BD" w:rsidRDefault="001148C1" w:rsidP="00B33427">
      <w:pPr>
        <w:ind w:firstLine="709"/>
        <w:jc w:val="both"/>
      </w:pPr>
    </w:p>
    <w:p w:rsidR="00952B83" w:rsidRPr="00B367BD" w:rsidRDefault="00952B83" w:rsidP="00B33427">
      <w:pPr>
        <w:ind w:firstLine="709"/>
        <w:jc w:val="both"/>
      </w:pPr>
      <w:r w:rsidRPr="00B367BD">
        <w:t>1.</w:t>
      </w:r>
      <w:r w:rsidR="00657D5A">
        <w:t>На территории</w:t>
      </w:r>
      <w:r w:rsidRPr="00B367BD">
        <w:t xml:space="preserve"> Приморского края осуществляют</w:t>
      </w:r>
      <w:r w:rsidR="00657D5A">
        <w:t>ся</w:t>
      </w:r>
      <w:r w:rsidRPr="00B367BD">
        <w:t xml:space="preserve"> следующие меры государственной поддержки инвестиционной деятельности:</w:t>
      </w:r>
    </w:p>
    <w:p w:rsidR="00952B83" w:rsidRPr="00B367BD" w:rsidRDefault="00B766E4" w:rsidP="00B33427">
      <w:pPr>
        <w:ind w:firstLine="709"/>
        <w:jc w:val="both"/>
      </w:pPr>
      <w:r>
        <w:t>1)финансовая поддержка</w:t>
      </w:r>
      <w:r w:rsidR="00952B83" w:rsidRPr="00B367BD">
        <w:t xml:space="preserve"> инвестиционной деятельности;</w:t>
      </w:r>
    </w:p>
    <w:p w:rsidR="00952B83" w:rsidRPr="00B367BD" w:rsidRDefault="00B766E4" w:rsidP="00B33427">
      <w:pPr>
        <w:ind w:firstLine="709"/>
        <w:jc w:val="both"/>
      </w:pPr>
      <w:r>
        <w:t>2)имущественная</w:t>
      </w:r>
      <w:r w:rsidR="00952B83" w:rsidRPr="00B367BD">
        <w:t xml:space="preserve"> поддержку инвестиционной деятельности;</w:t>
      </w:r>
    </w:p>
    <w:p w:rsidR="00952B83" w:rsidRPr="00B367BD" w:rsidRDefault="00B766E4" w:rsidP="00B33427">
      <w:pPr>
        <w:ind w:firstLine="709"/>
        <w:jc w:val="both"/>
      </w:pPr>
      <w:r>
        <w:t>3)организационное</w:t>
      </w:r>
      <w:r w:rsidR="00952B83" w:rsidRPr="00B367BD">
        <w:t xml:space="preserve"> и информационное обеспечение инвестиционной деятельности.</w:t>
      </w:r>
    </w:p>
    <w:p w:rsidR="00952B83" w:rsidRPr="00B367BD" w:rsidRDefault="00952B83" w:rsidP="00B33427">
      <w:pPr>
        <w:ind w:firstLine="709"/>
        <w:jc w:val="both"/>
      </w:pPr>
      <w:r w:rsidRPr="00B367BD">
        <w:t>2.Государственная поддержка инвестиционной деятельности осуществляется в соответствии с приоритетами социально-экономического развития Приморского края, определенными в Стратегии социально-экономического развития Приморского края и Инвестиционной стратегии Приморского края.</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t xml:space="preserve">СТАТЬЯ 7. ФИНАНСОВАЯ ПОДДЕРЖКА ИНВЕСТИЦИОННОЙ </w:t>
      </w:r>
    </w:p>
    <w:p w:rsidR="00952B83" w:rsidRDefault="00952B83" w:rsidP="00B33427">
      <w:pPr>
        <w:ind w:firstLine="709"/>
        <w:jc w:val="both"/>
      </w:pPr>
      <w:r w:rsidRPr="00B367BD">
        <w:t xml:space="preserve"> </w:t>
      </w:r>
      <w:r w:rsidRPr="00B367BD">
        <w:tab/>
      </w:r>
      <w:r w:rsidRPr="00B367BD">
        <w:tab/>
        <w:t>ДЕЯТЕЛЬНОСТИ В ПРИМОРСКОМ КРАЕ</w:t>
      </w:r>
    </w:p>
    <w:p w:rsidR="001148C1" w:rsidRPr="00B367BD" w:rsidRDefault="001148C1" w:rsidP="00B33427">
      <w:pPr>
        <w:ind w:firstLine="709"/>
        <w:jc w:val="both"/>
      </w:pPr>
    </w:p>
    <w:p w:rsidR="00952B83" w:rsidRPr="00B367BD" w:rsidRDefault="00952B83" w:rsidP="00B33427">
      <w:pPr>
        <w:ind w:firstLine="709"/>
        <w:jc w:val="both"/>
      </w:pPr>
      <w:r w:rsidRPr="00B367BD">
        <w:t>Финансовая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1)предоставление инвесторам, </w:t>
      </w:r>
      <w:r w:rsidRPr="001148C1">
        <w:t>реализующим инвестиционные проекты на территории Приморского края,</w:t>
      </w:r>
      <w:r w:rsidRPr="00B367BD">
        <w:t xml:space="preserve"> налоговых льгот, предусмотренных законами Приморского края о соответствующих налогах;</w:t>
      </w:r>
    </w:p>
    <w:p w:rsidR="00952B83" w:rsidRPr="00B367BD" w:rsidRDefault="00952B83" w:rsidP="00B33427">
      <w:pPr>
        <w:ind w:firstLine="709"/>
        <w:jc w:val="both"/>
      </w:pPr>
      <w:r w:rsidRPr="00B367BD">
        <w:t xml:space="preserve">2)предоставление инвесторам, </w:t>
      </w:r>
      <w:r w:rsidRPr="001148C1">
        <w:t>реализующим инвестиционные проекты на территории Приморского края,</w:t>
      </w:r>
      <w:r w:rsidRPr="00B367BD">
        <w:t xml:space="preserve"> государственных гарантий Приморского края по обеспечению возврата заемных денежных средств, привлекаемых для </w:t>
      </w:r>
      <w:r w:rsidRPr="00B367BD">
        <w:lastRenderedPageBreak/>
        <w:t xml:space="preserve">реализации указанных проектов, в порядке и на условиях, предусмотренных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3)финансовое участие Приморского края в инвестиционных проектах</w:t>
      </w:r>
      <w:r w:rsidRPr="001148C1">
        <w:t>, реализуемых на территории Приморского края,</w:t>
      </w:r>
      <w:r w:rsidRPr="00B367BD">
        <w:t xml:space="preserve"> на принципах государственно-частного партнерства, в том числе с использованием средств Инвестиционного фонда Приморского края, в соответствии с </w:t>
      </w:r>
      <w:r>
        <w:t xml:space="preserve">федеральным </w:t>
      </w:r>
      <w:r w:rsidRPr="00B367BD">
        <w:t>законо</w:t>
      </w:r>
      <w:r>
        <w:t xml:space="preserve">дательством </w:t>
      </w:r>
      <w:r w:rsidRPr="00B367BD">
        <w:t xml:space="preserve"> и </w:t>
      </w:r>
      <w:r>
        <w:t xml:space="preserve">законодательством </w:t>
      </w:r>
      <w:r w:rsidRPr="00B367BD">
        <w:t>Приморского края.</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t xml:space="preserve">СТАТЬЯ 8. ИМУЩЕСТВЕННАЯ ПОДДЕРЖКА </w:t>
      </w:r>
    </w:p>
    <w:p w:rsidR="00952B83" w:rsidRPr="00B367BD" w:rsidRDefault="00952B83" w:rsidP="00436E7E">
      <w:pPr>
        <w:ind w:left="1418" w:firstLine="709"/>
        <w:jc w:val="both"/>
      </w:pPr>
      <w:r w:rsidRPr="00B367BD">
        <w:t>ИНВЕСТИЦИОННОЙ ДЕЯТЕЛЬНОСТИ</w:t>
      </w:r>
    </w:p>
    <w:p w:rsidR="00952B83" w:rsidRDefault="00952B83" w:rsidP="00436E7E">
      <w:pPr>
        <w:ind w:left="1418" w:firstLine="709"/>
        <w:jc w:val="both"/>
      </w:pPr>
      <w:r w:rsidRPr="00B367BD">
        <w:t>В ПРИМОРСКОМ КРАЕ</w:t>
      </w:r>
    </w:p>
    <w:p w:rsidR="0068003F" w:rsidRPr="00B367BD" w:rsidRDefault="0068003F" w:rsidP="00436E7E">
      <w:pPr>
        <w:ind w:left="1418" w:firstLine="709"/>
        <w:jc w:val="both"/>
      </w:pPr>
    </w:p>
    <w:p w:rsidR="00952B83" w:rsidRPr="00B367BD" w:rsidRDefault="00952B83" w:rsidP="00B33427">
      <w:pPr>
        <w:ind w:firstLine="709"/>
        <w:jc w:val="both"/>
      </w:pPr>
      <w:r w:rsidRPr="00B367BD">
        <w:t>Имущественная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1)имущественное участие Приморского края </w:t>
      </w:r>
      <w:r w:rsidRPr="001148C1">
        <w:t>в инвестиционных проектах, реализуемых на территории Приморского края,</w:t>
      </w:r>
      <w:r w:rsidRPr="00B367BD">
        <w:t xml:space="preserve">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952B83" w:rsidRPr="00B367BD" w:rsidRDefault="00952B83" w:rsidP="00B33427">
      <w:pPr>
        <w:ind w:firstLine="709"/>
        <w:jc w:val="both"/>
      </w:pPr>
      <w:r w:rsidRPr="001148C1">
        <w:t>2)предоставление инвесторам, реализующим инвестиционные проекты на территории Приморского края,</w:t>
      </w:r>
      <w:r w:rsidRPr="00B367BD">
        <w:t xml:space="preserve"> земельных участков на территориях промышленных площадок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 в сфере земельных и имущественных отношений.</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t>СТАТЬЯ 9. УСЛОВИЯ ПРЕДОСТАВЛЕНИЯ ФИНАНСОВОЙ</w:t>
      </w:r>
    </w:p>
    <w:p w:rsidR="00952B83" w:rsidRPr="00B367BD" w:rsidRDefault="00952B83" w:rsidP="00B33427">
      <w:pPr>
        <w:ind w:firstLine="709"/>
        <w:jc w:val="both"/>
      </w:pPr>
      <w:r w:rsidRPr="00B367BD">
        <w:t xml:space="preserve"> </w:t>
      </w:r>
      <w:r w:rsidRPr="00B367BD">
        <w:tab/>
      </w:r>
      <w:r w:rsidRPr="00B367BD">
        <w:tab/>
        <w:t xml:space="preserve">И ИМУЩЕСТВЕННОЙ ПОДДЕРЖКИ </w:t>
      </w:r>
    </w:p>
    <w:p w:rsidR="00952B83" w:rsidRPr="00B367BD" w:rsidRDefault="00952B83" w:rsidP="00606A67">
      <w:pPr>
        <w:ind w:left="1418" w:firstLine="709"/>
        <w:jc w:val="both"/>
      </w:pPr>
      <w:r w:rsidRPr="00B367BD">
        <w:t>ИНВЕСТИЦИОННОЙ ДЕЯТЕЛЬНОСТИ</w:t>
      </w:r>
    </w:p>
    <w:p w:rsidR="00952B83" w:rsidRDefault="00952B83" w:rsidP="00606A67">
      <w:pPr>
        <w:ind w:left="1418" w:firstLine="709"/>
        <w:jc w:val="both"/>
      </w:pPr>
      <w:r w:rsidRPr="00B367BD">
        <w:t>В ПРИМОРСКОМ КРАЕ</w:t>
      </w:r>
    </w:p>
    <w:p w:rsidR="00520DA7" w:rsidRPr="00B367BD" w:rsidRDefault="00520DA7" w:rsidP="00606A67">
      <w:pPr>
        <w:ind w:left="1418" w:firstLine="709"/>
        <w:jc w:val="both"/>
      </w:pPr>
    </w:p>
    <w:p w:rsidR="00952B83" w:rsidRPr="00B367BD" w:rsidRDefault="00952B83" w:rsidP="00B33427">
      <w:pPr>
        <w:ind w:firstLine="709"/>
        <w:jc w:val="both"/>
      </w:pPr>
      <w:r w:rsidRPr="00520DA7">
        <w:t>1.Инвесторы</w:t>
      </w:r>
      <w:r w:rsidRPr="00B367BD">
        <w:t>,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952B83" w:rsidRPr="00520DA7" w:rsidRDefault="00952B83" w:rsidP="00B33427">
      <w:pPr>
        <w:ind w:firstLine="709"/>
        <w:jc w:val="both"/>
      </w:pPr>
      <w:r w:rsidRPr="00520DA7">
        <w:t>2.Финансовая и имущественная поддержка инвестиционной деятельности в Приморском крае предоставляется при условии соответствия инвестиционного проекта основным направлениям социально-экономического развития Приморского края, определенным стратегией социально-экономического развития Приморского края и Инвестиционной стратегией Приморского края.</w:t>
      </w:r>
    </w:p>
    <w:p w:rsidR="00952B83" w:rsidRPr="00B367BD" w:rsidRDefault="00952B83" w:rsidP="00A16D3D">
      <w:pPr>
        <w:ind w:firstLine="709"/>
        <w:jc w:val="both"/>
      </w:pPr>
      <w:r w:rsidRPr="00520DA7">
        <w:t>3.При принятии решения о предоставлении финансовой и (или) имущественной поддержки инвестиционной деятельности в Приморском крае учитываются:</w:t>
      </w:r>
    </w:p>
    <w:p w:rsidR="00952B83" w:rsidRPr="00B367BD" w:rsidRDefault="00952B83" w:rsidP="00A16D3D">
      <w:pPr>
        <w:ind w:firstLine="709"/>
        <w:jc w:val="both"/>
      </w:pPr>
      <w:r w:rsidRPr="00B367BD">
        <w:t xml:space="preserve">1)экономическая эффективность инвестиционного проекта (результативность экономической деятельности, определяемая отношением </w:t>
      </w:r>
      <w:r w:rsidRPr="00B367BD">
        <w:lastRenderedPageBreak/>
        <w:t>полученного экономического эффекта (результата) от осуществления инвестиционного проекта к затратам, обусловившим получение этого эффекта);</w:t>
      </w:r>
    </w:p>
    <w:p w:rsidR="00952B83" w:rsidRPr="00B367BD" w:rsidRDefault="00952B83" w:rsidP="00A16D3D">
      <w:pPr>
        <w:ind w:firstLine="709"/>
        <w:jc w:val="both"/>
      </w:pPr>
      <w:r w:rsidRPr="00B367BD">
        <w:t>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952B83" w:rsidRPr="00B367BD" w:rsidRDefault="00952B83" w:rsidP="00A16D3D">
      <w:pPr>
        <w:ind w:firstLine="709"/>
        <w:jc w:val="both"/>
      </w:pPr>
      <w:r w:rsidRPr="00B367BD">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952B83" w:rsidRPr="00B367BD" w:rsidRDefault="00952B83" w:rsidP="00B33427">
      <w:pPr>
        <w:ind w:firstLine="709"/>
        <w:jc w:val="both"/>
      </w:pPr>
      <w:r w:rsidRPr="00B367BD">
        <w:t xml:space="preserve">4.Инвесторам, реализующим на территории Приморского края инвестиционные проекты, </w:t>
      </w:r>
      <w:r w:rsidRPr="001F7ABE">
        <w:t xml:space="preserve">в пределах полномочий </w:t>
      </w:r>
      <w:r w:rsidR="00520DA7">
        <w:t xml:space="preserve">Приморского края </w:t>
      </w:r>
      <w:r w:rsidRPr="00B367BD">
        <w:t xml:space="preserve">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w:t>
      </w:r>
      <w:r w:rsidRPr="001F7ABE">
        <w:t>но не более десяти лет со</w:t>
      </w:r>
      <w:r w:rsidRPr="00B367BD">
        <w:t xml:space="preserve"> дня начала финансирования указанного проекта. </w:t>
      </w:r>
    </w:p>
    <w:p w:rsidR="00952B83" w:rsidRPr="00B367BD" w:rsidRDefault="00952B83" w:rsidP="00B33427">
      <w:pPr>
        <w:ind w:firstLine="709"/>
        <w:jc w:val="both"/>
      </w:pPr>
      <w:r w:rsidRPr="00B367BD">
        <w:t>5.В случае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952B83" w:rsidRPr="00B367BD" w:rsidRDefault="00952B83" w:rsidP="00A16D3D">
      <w:pPr>
        <w:ind w:firstLine="709"/>
        <w:jc w:val="both"/>
      </w:pPr>
      <w:r w:rsidRPr="00B367BD">
        <w:t>6.Финансовая и имущественная поддержка инвестиционной деятельности в Приморском крае не может быть предоставлена инвесторам:</w:t>
      </w:r>
    </w:p>
    <w:p w:rsidR="00952B83" w:rsidRPr="00B367BD" w:rsidRDefault="00952B83" w:rsidP="00A16D3D">
      <w:pPr>
        <w:ind w:firstLine="709"/>
        <w:jc w:val="both"/>
      </w:pPr>
      <w:r w:rsidRPr="00B367BD">
        <w:t>1)находящимся в стадии реорганизации, ликвидации, банкротства;</w:t>
      </w:r>
    </w:p>
    <w:p w:rsidR="00952B83" w:rsidRPr="00B367BD" w:rsidRDefault="00952B83" w:rsidP="00A16D3D">
      <w:pPr>
        <w:ind w:firstLine="709"/>
        <w:jc w:val="both"/>
      </w:pPr>
      <w:r w:rsidRPr="00B367BD">
        <w:t>2)на имущество которых в установленном порядке наложен арест или обращено взыскание;</w:t>
      </w:r>
    </w:p>
    <w:p w:rsidR="00952B83" w:rsidRPr="00B367BD" w:rsidRDefault="00952B83" w:rsidP="00A16D3D">
      <w:pPr>
        <w:ind w:firstLine="709"/>
        <w:jc w:val="both"/>
      </w:pPr>
      <w:r w:rsidRPr="00B367BD">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952B83" w:rsidRPr="00B367BD" w:rsidRDefault="00952B83" w:rsidP="00A16D3D">
      <w:pPr>
        <w:ind w:firstLine="709"/>
        <w:jc w:val="both"/>
      </w:pPr>
    </w:p>
    <w:p w:rsidR="00952B83" w:rsidRDefault="00952B83" w:rsidP="00B33427">
      <w:pPr>
        <w:ind w:firstLine="709"/>
        <w:jc w:val="both"/>
      </w:pPr>
      <w:r w:rsidRPr="00B367BD">
        <w:t>СТАТЬЯ 10. ИНВЕСТИЦИОННОЕ СОГЛАШЕНИЕ</w:t>
      </w:r>
    </w:p>
    <w:p w:rsidR="001F7ABE" w:rsidRPr="00B367BD" w:rsidRDefault="001F7ABE" w:rsidP="00B33427">
      <w:pPr>
        <w:ind w:firstLine="709"/>
        <w:jc w:val="both"/>
      </w:pPr>
    </w:p>
    <w:p w:rsidR="00952B83" w:rsidRPr="00B367BD" w:rsidRDefault="00952B83" w:rsidP="00B33427">
      <w:pPr>
        <w:ind w:firstLine="709"/>
        <w:jc w:val="both"/>
      </w:pPr>
      <w:r w:rsidRPr="00B367BD">
        <w:t>1.Инвестиционное соглашение оформляется в виде договора и содержит в обязательном порядке общие характеристики инвестиционного проекта:</w:t>
      </w:r>
    </w:p>
    <w:p w:rsidR="00952B83" w:rsidRPr="00B367BD" w:rsidRDefault="00952B83" w:rsidP="00B33427">
      <w:pPr>
        <w:ind w:firstLine="709"/>
        <w:jc w:val="both"/>
      </w:pPr>
      <w:r w:rsidRPr="00B367BD">
        <w:t xml:space="preserve">1)объект капитальных вложений; </w:t>
      </w:r>
    </w:p>
    <w:p w:rsidR="00952B83" w:rsidRPr="00B367BD" w:rsidRDefault="00952B83" w:rsidP="00B33427">
      <w:pPr>
        <w:ind w:firstLine="709"/>
        <w:jc w:val="both"/>
      </w:pPr>
      <w:r w:rsidRPr="00B367BD">
        <w:t>2)стоимость инвестиционного проекта;</w:t>
      </w:r>
    </w:p>
    <w:p w:rsidR="00952B83" w:rsidRPr="00B367BD" w:rsidRDefault="00952B83" w:rsidP="00B33427">
      <w:pPr>
        <w:ind w:firstLine="709"/>
        <w:jc w:val="both"/>
      </w:pPr>
      <w:r w:rsidRPr="00B367BD">
        <w:t xml:space="preserve">3)сроки реализации инвестиционного проекта; </w:t>
      </w:r>
    </w:p>
    <w:p w:rsidR="00952B83" w:rsidRPr="00B367BD" w:rsidRDefault="00952B83" w:rsidP="00B33427">
      <w:pPr>
        <w:ind w:firstLine="709"/>
        <w:jc w:val="both"/>
      </w:pPr>
      <w:r w:rsidRPr="00B367BD">
        <w:t xml:space="preserve">4)объем налоговых платежей, подлежащий уплате в </w:t>
      </w:r>
      <w:r>
        <w:t>краевой бюджет</w:t>
      </w:r>
      <w:r w:rsidRPr="00B367BD">
        <w:t xml:space="preserve">; </w:t>
      </w:r>
    </w:p>
    <w:p w:rsidR="00952B83" w:rsidRPr="00B367BD" w:rsidRDefault="00952B83" w:rsidP="00B33427">
      <w:pPr>
        <w:ind w:firstLine="709"/>
        <w:jc w:val="both"/>
      </w:pPr>
      <w:r w:rsidRPr="00B367BD">
        <w:lastRenderedPageBreak/>
        <w:t>5)количество рабочих мест при создании предприятий, учреждений, организаций;</w:t>
      </w:r>
    </w:p>
    <w:p w:rsidR="00952B83" w:rsidRPr="00B367BD" w:rsidRDefault="00952B83" w:rsidP="00B33427">
      <w:pPr>
        <w:ind w:firstLine="709"/>
        <w:jc w:val="both"/>
      </w:pPr>
      <w:r w:rsidRPr="00B367BD">
        <w:t>6)права и обязанности сторон инвестиционного соглашения;</w:t>
      </w:r>
    </w:p>
    <w:p w:rsidR="00952B83" w:rsidRPr="00B367BD" w:rsidRDefault="00952B83" w:rsidP="00B33427">
      <w:pPr>
        <w:ind w:firstLine="709"/>
        <w:jc w:val="both"/>
      </w:pPr>
      <w:r w:rsidRPr="00B367BD">
        <w:t>7)формы, порядок обмена информацией и предоставления отчетности субъектами инвестиционной деятельности;</w:t>
      </w:r>
    </w:p>
    <w:p w:rsidR="00952B83" w:rsidRPr="00B367BD" w:rsidRDefault="00952B83" w:rsidP="00B33427">
      <w:pPr>
        <w:ind w:firstLine="709"/>
        <w:jc w:val="both"/>
      </w:pPr>
      <w:r w:rsidRPr="00B367BD">
        <w:t>8)ответственность сторон инвестиционного соглашения за нарушение условий инвестиционного соглашения;</w:t>
      </w:r>
    </w:p>
    <w:p w:rsidR="00952B83" w:rsidRPr="00B367BD" w:rsidRDefault="00952B83" w:rsidP="00B33427">
      <w:pPr>
        <w:ind w:firstLine="709"/>
        <w:jc w:val="both"/>
      </w:pPr>
      <w:r w:rsidRPr="00B367BD">
        <w:t>9)срок действия инвестиционного соглашения;</w:t>
      </w:r>
    </w:p>
    <w:p w:rsidR="00952B83" w:rsidRPr="00B367BD" w:rsidRDefault="00952B83" w:rsidP="00B33427">
      <w:pPr>
        <w:ind w:firstLine="709"/>
        <w:jc w:val="both"/>
      </w:pPr>
      <w:r w:rsidRPr="00B367BD">
        <w:t>10)порядок внесения изменений в инвестиционное соглашение и его досрочного расторжения;</w:t>
      </w:r>
    </w:p>
    <w:p w:rsidR="00952B83" w:rsidRPr="00B367BD" w:rsidRDefault="00952B83" w:rsidP="00B33427">
      <w:pPr>
        <w:ind w:firstLine="709"/>
        <w:jc w:val="both"/>
      </w:pPr>
      <w:r w:rsidRPr="00B367BD">
        <w:t xml:space="preserve">11)формы финансовой и (или) имущественной поддержки, </w:t>
      </w:r>
      <w:r w:rsidRPr="003E6C88">
        <w:t>предоставляемые в соответствии с настоящим Законом.</w:t>
      </w:r>
      <w:r w:rsidRPr="00B367BD">
        <w:t xml:space="preserve"> </w:t>
      </w:r>
    </w:p>
    <w:p w:rsidR="00952B83" w:rsidRPr="00B367BD" w:rsidRDefault="00952B83" w:rsidP="00B33427">
      <w:pPr>
        <w:ind w:firstLine="709"/>
        <w:jc w:val="both"/>
      </w:pPr>
    </w:p>
    <w:p w:rsidR="00952B83" w:rsidRPr="00B367BD" w:rsidRDefault="00952B83" w:rsidP="001566A7">
      <w:pPr>
        <w:tabs>
          <w:tab w:val="left" w:pos="2268"/>
        </w:tabs>
        <w:ind w:firstLine="709"/>
        <w:jc w:val="both"/>
      </w:pPr>
      <w:r w:rsidRPr="00B367BD">
        <w:t xml:space="preserve">СТАТЬЯ 11. ОРГАНИЗАЦИОННОЕ И ИНФОРМАЦИОННОЕ </w:t>
      </w:r>
    </w:p>
    <w:p w:rsidR="00952B83" w:rsidRPr="00B367BD" w:rsidRDefault="00952B83" w:rsidP="005F3CEF">
      <w:pPr>
        <w:ind w:left="1418" w:firstLine="709"/>
        <w:jc w:val="both"/>
      </w:pPr>
      <w:r w:rsidRPr="00B367BD">
        <w:t xml:space="preserve">  ОБЕСПЕЧЕНИЕ ИНВЕСТИЦИОННОЙ </w:t>
      </w:r>
    </w:p>
    <w:p w:rsidR="00952B83" w:rsidRDefault="00952B83" w:rsidP="005F3CEF">
      <w:pPr>
        <w:ind w:left="2127"/>
        <w:jc w:val="both"/>
      </w:pPr>
      <w:r w:rsidRPr="00B367BD">
        <w:t xml:space="preserve">  ДЕЯТЕЛЬНОСТИ В ПРИМОРСКОМ КРАЕ</w:t>
      </w:r>
    </w:p>
    <w:p w:rsidR="003E6C88" w:rsidRPr="00B367BD" w:rsidRDefault="003E6C88" w:rsidP="005F3CEF">
      <w:pPr>
        <w:ind w:left="2127"/>
        <w:jc w:val="both"/>
      </w:pPr>
    </w:p>
    <w:p w:rsidR="00952B83" w:rsidRPr="00B367BD" w:rsidRDefault="00952B83" w:rsidP="00B33427">
      <w:pPr>
        <w:ind w:firstLine="709"/>
        <w:jc w:val="both"/>
      </w:pPr>
      <w:r w:rsidRPr="00B367BD">
        <w:t>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совместно со специализированной организацией по привлечению инвестиций и работе с инвесторами в следующих формах:</w:t>
      </w:r>
    </w:p>
    <w:p w:rsidR="00952B83" w:rsidRPr="00B367BD" w:rsidRDefault="00952B83" w:rsidP="00B33427">
      <w:pPr>
        <w:ind w:firstLine="709"/>
        <w:jc w:val="both"/>
      </w:pPr>
      <w:r w:rsidRPr="00B367BD">
        <w:t>1)разработка и актуализация Инвестиционной стратегии Приморского края;</w:t>
      </w:r>
    </w:p>
    <w:p w:rsidR="00952B83" w:rsidRPr="00B367BD" w:rsidRDefault="00952B83" w:rsidP="00B33427">
      <w:pPr>
        <w:ind w:firstLine="709"/>
        <w:jc w:val="both"/>
      </w:pPr>
      <w:r w:rsidRPr="00B367BD">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
    <w:p w:rsidR="00952B83" w:rsidRPr="00B367BD" w:rsidRDefault="00952B83" w:rsidP="00B33427">
      <w:pPr>
        <w:ind w:firstLine="709"/>
        <w:jc w:val="both"/>
      </w:pPr>
      <w:r w:rsidRPr="00B367BD">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952B83" w:rsidRPr="00B367BD" w:rsidRDefault="00952B83" w:rsidP="00B33427">
      <w:pPr>
        <w:ind w:firstLine="709"/>
        <w:jc w:val="both"/>
      </w:pPr>
      <w:r w:rsidRPr="00B367BD">
        <w:t>4)содействие инвесторам в привлечении внебюджетных средств для реализации на территории Приморского края инвестиционных проектов;</w:t>
      </w:r>
    </w:p>
    <w:p w:rsidR="00952B83" w:rsidRPr="00B367BD" w:rsidRDefault="00952B83" w:rsidP="00B33427">
      <w:pPr>
        <w:ind w:firstLine="709"/>
        <w:jc w:val="both"/>
      </w:pPr>
      <w:r w:rsidRPr="00B367BD">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952B83" w:rsidRPr="00B367BD" w:rsidRDefault="00952B83" w:rsidP="00B33427">
      <w:pPr>
        <w:ind w:firstLine="709"/>
        <w:jc w:val="both"/>
      </w:pPr>
      <w:r w:rsidRPr="00B367BD">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952B83" w:rsidRPr="00B367BD" w:rsidRDefault="00952B83" w:rsidP="00B33427">
      <w:pPr>
        <w:ind w:firstLine="709"/>
        <w:jc w:val="both"/>
      </w:pPr>
      <w:r w:rsidRPr="00B367BD">
        <w:t xml:space="preserve">7)обеспечение сопровождения инвестиционных проектов, реализующихся на территории Приморского края, с привлечением специализированных организаций по привлечению инвестиций и работе с </w:t>
      </w:r>
      <w:r w:rsidRPr="00B367BD">
        <w:lastRenderedPageBreak/>
        <w:t xml:space="preserve">инвесторами и (или) связанных с созданием и управлением промышленных площадок; </w:t>
      </w:r>
    </w:p>
    <w:p w:rsidR="00952B83" w:rsidRPr="00B367BD" w:rsidRDefault="00952B83" w:rsidP="00B33427">
      <w:pPr>
        <w:ind w:firstLine="709"/>
        <w:jc w:val="both"/>
      </w:pPr>
      <w:r w:rsidRPr="00B367BD">
        <w:t xml:space="preserve">8)обеспечение формирования и публикации в сети </w:t>
      </w:r>
      <w:r>
        <w:t>"</w:t>
      </w:r>
      <w:r w:rsidRPr="00B367BD">
        <w:t>Интернет</w:t>
      </w:r>
      <w:r>
        <w:t>"</w:t>
      </w:r>
      <w:r w:rsidRPr="00B367BD">
        <w:t xml:space="preserve"> ежегодно обновляемого Плана </w:t>
      </w:r>
      <w:r>
        <w:t xml:space="preserve">создания инвестиционных </w:t>
      </w:r>
      <w:r w:rsidR="003E6C88">
        <w:t xml:space="preserve">объектов </w:t>
      </w:r>
      <w:r w:rsidRPr="00B367BD">
        <w:t>и объектов инфраструктуры в Приморском крае;</w:t>
      </w:r>
    </w:p>
    <w:p w:rsidR="00952B83" w:rsidRPr="00B367BD" w:rsidRDefault="00952B83" w:rsidP="00B33427">
      <w:pPr>
        <w:ind w:firstLine="709"/>
        <w:jc w:val="both"/>
      </w:pPr>
      <w:r w:rsidRPr="00B367BD">
        <w:t>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интернет-портала Приморского края, содержащего информацию на русском, английском, японском, корейском, китайском и др. иностранных языках;</w:t>
      </w:r>
    </w:p>
    <w:p w:rsidR="00952B83" w:rsidRPr="00B367BD" w:rsidRDefault="00952B83" w:rsidP="00B33427">
      <w:pPr>
        <w:ind w:firstLine="709"/>
        <w:jc w:val="both"/>
      </w:pPr>
      <w:r w:rsidRPr="00B367BD">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952B83" w:rsidRPr="00B367BD" w:rsidRDefault="00952B83" w:rsidP="00B33427">
      <w:pPr>
        <w:ind w:firstLine="709"/>
        <w:jc w:val="both"/>
      </w:pPr>
      <w:r w:rsidRPr="00B367BD">
        <w:t xml:space="preserve">11)организация и проведение оценки регулирующего воздействия проектов нормативных правовых актов Приморского края по вопросам регулирования инвестиционной деятельности в соответствии </w:t>
      </w:r>
      <w:r w:rsidR="006B0E5D">
        <w:t xml:space="preserve">с законодательством </w:t>
      </w:r>
      <w:r w:rsidRPr="00B367BD">
        <w:t>Приморского края.</w:t>
      </w:r>
    </w:p>
    <w:p w:rsidR="00952B83" w:rsidRPr="00B367BD" w:rsidRDefault="00952B83" w:rsidP="00B33427">
      <w:pPr>
        <w:ind w:firstLine="709"/>
        <w:jc w:val="both"/>
      </w:pPr>
    </w:p>
    <w:p w:rsidR="00952B83" w:rsidRPr="00B367BD" w:rsidRDefault="00952B83" w:rsidP="005F3CEF">
      <w:pPr>
        <w:tabs>
          <w:tab w:val="left" w:pos="2268"/>
        </w:tabs>
        <w:ind w:firstLine="709"/>
        <w:jc w:val="both"/>
      </w:pPr>
      <w:r w:rsidRPr="00B367BD">
        <w:t>СТАТЬЯ 12. РАЗВИТИЕ ИНВЕСТИЦИОННОЙ ИНФРАСТРУКТУРЫ</w:t>
      </w:r>
    </w:p>
    <w:p w:rsidR="00952B83" w:rsidRDefault="00952B83" w:rsidP="005F3CEF">
      <w:pPr>
        <w:ind w:left="1418" w:firstLine="709"/>
        <w:jc w:val="both"/>
      </w:pPr>
      <w:r w:rsidRPr="00B367BD">
        <w:t xml:space="preserve">  В ПРИМОРСКОМ КРАЕ</w:t>
      </w:r>
    </w:p>
    <w:p w:rsidR="006B0E5D" w:rsidRPr="00B367BD" w:rsidRDefault="006B0E5D" w:rsidP="005F3CEF">
      <w:pPr>
        <w:ind w:left="1418" w:firstLine="709"/>
        <w:jc w:val="both"/>
      </w:pPr>
    </w:p>
    <w:p w:rsidR="00952B83" w:rsidRPr="00B367BD" w:rsidRDefault="00952B83" w:rsidP="00B33427">
      <w:pPr>
        <w:ind w:firstLine="709"/>
        <w:jc w:val="both"/>
      </w:pPr>
      <w:r w:rsidRPr="00B367BD">
        <w:t>В целях развития инвестиционной инфраструктуры в Приморском крае создаются:</w:t>
      </w:r>
    </w:p>
    <w:p w:rsidR="00952B83" w:rsidRPr="00B367BD" w:rsidRDefault="00952B83" w:rsidP="00B33427">
      <w:pPr>
        <w:ind w:firstLine="709"/>
        <w:jc w:val="both"/>
      </w:pPr>
      <w:r w:rsidRPr="00B367BD">
        <w:t>1)промышленные площадки;</w:t>
      </w:r>
    </w:p>
    <w:p w:rsidR="00952B83" w:rsidRPr="00B367BD" w:rsidRDefault="00952B83" w:rsidP="00B33427">
      <w:pPr>
        <w:ind w:firstLine="709"/>
        <w:jc w:val="both"/>
      </w:pPr>
      <w:r w:rsidRPr="00B367BD">
        <w:t>2)специализированные организации по привлечению инвестиций и работе с инвесторами, а также по формированию промышленных площадок;</w:t>
      </w:r>
    </w:p>
    <w:p w:rsidR="00952B83" w:rsidRPr="00B367BD" w:rsidRDefault="00952B83" w:rsidP="00B33427">
      <w:pPr>
        <w:ind w:firstLine="709"/>
        <w:jc w:val="both"/>
      </w:pPr>
      <w:r w:rsidRPr="00B367BD">
        <w:t>3)Совет по привлечению инвестиций в экономику Приморского края при Губернаторе Приморского края.</w:t>
      </w:r>
    </w:p>
    <w:p w:rsidR="00952B83" w:rsidRPr="00B367BD" w:rsidRDefault="00952B83" w:rsidP="00B33427">
      <w:pPr>
        <w:ind w:firstLine="709"/>
        <w:jc w:val="both"/>
      </w:pPr>
      <w:r w:rsidRPr="00B367BD">
        <w:t>Положение и состав Совета утверждаются Губернатором Приморского края;</w:t>
      </w:r>
    </w:p>
    <w:p w:rsidR="00952B83" w:rsidRPr="00B367BD" w:rsidRDefault="00952B83" w:rsidP="008A14CB">
      <w:pPr>
        <w:ind w:firstLine="709"/>
        <w:jc w:val="both"/>
      </w:pPr>
      <w:r w:rsidRPr="00B367BD">
        <w:t>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r>
        <w:t xml:space="preserve"> </w:t>
      </w:r>
      <w:r w:rsidRPr="00B367BD">
        <w:t>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p>
    <w:p w:rsidR="00952B83" w:rsidRPr="00B367BD" w:rsidRDefault="00952B83" w:rsidP="00B33427">
      <w:pPr>
        <w:ind w:firstLine="709"/>
        <w:jc w:val="both"/>
      </w:pPr>
    </w:p>
    <w:p w:rsidR="00952B83" w:rsidRPr="00B367BD" w:rsidRDefault="00952B83" w:rsidP="006F3457">
      <w:pPr>
        <w:tabs>
          <w:tab w:val="left" w:pos="2268"/>
        </w:tabs>
        <w:ind w:firstLine="709"/>
        <w:jc w:val="both"/>
      </w:pPr>
      <w:r w:rsidRPr="00B367BD">
        <w:t>СТАТЬЯ 13. ПОРЯДОК ОБРАЩЕНИЯ ИНВЕСТОРОВ ДЛЯ</w:t>
      </w:r>
    </w:p>
    <w:p w:rsidR="00952B83" w:rsidRPr="00B367BD" w:rsidRDefault="00952B83" w:rsidP="006F3457">
      <w:pPr>
        <w:ind w:left="1418" w:firstLine="709"/>
        <w:jc w:val="both"/>
      </w:pPr>
      <w:r w:rsidRPr="00B367BD">
        <w:t xml:space="preserve">  ПОЛУЧЕНИЯ ГОСУДАРСТВЕННОЙ ПОДДЕРЖКИ</w:t>
      </w:r>
    </w:p>
    <w:p w:rsidR="00952B83" w:rsidRDefault="00952B83" w:rsidP="006F3457">
      <w:pPr>
        <w:ind w:left="1418" w:firstLine="709"/>
        <w:jc w:val="both"/>
      </w:pPr>
      <w:r w:rsidRPr="00B367BD">
        <w:t xml:space="preserve">  ИНВЕСТИЦИОННОЙ ДЕЯТЕЛЬНОСТИ</w:t>
      </w:r>
    </w:p>
    <w:p w:rsidR="006B0E5D" w:rsidRPr="00B367BD" w:rsidRDefault="006B0E5D" w:rsidP="006F3457">
      <w:pPr>
        <w:ind w:left="1418" w:firstLine="709"/>
        <w:jc w:val="both"/>
      </w:pPr>
    </w:p>
    <w:p w:rsidR="00952B83" w:rsidRPr="00B367BD" w:rsidRDefault="006B0E5D" w:rsidP="000B015C">
      <w:pPr>
        <w:ind w:firstLine="709"/>
        <w:jc w:val="both"/>
      </w:pPr>
      <w:r>
        <w:t>1.</w:t>
      </w:r>
      <w:r w:rsidR="00DB68DE" w:rsidRPr="00DB68DE">
        <w:t xml:space="preserve">Инвесторы, реализующие на территории Приморского края инвестиционные проекты, обращаются для получения государственной поддержки инвестиционной деятельности </w:t>
      </w:r>
      <w:r w:rsidR="00493250" w:rsidRPr="00493250">
        <w:t xml:space="preserve">в специализированную организацию по привлечению инвестиций и работе с инвесторами </w:t>
      </w:r>
      <w:r w:rsidR="00DB68DE" w:rsidRPr="00493250">
        <w:t>в соответствии с порядком, определенным в Едином регламенте сопровождения инвестиционных проектов по принципу "одного окна".</w:t>
      </w:r>
      <w:r w:rsidR="00493250">
        <w:t xml:space="preserve"> </w:t>
      </w:r>
    </w:p>
    <w:p w:rsidR="00952B83" w:rsidRPr="007E5C91" w:rsidRDefault="00493250" w:rsidP="000A317B">
      <w:pPr>
        <w:ind w:firstLine="709"/>
        <w:jc w:val="both"/>
      </w:pPr>
      <w:r w:rsidRPr="007E5C91">
        <w:t>2</w:t>
      </w:r>
      <w:r w:rsidR="00952B83" w:rsidRPr="007E5C91">
        <w:t>.Специализированная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рассматривает обращение инвестора и направляет в орган исполнительной власти Приморского края, реализующий государственную социально-экономическую политику в Приморском крае, заключение о:</w:t>
      </w:r>
    </w:p>
    <w:p w:rsidR="00952B83" w:rsidRPr="007E5C91" w:rsidRDefault="00952B83" w:rsidP="000A317B">
      <w:pPr>
        <w:ind w:firstLine="709"/>
        <w:jc w:val="both"/>
      </w:pPr>
      <w:r w:rsidRPr="007E5C91">
        <w:t>соответствии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952B83" w:rsidRPr="00B367BD" w:rsidRDefault="00952B83" w:rsidP="000A317B">
      <w:pPr>
        <w:ind w:firstLine="709"/>
        <w:jc w:val="both"/>
      </w:pPr>
      <w:r w:rsidRPr="007E5C91">
        <w:t>соответствии инвестиционного проекта и документов, предоставленных инвестором, установленным законодательством Российской Федерации и Приморского края требованиям для получения соответствующих мер государственной поддержки инвестиционной деятельности.</w:t>
      </w:r>
    </w:p>
    <w:p w:rsidR="00952B83" w:rsidRDefault="00F50203" w:rsidP="00B33427">
      <w:pPr>
        <w:ind w:firstLine="709"/>
        <w:jc w:val="both"/>
      </w:pPr>
      <w:r>
        <w:t>3.Решение о предоставлении инвестору мер государственной поддержки</w:t>
      </w:r>
      <w:r w:rsidR="009D788F">
        <w:t xml:space="preserve"> принимается органом исполнительной власти Приморского края</w:t>
      </w:r>
      <w:r w:rsidR="00BF05C8">
        <w:t xml:space="preserve">,  к </w:t>
      </w:r>
      <w:r w:rsidR="006D6BD7">
        <w:t>полномочиям которого относится пр</w:t>
      </w:r>
      <w:r w:rsidR="004665DF">
        <w:t>едоставление соответствующих мер государственной поддержки инвестиционной деятельности.</w:t>
      </w:r>
    </w:p>
    <w:p w:rsidR="005D0053" w:rsidRDefault="005D0053" w:rsidP="00B33427">
      <w:pPr>
        <w:ind w:firstLine="709"/>
        <w:jc w:val="both"/>
      </w:pPr>
    </w:p>
    <w:p w:rsidR="00952B83" w:rsidRDefault="00952B83" w:rsidP="00B33427">
      <w:pPr>
        <w:ind w:firstLine="709"/>
        <w:jc w:val="both"/>
      </w:pPr>
      <w:r w:rsidRPr="00B367BD">
        <w:t>СТАТЬЯ 14. ВСТУПЛЕНИЕ В СИЛУ НАСТОЯЩЕГО ЗАКОНА</w:t>
      </w:r>
    </w:p>
    <w:p w:rsidR="005D0053" w:rsidRPr="00B367BD" w:rsidRDefault="005D0053" w:rsidP="00B33427">
      <w:pPr>
        <w:ind w:firstLine="709"/>
        <w:jc w:val="both"/>
      </w:pPr>
    </w:p>
    <w:p w:rsidR="00952B83" w:rsidRPr="00B367BD" w:rsidRDefault="00952B83" w:rsidP="00B33427">
      <w:pPr>
        <w:ind w:firstLine="709"/>
        <w:jc w:val="both"/>
      </w:pPr>
      <w:r w:rsidRPr="00B367BD">
        <w:t>Настоящий Закон вступает в силу со дня его официального опубликования.".</w:t>
      </w:r>
    </w:p>
    <w:p w:rsidR="00952B83" w:rsidRPr="00B367BD" w:rsidRDefault="00952B83" w:rsidP="00B33427">
      <w:pPr>
        <w:ind w:firstLine="709"/>
        <w:jc w:val="both"/>
      </w:pPr>
    </w:p>
    <w:p w:rsidR="00952B83" w:rsidRPr="00B367BD" w:rsidRDefault="00952B83" w:rsidP="00B33427">
      <w:pPr>
        <w:ind w:firstLine="709"/>
        <w:jc w:val="both"/>
      </w:pPr>
      <w:r w:rsidRPr="00B367BD">
        <w:t xml:space="preserve">СТАТЬЯ 2. </w:t>
      </w:r>
    </w:p>
    <w:p w:rsidR="00952B83" w:rsidRPr="00B367BD" w:rsidRDefault="00952B83" w:rsidP="00B33427">
      <w:pPr>
        <w:ind w:firstLine="709"/>
        <w:jc w:val="both"/>
      </w:pPr>
      <w:r w:rsidRPr="00B367BD">
        <w:t xml:space="preserve">Настоящий Закон вступает в силу </w:t>
      </w:r>
      <w:r w:rsidR="005D0053">
        <w:t xml:space="preserve">со </w:t>
      </w:r>
      <w:r w:rsidRPr="00B367BD">
        <w:t>дня его официального опубликования.</w:t>
      </w:r>
    </w:p>
    <w:p w:rsidR="00952B83" w:rsidRPr="00B367BD" w:rsidRDefault="00952B83" w:rsidP="00B33427">
      <w:pPr>
        <w:ind w:firstLine="709"/>
        <w:jc w:val="both"/>
      </w:pPr>
    </w:p>
    <w:p w:rsidR="00952B83" w:rsidRDefault="00952B83" w:rsidP="00B33427">
      <w:pPr>
        <w:ind w:firstLine="709"/>
        <w:jc w:val="both"/>
      </w:pPr>
    </w:p>
    <w:p w:rsidR="005D0053" w:rsidRPr="00B367BD" w:rsidRDefault="005D0053" w:rsidP="00B33427">
      <w:pPr>
        <w:ind w:firstLine="709"/>
        <w:jc w:val="both"/>
      </w:pPr>
    </w:p>
    <w:p w:rsidR="00952B83" w:rsidRDefault="00952B83" w:rsidP="00431501">
      <w:pPr>
        <w:jc w:val="both"/>
      </w:pPr>
      <w:r w:rsidRPr="00B367BD">
        <w:t>Губернатор края                                                                      В.В. Миклушевский</w:t>
      </w:r>
    </w:p>
    <w:sectPr w:rsidR="00952B83" w:rsidSect="0068003F">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B83" w:rsidRDefault="00952B83">
      <w:r>
        <w:separator/>
      </w:r>
    </w:p>
  </w:endnote>
  <w:endnote w:type="continuationSeparator" w:id="0">
    <w:p w:rsidR="00952B83" w:rsidRDefault="0095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B83" w:rsidRDefault="00952B83">
      <w:r>
        <w:separator/>
      </w:r>
    </w:p>
  </w:footnote>
  <w:footnote w:type="continuationSeparator" w:id="0">
    <w:p w:rsidR="00952B83" w:rsidRDefault="00952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03F" w:rsidRDefault="0068003F">
    <w:pPr>
      <w:pStyle w:val="a3"/>
      <w:jc w:val="right"/>
    </w:pPr>
    <w:r>
      <w:fldChar w:fldCharType="begin"/>
    </w:r>
    <w:r>
      <w:instrText>PAGE   \* MERGEFORMAT</w:instrText>
    </w:r>
    <w:r>
      <w:fldChar w:fldCharType="separate"/>
    </w:r>
    <w:r w:rsidR="007B79AC">
      <w:rPr>
        <w:noProof/>
      </w:rPr>
      <w:t>2</w:t>
    </w:r>
    <w:r>
      <w:fldChar w:fldCharType="end"/>
    </w:r>
  </w:p>
  <w:p w:rsidR="0068003F" w:rsidRDefault="0068003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45B9"/>
    <w:rsid w:val="00001AF1"/>
    <w:rsid w:val="00005B64"/>
    <w:rsid w:val="0003291F"/>
    <w:rsid w:val="00046CE4"/>
    <w:rsid w:val="000A317B"/>
    <w:rsid w:val="000B015C"/>
    <w:rsid w:val="000C1B72"/>
    <w:rsid w:val="000D3185"/>
    <w:rsid w:val="000D7212"/>
    <w:rsid w:val="000F3307"/>
    <w:rsid w:val="001074C7"/>
    <w:rsid w:val="001148C1"/>
    <w:rsid w:val="00115577"/>
    <w:rsid w:val="0014655A"/>
    <w:rsid w:val="00150B1F"/>
    <w:rsid w:val="001566A7"/>
    <w:rsid w:val="001656C1"/>
    <w:rsid w:val="00170D08"/>
    <w:rsid w:val="00192C6B"/>
    <w:rsid w:val="001C044B"/>
    <w:rsid w:val="001C5340"/>
    <w:rsid w:val="001F148B"/>
    <w:rsid w:val="001F7ABE"/>
    <w:rsid w:val="00206B59"/>
    <w:rsid w:val="00256DE9"/>
    <w:rsid w:val="00262CE1"/>
    <w:rsid w:val="0027154F"/>
    <w:rsid w:val="002738EA"/>
    <w:rsid w:val="00283D80"/>
    <w:rsid w:val="002B1FFE"/>
    <w:rsid w:val="002B4069"/>
    <w:rsid w:val="0031286F"/>
    <w:rsid w:val="0034770A"/>
    <w:rsid w:val="003601A7"/>
    <w:rsid w:val="0036060B"/>
    <w:rsid w:val="00374935"/>
    <w:rsid w:val="00395D8D"/>
    <w:rsid w:val="003A7F5C"/>
    <w:rsid w:val="003B26E7"/>
    <w:rsid w:val="003E6C88"/>
    <w:rsid w:val="003F4528"/>
    <w:rsid w:val="004240CE"/>
    <w:rsid w:val="00431501"/>
    <w:rsid w:val="00436E7E"/>
    <w:rsid w:val="00443315"/>
    <w:rsid w:val="00450085"/>
    <w:rsid w:val="004665DF"/>
    <w:rsid w:val="004668AA"/>
    <w:rsid w:val="0047435B"/>
    <w:rsid w:val="00493250"/>
    <w:rsid w:val="00497B25"/>
    <w:rsid w:val="004A4B94"/>
    <w:rsid w:val="004D5D91"/>
    <w:rsid w:val="00520DA7"/>
    <w:rsid w:val="0053190C"/>
    <w:rsid w:val="005676F8"/>
    <w:rsid w:val="005A2827"/>
    <w:rsid w:val="005A75B6"/>
    <w:rsid w:val="005D0053"/>
    <w:rsid w:val="005E1DE3"/>
    <w:rsid w:val="005F19A5"/>
    <w:rsid w:val="005F3CEF"/>
    <w:rsid w:val="005F54A3"/>
    <w:rsid w:val="00606A67"/>
    <w:rsid w:val="00633208"/>
    <w:rsid w:val="00657D5A"/>
    <w:rsid w:val="0068003F"/>
    <w:rsid w:val="00692DD8"/>
    <w:rsid w:val="006B0E5D"/>
    <w:rsid w:val="006D6BD7"/>
    <w:rsid w:val="006D7F43"/>
    <w:rsid w:val="006E1C09"/>
    <w:rsid w:val="006F3457"/>
    <w:rsid w:val="00734ED7"/>
    <w:rsid w:val="00776A4E"/>
    <w:rsid w:val="007A34C3"/>
    <w:rsid w:val="007A4D9E"/>
    <w:rsid w:val="007B79AC"/>
    <w:rsid w:val="007E5C91"/>
    <w:rsid w:val="008045B9"/>
    <w:rsid w:val="00840E04"/>
    <w:rsid w:val="00857414"/>
    <w:rsid w:val="0086219D"/>
    <w:rsid w:val="00882B63"/>
    <w:rsid w:val="00886458"/>
    <w:rsid w:val="00887438"/>
    <w:rsid w:val="0089272A"/>
    <w:rsid w:val="008A14CB"/>
    <w:rsid w:val="008A3ABA"/>
    <w:rsid w:val="008B54EA"/>
    <w:rsid w:val="008F3BDB"/>
    <w:rsid w:val="0091366C"/>
    <w:rsid w:val="00922351"/>
    <w:rsid w:val="00952B83"/>
    <w:rsid w:val="00965C52"/>
    <w:rsid w:val="00974474"/>
    <w:rsid w:val="009C2C22"/>
    <w:rsid w:val="009D788F"/>
    <w:rsid w:val="00A16D3D"/>
    <w:rsid w:val="00AB70F9"/>
    <w:rsid w:val="00AC31EC"/>
    <w:rsid w:val="00AD1C6D"/>
    <w:rsid w:val="00B028B1"/>
    <w:rsid w:val="00B032CD"/>
    <w:rsid w:val="00B23712"/>
    <w:rsid w:val="00B33427"/>
    <w:rsid w:val="00B367BD"/>
    <w:rsid w:val="00B51AB8"/>
    <w:rsid w:val="00B766E4"/>
    <w:rsid w:val="00BE0544"/>
    <w:rsid w:val="00BF05C8"/>
    <w:rsid w:val="00C03E38"/>
    <w:rsid w:val="00C1024C"/>
    <w:rsid w:val="00C50938"/>
    <w:rsid w:val="00C55D02"/>
    <w:rsid w:val="00C9702B"/>
    <w:rsid w:val="00CA5D74"/>
    <w:rsid w:val="00D164E8"/>
    <w:rsid w:val="00D215C3"/>
    <w:rsid w:val="00D22971"/>
    <w:rsid w:val="00D76F2D"/>
    <w:rsid w:val="00D80E58"/>
    <w:rsid w:val="00D87B30"/>
    <w:rsid w:val="00DB68DE"/>
    <w:rsid w:val="00E12641"/>
    <w:rsid w:val="00E34273"/>
    <w:rsid w:val="00E437D6"/>
    <w:rsid w:val="00E52202"/>
    <w:rsid w:val="00E56992"/>
    <w:rsid w:val="00E610A1"/>
    <w:rsid w:val="00E778B1"/>
    <w:rsid w:val="00E87DB5"/>
    <w:rsid w:val="00EA334A"/>
    <w:rsid w:val="00EE4DDE"/>
    <w:rsid w:val="00EF1390"/>
    <w:rsid w:val="00F039BD"/>
    <w:rsid w:val="00F17698"/>
    <w:rsid w:val="00F276F1"/>
    <w:rsid w:val="00F325FD"/>
    <w:rsid w:val="00F4684A"/>
    <w:rsid w:val="00F50203"/>
    <w:rsid w:val="00F629FA"/>
    <w:rsid w:val="00F80BBF"/>
    <w:rsid w:val="00FB4C25"/>
    <w:rsid w:val="00FD1087"/>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5E548-8733-4793-A15B-0AE8C3E3D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 Проект</Template>
  <TotalTime>1</TotalTime>
  <Pages>10</Pages>
  <Words>3201</Words>
  <Characters>18250</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21409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Вдовенко</cp:lastModifiedBy>
  <cp:revision>3</cp:revision>
  <cp:lastPrinted>2014-02-13T22:14:00Z</cp:lastPrinted>
  <dcterms:created xsi:type="dcterms:W3CDTF">2014-02-17T22:01:00Z</dcterms:created>
  <dcterms:modified xsi:type="dcterms:W3CDTF">2014-02-17T22:41:00Z</dcterms:modified>
</cp:coreProperties>
</file>