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5618A">
        <w:trPr>
          <w:cantSplit/>
          <w:trHeight w:val="1278"/>
        </w:trPr>
        <w:tc>
          <w:tcPr>
            <w:tcW w:w="4820" w:type="dxa"/>
            <w:gridSpan w:val="5"/>
          </w:tcPr>
          <w:p w:rsidR="0085618A" w:rsidRDefault="0085618A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7" o:title=""/>
                </v:shape>
                <o:OLEObject Type="Embed" ProgID="Word.Picture.8" ShapeID="_x0000_i1025" DrawAspect="Content" ObjectID="_1453807589" r:id="rId8"/>
              </w:objec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5618A" w:rsidRDefault="0085618A" w:rsidP="00436EDC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85618A" w:rsidRDefault="0085618A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85618A" w:rsidRDefault="0085618A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85618A" w:rsidRDefault="0085618A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85618A" w:rsidRDefault="0085618A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3F2DE3">
              <w:rPr>
                <w:sz w:val="16"/>
              </w:rPr>
              <w:t>95</w:t>
            </w:r>
            <w:r>
              <w:rPr>
                <w:sz w:val="16"/>
              </w:rPr>
              <w:t>-</w:t>
            </w:r>
            <w:r w:rsidR="003F2DE3">
              <w:rPr>
                <w:sz w:val="16"/>
              </w:rPr>
              <w:t>75</w:t>
            </w:r>
            <w:r>
              <w:rPr>
                <w:sz w:val="16"/>
              </w:rPr>
              <w:t xml:space="preserve">, факс: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F370CC">
              <w:rPr>
                <w:sz w:val="16"/>
              </w:rPr>
              <w:t>93</w:t>
            </w:r>
            <w:r>
              <w:rPr>
                <w:sz w:val="16"/>
              </w:rPr>
              <w:t>-</w:t>
            </w:r>
            <w:r w:rsidR="00F370CC">
              <w:rPr>
                <w:sz w:val="16"/>
              </w:rPr>
              <w:t>95</w:t>
            </w:r>
            <w:r>
              <w:rPr>
                <w:sz w:val="16"/>
              </w:rPr>
              <w:t xml:space="preserve"> </w:t>
            </w:r>
          </w:p>
          <w:p w:rsidR="0085618A" w:rsidRDefault="0085618A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</w:t>
              </w:r>
              <w:proofErr w:type="spellStart"/>
              <w:r w:rsidRPr="00A52B37">
                <w:rPr>
                  <w:sz w:val="16"/>
                  <w:szCs w:val="16"/>
                </w:rPr>
                <w:t>zspk.gov.ru</w:t>
              </w:r>
              <w:proofErr w:type="spellEnd"/>
            </w:hyperlink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436EDC" w:rsidRPr="008D030E" w:rsidRDefault="00436EDC" w:rsidP="00436EDC">
            <w:r w:rsidRPr="008D030E">
              <w:t xml:space="preserve">Председателю </w:t>
            </w:r>
          </w:p>
          <w:p w:rsidR="00436EDC" w:rsidRPr="008D030E" w:rsidRDefault="00436EDC" w:rsidP="00436EDC">
            <w:r w:rsidRPr="008D030E">
              <w:t>Законодательного Собрания</w:t>
            </w:r>
          </w:p>
          <w:p w:rsidR="00436EDC" w:rsidRPr="008D030E" w:rsidRDefault="00436EDC" w:rsidP="00436EDC">
            <w:r w:rsidRPr="008D030E">
              <w:t>Приморского края</w:t>
            </w:r>
          </w:p>
          <w:p w:rsidR="00436EDC" w:rsidRPr="008D030E" w:rsidRDefault="00436EDC" w:rsidP="00436EDC"/>
          <w:p w:rsidR="00436EDC" w:rsidRPr="008D030E" w:rsidRDefault="008F5B3F" w:rsidP="00436EDC">
            <w:r>
              <w:t>Горчакову В.В.</w:t>
            </w:r>
          </w:p>
          <w:p w:rsidR="0085618A" w:rsidRPr="000A3F20" w:rsidRDefault="0085618A" w:rsidP="0085618A">
            <w:pPr>
              <w:rPr>
                <w:sz w:val="26"/>
                <w:szCs w:val="26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85618A" w:rsidRDefault="007D4C41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  <w:r w:rsidR="00C30964">
              <w:rPr>
                <w:b w:val="0"/>
                <w:sz w:val="24"/>
              </w:rPr>
              <w:t>13.02.2014</w:t>
            </w:r>
            <w:r w:rsidR="00A708BB"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85618A" w:rsidRDefault="008561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7D4C41" w:rsidP="00C30964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  <w:r w:rsidR="00C30964">
              <w:rPr>
                <w:b w:val="0"/>
                <w:sz w:val="24"/>
              </w:rPr>
              <w:t>14-11/17</w:t>
            </w: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709" w:type="dxa"/>
          </w:tcPr>
          <w:p w:rsidR="0085618A" w:rsidRDefault="0085618A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Pr="0049228D" w:rsidRDefault="005172A0">
      <w:pPr>
        <w:rPr>
          <w:sz w:val="26"/>
          <w:szCs w:val="26"/>
        </w:rPr>
      </w:pPr>
    </w:p>
    <w:p w:rsidR="0049228D" w:rsidRDefault="0049228D" w:rsidP="00917307">
      <w:pPr>
        <w:jc w:val="center"/>
        <w:rPr>
          <w:sz w:val="26"/>
          <w:szCs w:val="26"/>
        </w:rPr>
      </w:pPr>
    </w:p>
    <w:p w:rsidR="00917307" w:rsidRPr="008D030E" w:rsidRDefault="00917307" w:rsidP="00917307">
      <w:pPr>
        <w:jc w:val="center"/>
      </w:pPr>
      <w:r w:rsidRPr="008D030E">
        <w:t xml:space="preserve">Уважаемый </w:t>
      </w:r>
      <w:r w:rsidR="008F5B3F">
        <w:t>Виктор Васильевич</w:t>
      </w:r>
      <w:r w:rsidRPr="008D030E">
        <w:t>!</w:t>
      </w:r>
    </w:p>
    <w:p w:rsidR="00917307" w:rsidRPr="008D030E" w:rsidRDefault="00917307" w:rsidP="00917307">
      <w:pPr>
        <w:jc w:val="center"/>
      </w:pPr>
    </w:p>
    <w:p w:rsidR="007372B9" w:rsidRDefault="00AB7DE4" w:rsidP="007372B9">
      <w:pPr>
        <w:pStyle w:val="125"/>
      </w:pPr>
      <w:r>
        <w:tab/>
      </w:r>
      <w:proofErr w:type="gramStart"/>
      <w:r w:rsidR="00917307" w:rsidRPr="008D030E">
        <w:t xml:space="preserve">На основании статьи 3 Закона Приморского края от 22 декабря </w:t>
      </w:r>
      <w:r w:rsidR="00547404">
        <w:br/>
      </w:r>
      <w:r w:rsidR="00917307" w:rsidRPr="008D030E">
        <w:t>2008 года № 373</w:t>
      </w:r>
      <w:r w:rsidR="004E4C23">
        <w:t>-КЗ</w:t>
      </w:r>
      <w:r w:rsidR="00917307" w:rsidRPr="008D030E">
        <w:t xml:space="preserve"> "О законодательной деятельности в Приморском крае" </w:t>
      </w:r>
      <w:r w:rsidR="00547404">
        <w:br/>
      </w:r>
      <w:r w:rsidR="00917307" w:rsidRPr="008D030E">
        <w:t>в каче</w:t>
      </w:r>
      <w:r w:rsidR="000A3F20" w:rsidRPr="008D030E">
        <w:t>стве законодательной инициативы</w:t>
      </w:r>
      <w:r w:rsidR="00F6094D" w:rsidRPr="008D030E">
        <w:t xml:space="preserve"> </w:t>
      </w:r>
      <w:r w:rsidR="00917307" w:rsidRPr="008D030E">
        <w:t xml:space="preserve">вносится проект </w:t>
      </w:r>
      <w:r w:rsidR="000922C9" w:rsidRPr="008D030E">
        <w:t xml:space="preserve">закона </w:t>
      </w:r>
      <w:r w:rsidR="00917307" w:rsidRPr="008D030E">
        <w:t xml:space="preserve">Приморского края </w:t>
      </w:r>
      <w:r w:rsidR="007D4C41">
        <w:t>"</w:t>
      </w:r>
      <w:r w:rsidRPr="002179E5">
        <w:t>О внесении изм</w:t>
      </w:r>
      <w:r>
        <w:t xml:space="preserve">енений в Закон Приморского края </w:t>
      </w:r>
      <w:r>
        <w:br/>
        <w:t>"</w:t>
      </w:r>
      <w:r w:rsidRPr="00715975">
        <w:rPr>
          <w:rFonts w:eastAsia="Calibri"/>
          <w:lang w:eastAsia="en-US"/>
        </w:rPr>
        <w:t xml:space="preserve">О порядке </w:t>
      </w:r>
      <w:r>
        <w:rPr>
          <w:rFonts w:eastAsia="Calibri"/>
          <w:lang w:eastAsia="en-US"/>
        </w:rPr>
        <w:t>отзыва Губернатора</w:t>
      </w:r>
      <w:r w:rsidRPr="00715975">
        <w:rPr>
          <w:rFonts w:eastAsia="Calibri"/>
          <w:lang w:eastAsia="en-US"/>
        </w:rPr>
        <w:t xml:space="preserve"> Приморского края</w:t>
      </w:r>
      <w:r w:rsidR="00136BDB">
        <w:t>"</w:t>
      </w:r>
      <w:r w:rsidR="007372B9" w:rsidRPr="007372B9">
        <w:t xml:space="preserve"> </w:t>
      </w:r>
      <w:r w:rsidR="007372B9">
        <w:t xml:space="preserve">в связи </w:t>
      </w:r>
      <w:r w:rsidR="007372B9">
        <w:br/>
        <w:t xml:space="preserve">с изменением федерального законодательства в части </w:t>
      </w:r>
      <w:r w:rsidR="007372B9">
        <w:rPr>
          <w:szCs w:val="28"/>
        </w:rPr>
        <w:t>уточнения терминологии</w:t>
      </w:r>
      <w:r w:rsidR="007372B9" w:rsidRPr="00C4627C">
        <w:rPr>
          <w:szCs w:val="28"/>
        </w:rPr>
        <w:t xml:space="preserve"> </w:t>
      </w:r>
      <w:r w:rsidR="007372B9">
        <w:rPr>
          <w:szCs w:val="28"/>
        </w:rPr>
        <w:t>в сфере закупок</w:t>
      </w:r>
      <w:r w:rsidR="007372B9">
        <w:t>.</w:t>
      </w:r>
      <w:proofErr w:type="gramEnd"/>
    </w:p>
    <w:p w:rsidR="006C153C" w:rsidRDefault="006C153C" w:rsidP="00AB7DE4">
      <w:pPr>
        <w:jc w:val="both"/>
        <w:rPr>
          <w:position w:val="2"/>
        </w:rPr>
      </w:pPr>
    </w:p>
    <w:p w:rsidR="00917307" w:rsidRPr="00B5231D" w:rsidRDefault="004A7A0A" w:rsidP="006C153C">
      <w:pPr>
        <w:rPr>
          <w:position w:val="2"/>
        </w:rPr>
      </w:pPr>
      <w:r w:rsidRPr="00B5231D">
        <w:rPr>
          <w:position w:val="2"/>
        </w:rPr>
        <w:t>Приложени</w:t>
      </w:r>
      <w:r w:rsidR="009B7B0E">
        <w:rPr>
          <w:position w:val="2"/>
        </w:rPr>
        <w:t>я</w:t>
      </w:r>
      <w:r w:rsidRPr="00B5231D">
        <w:rPr>
          <w:position w:val="2"/>
        </w:rPr>
        <w:t>:</w:t>
      </w:r>
    </w:p>
    <w:p w:rsidR="00917307" w:rsidRPr="00B5231D" w:rsidRDefault="00917307" w:rsidP="00A865CD">
      <w:pPr>
        <w:pStyle w:val="2125"/>
        <w:rPr>
          <w:sz w:val="28"/>
          <w:szCs w:val="28"/>
        </w:rPr>
      </w:pPr>
      <w:r w:rsidRPr="00B5231D">
        <w:rPr>
          <w:sz w:val="28"/>
          <w:szCs w:val="28"/>
        </w:rPr>
        <w:t>те</w:t>
      </w:r>
      <w:proofErr w:type="gramStart"/>
      <w:r w:rsidRPr="00B5231D">
        <w:rPr>
          <w:sz w:val="28"/>
          <w:szCs w:val="28"/>
        </w:rPr>
        <w:t>кст пр</w:t>
      </w:r>
      <w:proofErr w:type="gramEnd"/>
      <w:r w:rsidRPr="00B5231D">
        <w:rPr>
          <w:sz w:val="28"/>
          <w:szCs w:val="28"/>
        </w:rPr>
        <w:t xml:space="preserve">оекта </w:t>
      </w:r>
      <w:r w:rsidR="000922C9" w:rsidRPr="00B5231D">
        <w:rPr>
          <w:sz w:val="28"/>
          <w:szCs w:val="28"/>
        </w:rPr>
        <w:t xml:space="preserve">закона </w:t>
      </w:r>
      <w:r w:rsidRPr="00B5231D">
        <w:rPr>
          <w:sz w:val="28"/>
          <w:szCs w:val="28"/>
        </w:rPr>
        <w:t xml:space="preserve">на </w:t>
      </w:r>
      <w:r w:rsidR="007D4C41">
        <w:rPr>
          <w:sz w:val="28"/>
          <w:szCs w:val="28"/>
        </w:rPr>
        <w:t>1</w:t>
      </w:r>
      <w:r w:rsidRPr="00B5231D">
        <w:rPr>
          <w:sz w:val="28"/>
          <w:szCs w:val="28"/>
        </w:rPr>
        <w:t xml:space="preserve"> л. в 1 экз.;</w:t>
      </w:r>
    </w:p>
    <w:p w:rsidR="00917307" w:rsidRPr="008D030E" w:rsidRDefault="00917307" w:rsidP="001B1A6A">
      <w:pPr>
        <w:pStyle w:val="a6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r w:rsidR="001759B7">
        <w:rPr>
          <w:sz w:val="28"/>
          <w:szCs w:val="28"/>
        </w:rPr>
        <w:t>1</w:t>
      </w:r>
      <w:r w:rsidRPr="008D030E">
        <w:rPr>
          <w:sz w:val="28"/>
          <w:szCs w:val="28"/>
        </w:rPr>
        <w:t xml:space="preserve"> л. в 1 экз.;</w:t>
      </w:r>
    </w:p>
    <w:p w:rsidR="00917307" w:rsidRPr="008D030E" w:rsidRDefault="00917307" w:rsidP="001B1A6A">
      <w:pPr>
        <w:pStyle w:val="a6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17307" w:rsidRPr="008D030E" w:rsidRDefault="00917307" w:rsidP="001B1A6A">
      <w:pPr>
        <w:pStyle w:val="a6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17307" w:rsidRPr="008D030E" w:rsidRDefault="00DB1598" w:rsidP="00DB1598">
      <w:pPr>
        <w:jc w:val="both"/>
      </w:pPr>
      <w:r>
        <w:tab/>
      </w:r>
      <w:r w:rsidR="00917307" w:rsidRPr="008D030E">
        <w:t xml:space="preserve">решение комитета от </w:t>
      </w:r>
      <w:r w:rsidR="00547404">
        <w:t>11</w:t>
      </w:r>
      <w:r w:rsidR="00F6094D" w:rsidRPr="008D030E">
        <w:t>.</w:t>
      </w:r>
      <w:r w:rsidR="00471767">
        <w:t>0</w:t>
      </w:r>
      <w:r w:rsidR="00547404">
        <w:t>2</w:t>
      </w:r>
      <w:r w:rsidR="00471767">
        <w:t>.</w:t>
      </w:r>
      <w:r w:rsidR="00F6094D" w:rsidRPr="008D030E">
        <w:t>201</w:t>
      </w:r>
      <w:r w:rsidR="00547404">
        <w:t>4</w:t>
      </w:r>
      <w:r w:rsidR="00F6094D" w:rsidRPr="008D030E">
        <w:t xml:space="preserve"> </w:t>
      </w:r>
      <w:r w:rsidR="00917307" w:rsidRPr="008D030E">
        <w:t xml:space="preserve">№ </w:t>
      </w:r>
      <w:r w:rsidR="004535EE" w:rsidRPr="0066475C">
        <w:t>44</w:t>
      </w:r>
      <w:r w:rsidR="00B36A87">
        <w:t>8</w:t>
      </w:r>
      <w:r w:rsidR="0066475C">
        <w:t xml:space="preserve"> </w:t>
      </w:r>
      <w:r w:rsidR="00A708BB">
        <w:t xml:space="preserve">"О проекте закона Приморского края </w:t>
      </w:r>
      <w:r w:rsidR="007C665B" w:rsidRPr="008D030E">
        <w:t>"</w:t>
      </w:r>
      <w:r w:rsidRPr="002179E5">
        <w:t>О внесении изм</w:t>
      </w:r>
      <w:r>
        <w:t>енений в Закон Приморского края "</w:t>
      </w:r>
      <w:r w:rsidRPr="00715975">
        <w:rPr>
          <w:rFonts w:eastAsia="Calibri"/>
          <w:lang w:eastAsia="en-US"/>
        </w:rPr>
        <w:t xml:space="preserve">О порядке </w:t>
      </w:r>
      <w:r>
        <w:rPr>
          <w:rFonts w:eastAsia="Calibri"/>
          <w:lang w:eastAsia="en-US"/>
        </w:rPr>
        <w:t>отзыва Губернатора</w:t>
      </w:r>
      <w:r w:rsidRPr="00715975">
        <w:rPr>
          <w:rFonts w:eastAsia="Calibri"/>
          <w:lang w:eastAsia="en-US"/>
        </w:rPr>
        <w:t xml:space="preserve"> Приморского края</w:t>
      </w:r>
      <w:r w:rsidR="007D4C41">
        <w:t xml:space="preserve">" </w:t>
      </w:r>
      <w:r w:rsidR="00917307" w:rsidRPr="008D030E">
        <w:t xml:space="preserve">на </w:t>
      </w:r>
      <w:r w:rsidR="0053798C" w:rsidRPr="00DE6A90">
        <w:t>2</w:t>
      </w:r>
      <w:r w:rsidR="00917307" w:rsidRPr="008D030E">
        <w:t xml:space="preserve"> л.</w:t>
      </w:r>
      <w:r w:rsidR="004E4C23">
        <w:t xml:space="preserve"> </w:t>
      </w:r>
      <w:r w:rsidR="00917307" w:rsidRPr="008D030E">
        <w:t>в 1 экз.</w:t>
      </w:r>
    </w:p>
    <w:p w:rsidR="00917307" w:rsidRPr="008D030E" w:rsidRDefault="00917307" w:rsidP="00DB1598">
      <w:pPr>
        <w:pStyle w:val="a6"/>
        <w:tabs>
          <w:tab w:val="left" w:pos="6379"/>
        </w:tabs>
        <w:ind w:firstLine="709"/>
        <w:rPr>
          <w:sz w:val="28"/>
          <w:szCs w:val="28"/>
        </w:rPr>
      </w:pPr>
    </w:p>
    <w:p w:rsidR="000922C9" w:rsidRPr="008D030E" w:rsidRDefault="000922C9" w:rsidP="00936FE2">
      <w:pPr>
        <w:pStyle w:val="a6"/>
        <w:ind w:firstLine="709"/>
        <w:rPr>
          <w:sz w:val="28"/>
          <w:szCs w:val="28"/>
        </w:rPr>
      </w:pPr>
    </w:p>
    <w:p w:rsidR="000A3F20" w:rsidRPr="008D030E" w:rsidRDefault="000A3F20" w:rsidP="00936FE2">
      <w:pPr>
        <w:pStyle w:val="a6"/>
        <w:ind w:firstLine="709"/>
        <w:rPr>
          <w:sz w:val="28"/>
          <w:szCs w:val="28"/>
        </w:rPr>
      </w:pPr>
    </w:p>
    <w:p w:rsidR="005172A0" w:rsidRPr="008D030E" w:rsidRDefault="00F6094D" w:rsidP="00936FE2">
      <w:pPr>
        <w:pStyle w:val="a6"/>
        <w:rPr>
          <w:sz w:val="28"/>
          <w:szCs w:val="28"/>
        </w:rPr>
      </w:pPr>
      <w:r w:rsidRPr="008D030E">
        <w:rPr>
          <w:sz w:val="28"/>
          <w:szCs w:val="28"/>
        </w:rPr>
        <w:t>П</w:t>
      </w:r>
      <w:r w:rsidR="00917307" w:rsidRPr="008D030E">
        <w:rPr>
          <w:sz w:val="28"/>
          <w:szCs w:val="28"/>
        </w:rPr>
        <w:t>редседатель к</w:t>
      </w:r>
      <w:r w:rsidR="00547404">
        <w:rPr>
          <w:sz w:val="28"/>
          <w:szCs w:val="28"/>
        </w:rPr>
        <w:t>омитета</w:t>
      </w:r>
      <w:r w:rsidR="00547404">
        <w:rPr>
          <w:sz w:val="28"/>
          <w:szCs w:val="28"/>
        </w:rPr>
        <w:tab/>
      </w:r>
      <w:r w:rsidR="00547404">
        <w:rPr>
          <w:sz w:val="28"/>
          <w:szCs w:val="28"/>
        </w:rPr>
        <w:tab/>
      </w:r>
      <w:r w:rsidR="00547404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="00547404">
        <w:rPr>
          <w:sz w:val="28"/>
          <w:szCs w:val="28"/>
        </w:rPr>
        <w:tab/>
      </w:r>
      <w:r w:rsidR="00547404">
        <w:rPr>
          <w:sz w:val="28"/>
          <w:szCs w:val="28"/>
        </w:rPr>
        <w:tab/>
      </w:r>
      <w:r w:rsidR="00547404">
        <w:rPr>
          <w:sz w:val="28"/>
          <w:szCs w:val="28"/>
        </w:rPr>
        <w:tab/>
      </w:r>
      <w:r w:rsidR="00547404">
        <w:rPr>
          <w:sz w:val="28"/>
          <w:szCs w:val="28"/>
        </w:rPr>
        <w:tab/>
        <w:t xml:space="preserve"> </w:t>
      </w:r>
      <w:r w:rsidRPr="008D030E">
        <w:rPr>
          <w:sz w:val="28"/>
          <w:szCs w:val="28"/>
        </w:rPr>
        <w:t xml:space="preserve">Д.А. </w:t>
      </w:r>
      <w:proofErr w:type="spellStart"/>
      <w:r w:rsidRPr="008D030E">
        <w:rPr>
          <w:sz w:val="28"/>
          <w:szCs w:val="28"/>
        </w:rPr>
        <w:t>Текиев</w:t>
      </w:r>
      <w:proofErr w:type="spellEnd"/>
    </w:p>
    <w:sectPr w:rsidR="005172A0" w:rsidRPr="008D030E" w:rsidSect="001711F6">
      <w:footerReference w:type="default" r:id="rId10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2ED9" w:rsidRDefault="00772ED9">
      <w:r>
        <w:separator/>
      </w:r>
    </w:p>
  </w:endnote>
  <w:endnote w:type="continuationSeparator" w:id="0">
    <w:p w:rsidR="00772ED9" w:rsidRDefault="00772E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CBA" w:rsidRPr="000A3F20" w:rsidRDefault="00ED2CBA" w:rsidP="00ED2CBA">
    <w:pPr>
      <w:pStyle w:val="a6"/>
      <w:rPr>
        <w:sz w:val="20"/>
        <w:szCs w:val="20"/>
      </w:rPr>
    </w:pPr>
    <w:r>
      <w:rPr>
        <w:sz w:val="20"/>
        <w:szCs w:val="20"/>
      </w:rPr>
      <w:t>Омельченко</w:t>
    </w:r>
  </w:p>
  <w:p w:rsidR="00ED2CBA" w:rsidRPr="000A3F20" w:rsidRDefault="00ED2CBA" w:rsidP="00ED2CBA">
    <w:pPr>
      <w:pStyle w:val="a6"/>
      <w:rPr>
        <w:sz w:val="20"/>
        <w:szCs w:val="20"/>
      </w:rPr>
    </w:pPr>
    <w:r>
      <w:rPr>
        <w:sz w:val="20"/>
        <w:szCs w:val="20"/>
      </w:rPr>
      <w:t>Анастасия Эдуардовна</w:t>
    </w:r>
  </w:p>
  <w:p w:rsidR="00ED2CBA" w:rsidRPr="00ED2CBA" w:rsidRDefault="00ED2CBA" w:rsidP="00ED2CBA">
    <w:pPr>
      <w:pStyle w:val="a6"/>
      <w:rPr>
        <w:sz w:val="20"/>
        <w:szCs w:val="20"/>
      </w:rPr>
    </w:pPr>
    <w:r w:rsidRPr="000A3F20">
      <w:rPr>
        <w:sz w:val="20"/>
        <w:szCs w:val="20"/>
      </w:rPr>
      <w:t>220</w:t>
    </w:r>
    <w:r>
      <w:rPr>
        <w:sz w:val="20"/>
        <w:szCs w:val="20"/>
      </w:rPr>
      <w:t>756</w:t>
    </w:r>
    <w:r w:rsidRPr="000A3F20">
      <w:rPr>
        <w:sz w:val="20"/>
        <w:szCs w:val="20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2ED9" w:rsidRDefault="00772ED9">
      <w:r>
        <w:separator/>
      </w:r>
    </w:p>
  </w:footnote>
  <w:footnote w:type="continuationSeparator" w:id="0">
    <w:p w:rsidR="00772ED9" w:rsidRDefault="00772E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66ED"/>
    <w:rsid w:val="00000901"/>
    <w:rsid w:val="00006BE4"/>
    <w:rsid w:val="00020D30"/>
    <w:rsid w:val="000415EE"/>
    <w:rsid w:val="00057A38"/>
    <w:rsid w:val="00070287"/>
    <w:rsid w:val="000922C9"/>
    <w:rsid w:val="000A3F20"/>
    <w:rsid w:val="000A66ED"/>
    <w:rsid w:val="000D2F12"/>
    <w:rsid w:val="000D607C"/>
    <w:rsid w:val="000D6256"/>
    <w:rsid w:val="00121509"/>
    <w:rsid w:val="001301C6"/>
    <w:rsid w:val="00136BDB"/>
    <w:rsid w:val="001400C6"/>
    <w:rsid w:val="00142C5F"/>
    <w:rsid w:val="001455E0"/>
    <w:rsid w:val="001711F6"/>
    <w:rsid w:val="001759B7"/>
    <w:rsid w:val="001B0887"/>
    <w:rsid w:val="001B1A6A"/>
    <w:rsid w:val="001F0762"/>
    <w:rsid w:val="00221C9A"/>
    <w:rsid w:val="0023017C"/>
    <w:rsid w:val="00233560"/>
    <w:rsid w:val="00235B46"/>
    <w:rsid w:val="00237659"/>
    <w:rsid w:val="00237F08"/>
    <w:rsid w:val="00277251"/>
    <w:rsid w:val="002A5A6C"/>
    <w:rsid w:val="002B0128"/>
    <w:rsid w:val="002D1978"/>
    <w:rsid w:val="002D5123"/>
    <w:rsid w:val="002F1316"/>
    <w:rsid w:val="002F73A5"/>
    <w:rsid w:val="00315311"/>
    <w:rsid w:val="003227B1"/>
    <w:rsid w:val="003265B4"/>
    <w:rsid w:val="00352E0E"/>
    <w:rsid w:val="003B2A74"/>
    <w:rsid w:val="003F2DE3"/>
    <w:rsid w:val="003F3564"/>
    <w:rsid w:val="00436EDC"/>
    <w:rsid w:val="004535EE"/>
    <w:rsid w:val="00471767"/>
    <w:rsid w:val="0048263B"/>
    <w:rsid w:val="0049228D"/>
    <w:rsid w:val="004A7A0A"/>
    <w:rsid w:val="004B0C31"/>
    <w:rsid w:val="004E4C23"/>
    <w:rsid w:val="005002F3"/>
    <w:rsid w:val="005039CA"/>
    <w:rsid w:val="00515590"/>
    <w:rsid w:val="005172A0"/>
    <w:rsid w:val="00530BE8"/>
    <w:rsid w:val="0053798C"/>
    <w:rsid w:val="0054269B"/>
    <w:rsid w:val="00547404"/>
    <w:rsid w:val="0055063B"/>
    <w:rsid w:val="005914CF"/>
    <w:rsid w:val="00594C57"/>
    <w:rsid w:val="005C1179"/>
    <w:rsid w:val="005D18C9"/>
    <w:rsid w:val="005D36D6"/>
    <w:rsid w:val="005E5003"/>
    <w:rsid w:val="005F233B"/>
    <w:rsid w:val="005F3EDE"/>
    <w:rsid w:val="0062197A"/>
    <w:rsid w:val="00656524"/>
    <w:rsid w:val="0066040F"/>
    <w:rsid w:val="0066475C"/>
    <w:rsid w:val="00674C47"/>
    <w:rsid w:val="00696442"/>
    <w:rsid w:val="006A501C"/>
    <w:rsid w:val="006A6137"/>
    <w:rsid w:val="006B40BA"/>
    <w:rsid w:val="006C153C"/>
    <w:rsid w:val="006C5132"/>
    <w:rsid w:val="006D32B6"/>
    <w:rsid w:val="00700525"/>
    <w:rsid w:val="007012E5"/>
    <w:rsid w:val="00706751"/>
    <w:rsid w:val="00707560"/>
    <w:rsid w:val="007372B9"/>
    <w:rsid w:val="007546FA"/>
    <w:rsid w:val="0075686F"/>
    <w:rsid w:val="00772ED9"/>
    <w:rsid w:val="007839F4"/>
    <w:rsid w:val="007B1CA6"/>
    <w:rsid w:val="007B32D2"/>
    <w:rsid w:val="007C665B"/>
    <w:rsid w:val="007D4C41"/>
    <w:rsid w:val="007E4153"/>
    <w:rsid w:val="007E7F09"/>
    <w:rsid w:val="007F2136"/>
    <w:rsid w:val="00821BB1"/>
    <w:rsid w:val="0085618A"/>
    <w:rsid w:val="0088103F"/>
    <w:rsid w:val="008D030E"/>
    <w:rsid w:val="008E3860"/>
    <w:rsid w:val="008F2ACC"/>
    <w:rsid w:val="008F5B3F"/>
    <w:rsid w:val="009106E4"/>
    <w:rsid w:val="009113BA"/>
    <w:rsid w:val="00913A79"/>
    <w:rsid w:val="00917307"/>
    <w:rsid w:val="00934D74"/>
    <w:rsid w:val="00936A17"/>
    <w:rsid w:val="00936FE2"/>
    <w:rsid w:val="00937D34"/>
    <w:rsid w:val="00943890"/>
    <w:rsid w:val="009A4C39"/>
    <w:rsid w:val="009B01D4"/>
    <w:rsid w:val="009B7B0E"/>
    <w:rsid w:val="00A04F91"/>
    <w:rsid w:val="00A2574A"/>
    <w:rsid w:val="00A2797E"/>
    <w:rsid w:val="00A55E75"/>
    <w:rsid w:val="00A708BB"/>
    <w:rsid w:val="00A751C1"/>
    <w:rsid w:val="00A83EA6"/>
    <w:rsid w:val="00A865CD"/>
    <w:rsid w:val="00A96357"/>
    <w:rsid w:val="00AB7DE4"/>
    <w:rsid w:val="00B12431"/>
    <w:rsid w:val="00B14385"/>
    <w:rsid w:val="00B33908"/>
    <w:rsid w:val="00B36A87"/>
    <w:rsid w:val="00B5231D"/>
    <w:rsid w:val="00B52847"/>
    <w:rsid w:val="00B60690"/>
    <w:rsid w:val="00B61225"/>
    <w:rsid w:val="00B618AC"/>
    <w:rsid w:val="00B66E92"/>
    <w:rsid w:val="00BA5AF9"/>
    <w:rsid w:val="00BD509B"/>
    <w:rsid w:val="00BE7529"/>
    <w:rsid w:val="00BF6541"/>
    <w:rsid w:val="00C045FB"/>
    <w:rsid w:val="00C30964"/>
    <w:rsid w:val="00C447B9"/>
    <w:rsid w:val="00C64A02"/>
    <w:rsid w:val="00CA372E"/>
    <w:rsid w:val="00CB5843"/>
    <w:rsid w:val="00CC4E53"/>
    <w:rsid w:val="00CF5B04"/>
    <w:rsid w:val="00CF6F07"/>
    <w:rsid w:val="00D17505"/>
    <w:rsid w:val="00D21A4F"/>
    <w:rsid w:val="00D248AA"/>
    <w:rsid w:val="00D40F1D"/>
    <w:rsid w:val="00D94E27"/>
    <w:rsid w:val="00DA48AE"/>
    <w:rsid w:val="00DB1598"/>
    <w:rsid w:val="00DE06A8"/>
    <w:rsid w:val="00DE4CC3"/>
    <w:rsid w:val="00DE6A90"/>
    <w:rsid w:val="00E00517"/>
    <w:rsid w:val="00E10501"/>
    <w:rsid w:val="00E17A98"/>
    <w:rsid w:val="00E3239D"/>
    <w:rsid w:val="00E831FC"/>
    <w:rsid w:val="00EC0A88"/>
    <w:rsid w:val="00ED2CBA"/>
    <w:rsid w:val="00F245F1"/>
    <w:rsid w:val="00F370CC"/>
    <w:rsid w:val="00F445A9"/>
    <w:rsid w:val="00F55B20"/>
    <w:rsid w:val="00F6094D"/>
    <w:rsid w:val="00F71210"/>
    <w:rsid w:val="00F8695E"/>
    <w:rsid w:val="00F96F5A"/>
    <w:rsid w:val="00FC6165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256"/>
  </w:style>
  <w:style w:type="paragraph" w:styleId="2">
    <w:name w:val="heading 2"/>
    <w:basedOn w:val="a"/>
    <w:next w:val="a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625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D6256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917307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917307"/>
    <w:rPr>
      <w:sz w:val="24"/>
      <w:szCs w:val="24"/>
    </w:rPr>
  </w:style>
  <w:style w:type="paragraph" w:styleId="20">
    <w:name w:val="Body Text 2"/>
    <w:basedOn w:val="a"/>
    <w:next w:val="a"/>
    <w:link w:val="21"/>
    <w:unhideWhenUsed/>
    <w:rsid w:val="0091730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917307"/>
    <w:rPr>
      <w:sz w:val="28"/>
    </w:rPr>
  </w:style>
  <w:style w:type="paragraph" w:customStyle="1" w:styleId="2125">
    <w:name w:val="Стиль Основной текст 2 + По ширине Первая строка:  125 см Междус..."/>
    <w:basedOn w:val="a6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1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27583D-A9CF-444E-AB88-E32B00C2A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144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1431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Гончарова</dc:creator>
  <cp:lastModifiedBy>omelchenko_a_e</cp:lastModifiedBy>
  <cp:revision>66</cp:revision>
  <cp:lastPrinted>2013-05-14T02:57:00Z</cp:lastPrinted>
  <dcterms:created xsi:type="dcterms:W3CDTF">2012-02-13T00:05:00Z</dcterms:created>
  <dcterms:modified xsi:type="dcterms:W3CDTF">2014-02-13T03:40:00Z</dcterms:modified>
</cp:coreProperties>
</file>