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936A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C7293D">
        <w:rPr>
          <w:b/>
        </w:rPr>
        <w:t>Я</w:t>
      </w:r>
      <w:r w:rsidR="00395F05">
        <w:rPr>
          <w:b/>
        </w:rPr>
        <w:t xml:space="preserve"> В СТАТЬЮ </w:t>
      </w:r>
      <w:r w:rsidR="00C7293D">
        <w:rPr>
          <w:b/>
        </w:rPr>
        <w:t>9</w:t>
      </w:r>
    </w:p>
    <w:p w:rsidR="00395F05" w:rsidRPr="0075524E" w:rsidRDefault="00395F05" w:rsidP="00395F05">
      <w:pPr>
        <w:ind w:firstLine="720"/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 xml:space="preserve">Б ИСПОЛЬЗОВАНИИ ЛЕСОВ В ПРИМОРСКОМ КРАЕ"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480B81" w:rsidRDefault="00480B81" w:rsidP="00480B81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480B81" w:rsidRDefault="00480B81" w:rsidP="00480B81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480B81" w:rsidRDefault="00480B81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Pr="002E4372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9</w:t>
      </w:r>
      <w:r w:rsidRPr="002E4372">
        <w:rPr>
          <w:bCs/>
          <w:szCs w:val="28"/>
        </w:rPr>
        <w:t xml:space="preserve"> 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2008, </w:t>
      </w:r>
      <w:r w:rsidR="004D2D0D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2013, № 57, стр.</w:t>
      </w:r>
      <w:r w:rsidR="004A7FD8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</w:p>
    <w:p w:rsidR="00395F05" w:rsidRDefault="00CE4F50" w:rsidP="00CE4F50">
      <w:pPr>
        <w:ind w:firstLine="720"/>
        <w:jc w:val="both"/>
      </w:pPr>
      <w:r>
        <w:t>в пункте 3 слова "размещении государственного и муниципального заказа на охрану, защиту и воспроизводство" заменить словами "закупке работ</w:t>
      </w:r>
      <w:r w:rsidR="00216D73">
        <w:t xml:space="preserve"> </w:t>
      </w:r>
      <w:r w:rsidR="00216D73">
        <w:t>для обеспечения государственных или муниципальных нужд</w:t>
      </w:r>
      <w:bookmarkStart w:id="0" w:name="_GoBack"/>
      <w:bookmarkEnd w:id="0"/>
      <w:r>
        <w:t xml:space="preserve"> по охране, защите и воспроизводству".</w:t>
      </w:r>
    </w:p>
    <w:p w:rsidR="00395F05" w:rsidRDefault="00395F05" w:rsidP="00395F05">
      <w:pPr>
        <w:pStyle w:val="a5"/>
        <w:spacing w:after="0"/>
        <w:ind w:firstLine="720"/>
        <w:jc w:val="both"/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A13" w:rsidRDefault="00560A13">
      <w:r>
        <w:separator/>
      </w:r>
    </w:p>
  </w:endnote>
  <w:endnote w:type="continuationSeparator" w:id="0">
    <w:p w:rsidR="00560A13" w:rsidRDefault="0056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A13" w:rsidRDefault="00560A13">
      <w:r>
        <w:separator/>
      </w:r>
    </w:p>
  </w:footnote>
  <w:footnote w:type="continuationSeparator" w:id="0">
    <w:p w:rsidR="00560A13" w:rsidRDefault="00560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B1C1E"/>
    <w:rsid w:val="000B730F"/>
    <w:rsid w:val="00102A41"/>
    <w:rsid w:val="001843FB"/>
    <w:rsid w:val="001A45F3"/>
    <w:rsid w:val="00216D73"/>
    <w:rsid w:val="002F7658"/>
    <w:rsid w:val="00380EE1"/>
    <w:rsid w:val="00395F05"/>
    <w:rsid w:val="003B26E7"/>
    <w:rsid w:val="003C3CCC"/>
    <w:rsid w:val="00413861"/>
    <w:rsid w:val="0047435B"/>
    <w:rsid w:val="00480B81"/>
    <w:rsid w:val="004A7FD8"/>
    <w:rsid w:val="004D2D0D"/>
    <w:rsid w:val="00560A13"/>
    <w:rsid w:val="005A2827"/>
    <w:rsid w:val="006240FD"/>
    <w:rsid w:val="00676061"/>
    <w:rsid w:val="00734BA2"/>
    <w:rsid w:val="00827CD0"/>
    <w:rsid w:val="008936A3"/>
    <w:rsid w:val="008E2B20"/>
    <w:rsid w:val="00AB70F9"/>
    <w:rsid w:val="00AC31EC"/>
    <w:rsid w:val="00B14397"/>
    <w:rsid w:val="00BE0544"/>
    <w:rsid w:val="00C7293D"/>
    <w:rsid w:val="00CE3488"/>
    <w:rsid w:val="00CE4F50"/>
    <w:rsid w:val="00DE7084"/>
    <w:rsid w:val="00E34273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2014-01-26T23:11:00Z</cp:lastPrinted>
  <dcterms:created xsi:type="dcterms:W3CDTF">2014-02-11T23:05:00Z</dcterms:created>
  <dcterms:modified xsi:type="dcterms:W3CDTF">2014-02-11T23:05:00Z</dcterms:modified>
</cp:coreProperties>
</file>