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>
            <w:pPr>
              <w:jc w:val="both"/>
            </w:pPr>
            <w:r>
              <w:t>Об изменениях</w:t>
            </w:r>
            <w:r w:rsidR="0017646D">
              <w:t xml:space="preserve"> в состав</w:t>
            </w:r>
            <w:r w:rsidR="00CC6038">
              <w:t>е</w:t>
            </w:r>
            <w:r w:rsidR="0017646D">
              <w:t xml:space="preserve"> комитет</w:t>
            </w:r>
            <w:r w:rsidR="00CC6038">
              <w:t>а</w:t>
            </w:r>
            <w:r w:rsidR="0017646D">
              <w:t xml:space="preserve"> Законодательного Собрания по </w:t>
            </w:r>
            <w:r w:rsidR="00CC6038">
              <w:t>социальной политике и защите прав граждан</w:t>
            </w:r>
          </w:p>
        </w:tc>
      </w:tr>
    </w:tbl>
    <w:p w:rsidR="000B3FB2" w:rsidRDefault="000B3FB2"/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Капленко И.О.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17108C" w:rsidRDefault="008B4F09" w:rsidP="008B4F09">
      <w:pPr>
        <w:jc w:val="both"/>
      </w:pPr>
      <w:r>
        <w:tab/>
      </w:r>
      <w:r w:rsidR="0017108C">
        <w:t>1.</w:t>
      </w:r>
      <w:r w:rsidR="00BE1A44">
        <w:t>В</w:t>
      </w:r>
      <w:r w:rsidR="0017108C">
        <w:t>ывести из состава комитета Законодательного Собрания</w:t>
      </w:r>
      <w:r w:rsidR="00BE1A44">
        <w:t xml:space="preserve"> по </w:t>
      </w:r>
      <w:r w:rsidR="00CC6038">
        <w:t xml:space="preserve">социальной политике и защите прав граждан </w:t>
      </w:r>
      <w:r w:rsidR="009B211F">
        <w:t>Серебрякова Павла Юрьевича</w:t>
      </w:r>
      <w:r w:rsidR="00DD2F0E">
        <w:t>.</w:t>
      </w:r>
    </w:p>
    <w:p w:rsidR="00BE1A44" w:rsidRDefault="00BE1A44" w:rsidP="008B4F09">
      <w:pPr>
        <w:jc w:val="both"/>
      </w:pPr>
    </w:p>
    <w:p w:rsidR="00DD2F0E" w:rsidRDefault="0017108C" w:rsidP="008B4F09">
      <w:pPr>
        <w:jc w:val="both"/>
      </w:pPr>
      <w:r>
        <w:tab/>
      </w:r>
      <w:r w:rsidR="00CC6038">
        <w:t>2</w:t>
      </w:r>
      <w:r w:rsidR="00DD2F0E">
        <w:t xml:space="preserve">.Ввести в состав комитета Законодательного Собрания </w:t>
      </w:r>
      <w:r w:rsidR="00CC6038">
        <w:t xml:space="preserve">по социальной политике и защите прав граждан </w:t>
      </w:r>
      <w:r w:rsidR="00DD2F0E">
        <w:t>депутата Законодательного Собрания</w:t>
      </w:r>
      <w:r w:rsidR="00CC6038">
        <w:t xml:space="preserve"> </w:t>
      </w:r>
      <w:r w:rsidR="009B211F">
        <w:t>Капленко Игоря Олеговича.</w:t>
      </w:r>
    </w:p>
    <w:p w:rsidR="002A3DA0" w:rsidRDefault="002A3DA0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C6038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67C" w:rsidRDefault="003B167C">
      <w:r>
        <w:separator/>
      </w:r>
    </w:p>
  </w:endnote>
  <w:endnote w:type="continuationSeparator" w:id="1">
    <w:p w:rsidR="003B167C" w:rsidRDefault="003B1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67C" w:rsidRDefault="003B167C">
      <w:r>
        <w:separator/>
      </w:r>
    </w:p>
  </w:footnote>
  <w:footnote w:type="continuationSeparator" w:id="1">
    <w:p w:rsidR="003B167C" w:rsidRDefault="003B16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57575"/>
    <w:rsid w:val="000B3FB2"/>
    <w:rsid w:val="000D628E"/>
    <w:rsid w:val="00123119"/>
    <w:rsid w:val="0017108C"/>
    <w:rsid w:val="0017646D"/>
    <w:rsid w:val="001F6A6F"/>
    <w:rsid w:val="002035F1"/>
    <w:rsid w:val="002A3DA0"/>
    <w:rsid w:val="003325F4"/>
    <w:rsid w:val="00392E21"/>
    <w:rsid w:val="003B167C"/>
    <w:rsid w:val="003E4AD6"/>
    <w:rsid w:val="004B69FA"/>
    <w:rsid w:val="004D1A01"/>
    <w:rsid w:val="005A6019"/>
    <w:rsid w:val="005E6130"/>
    <w:rsid w:val="006144D2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7B01"/>
    <w:rsid w:val="008818A7"/>
    <w:rsid w:val="008B4F09"/>
    <w:rsid w:val="00924B45"/>
    <w:rsid w:val="00931FD6"/>
    <w:rsid w:val="009372FF"/>
    <w:rsid w:val="009959AC"/>
    <w:rsid w:val="009B211F"/>
    <w:rsid w:val="009C06BA"/>
    <w:rsid w:val="009E46F4"/>
    <w:rsid w:val="00A13794"/>
    <w:rsid w:val="00A26C60"/>
    <w:rsid w:val="00A34A7B"/>
    <w:rsid w:val="00A93332"/>
    <w:rsid w:val="00B201BD"/>
    <w:rsid w:val="00BA58C7"/>
    <w:rsid w:val="00BE1A44"/>
    <w:rsid w:val="00C20E8F"/>
    <w:rsid w:val="00CA7E54"/>
    <w:rsid w:val="00CC6038"/>
    <w:rsid w:val="00CE19DF"/>
    <w:rsid w:val="00D02716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2</cp:revision>
  <cp:lastPrinted>2009-04-20T03:57:00Z</cp:lastPrinted>
  <dcterms:created xsi:type="dcterms:W3CDTF">2014-01-28T20:57:00Z</dcterms:created>
  <dcterms:modified xsi:type="dcterms:W3CDTF">2014-01-28T20:57:00Z</dcterms:modified>
</cp:coreProperties>
</file>