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071BD" w:rsidRPr="00C9053C">
        <w:tc>
          <w:tcPr>
            <w:tcW w:w="9570" w:type="dxa"/>
          </w:tcPr>
          <w:p w:rsidR="00E071BD" w:rsidRPr="00C87799" w:rsidRDefault="00C530C9" w:rsidP="00886D24">
            <w:pPr>
              <w:pStyle w:val="1"/>
              <w:spacing w:line="24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390ED90" wp14:editId="49F68A39">
                      <wp:simplePos x="0" y="0"/>
                      <wp:positionH relativeFrom="page">
                        <wp:posOffset>3550920</wp:posOffset>
                      </wp:positionH>
                      <wp:positionV relativeFrom="page">
                        <wp:posOffset>33655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E5ECB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0E5ECB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E5ECB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</w:t>
                                  </w:r>
                                </w:p>
                                <w:p w:rsidR="009E4F34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9.6pt;margin-top:2.65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" stroked="f">
                      <v:textbox inset="0,0,0,0">
                        <w:txbxContent>
                          <w:p w:rsidR="000E5ECB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0E5ECB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E5ECB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</w:t>
                            </w:r>
                          </w:p>
                          <w:p w:rsidR="009E4F34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E071BD" w:rsidRPr="00C9053C" w:rsidRDefault="00E071BD" w:rsidP="00886D24">
            <w:pPr>
              <w:ind w:firstLine="720"/>
              <w:jc w:val="both"/>
              <w:rPr>
                <w:szCs w:val="28"/>
              </w:rPr>
            </w:pPr>
          </w:p>
          <w:p w:rsidR="00E071BD" w:rsidRPr="00C9053C" w:rsidRDefault="00E071BD" w:rsidP="00886D24">
            <w:pPr>
              <w:ind w:firstLine="720"/>
              <w:jc w:val="both"/>
              <w:rPr>
                <w:szCs w:val="28"/>
              </w:rPr>
            </w:pPr>
          </w:p>
        </w:tc>
      </w:tr>
      <w:tr w:rsidR="00E071BD" w:rsidRPr="00E9625C">
        <w:tc>
          <w:tcPr>
            <w:tcW w:w="9570" w:type="dxa"/>
          </w:tcPr>
          <w:p w:rsidR="00347EEA" w:rsidRDefault="00347EEA" w:rsidP="00347EEA">
            <w:pPr>
              <w:pStyle w:val="1"/>
              <w:spacing w:line="240" w:lineRule="auto"/>
              <w:ind w:firstLine="720"/>
              <w:jc w:val="center"/>
              <w:rPr>
                <w:spacing w:val="84"/>
                <w:sz w:val="32"/>
                <w:szCs w:val="32"/>
              </w:rPr>
            </w:pPr>
          </w:p>
          <w:p w:rsidR="00E071BD" w:rsidRPr="00E9625C" w:rsidRDefault="00E071BD" w:rsidP="00347EEA">
            <w:pPr>
              <w:pStyle w:val="1"/>
              <w:spacing w:line="240" w:lineRule="auto"/>
              <w:ind w:firstLine="720"/>
              <w:jc w:val="center"/>
              <w:rPr>
                <w:spacing w:val="84"/>
                <w:sz w:val="32"/>
                <w:szCs w:val="32"/>
              </w:rPr>
            </w:pPr>
            <w:r w:rsidRPr="00E9625C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A633D2" w:rsidRPr="00E9625C" w:rsidRDefault="00A633D2" w:rsidP="00347EEA">
      <w:pPr>
        <w:ind w:firstLine="720"/>
        <w:jc w:val="center"/>
        <w:rPr>
          <w:b/>
          <w:sz w:val="32"/>
          <w:szCs w:val="32"/>
        </w:rPr>
      </w:pPr>
    </w:p>
    <w:p w:rsidR="00237356" w:rsidRDefault="0075524E" w:rsidP="00347EEA">
      <w:pPr>
        <w:jc w:val="center"/>
        <w:rPr>
          <w:b/>
        </w:rPr>
      </w:pPr>
      <w:r>
        <w:rPr>
          <w:b/>
        </w:rPr>
        <w:t xml:space="preserve">О </w:t>
      </w:r>
      <w:r w:rsidR="00237356">
        <w:rPr>
          <w:b/>
        </w:rPr>
        <w:t>ВНЕСЕНИИ ИЗМЕНЕНИ</w:t>
      </w:r>
      <w:r w:rsidR="00D26400">
        <w:rPr>
          <w:b/>
        </w:rPr>
        <w:t>Й</w:t>
      </w:r>
      <w:r w:rsidR="00237356">
        <w:rPr>
          <w:b/>
        </w:rPr>
        <w:t xml:space="preserve"> В</w:t>
      </w:r>
      <w:r w:rsidR="00F47786">
        <w:rPr>
          <w:b/>
        </w:rPr>
        <w:t xml:space="preserve"> </w:t>
      </w:r>
      <w:r w:rsidR="00237356">
        <w:rPr>
          <w:b/>
        </w:rPr>
        <w:t xml:space="preserve">ЗАКОН </w:t>
      </w:r>
    </w:p>
    <w:p w:rsidR="00237356" w:rsidRDefault="00D259B0" w:rsidP="00347EEA">
      <w:pPr>
        <w:jc w:val="center"/>
        <w:rPr>
          <w:b/>
          <w:szCs w:val="28"/>
        </w:rPr>
      </w:pPr>
      <w:r>
        <w:rPr>
          <w:b/>
        </w:rPr>
        <w:t>ПРИМОРСКОГО КРАЯ</w:t>
      </w:r>
      <w:r w:rsidR="00237356">
        <w:rPr>
          <w:b/>
        </w:rPr>
        <w:t xml:space="preserve"> </w:t>
      </w:r>
      <w:r w:rsidR="00237356">
        <w:rPr>
          <w:b/>
          <w:szCs w:val="28"/>
        </w:rPr>
        <w:t>"</w:t>
      </w:r>
      <w:r w:rsidR="00C530C9" w:rsidRPr="00C530C9">
        <w:rPr>
          <w:b/>
          <w:szCs w:val="28"/>
        </w:rPr>
        <w:t xml:space="preserve">О </w:t>
      </w:r>
      <w:r w:rsidR="00237356">
        <w:rPr>
          <w:b/>
          <w:szCs w:val="28"/>
        </w:rPr>
        <w:t xml:space="preserve">ПОРЯДКЕ ПОЛЬЗОВАНИЯ </w:t>
      </w:r>
    </w:p>
    <w:p w:rsidR="00237356" w:rsidRDefault="00237356" w:rsidP="00347EEA">
      <w:pPr>
        <w:jc w:val="center"/>
        <w:rPr>
          <w:b/>
          <w:szCs w:val="28"/>
        </w:rPr>
      </w:pPr>
      <w:r>
        <w:rPr>
          <w:b/>
          <w:szCs w:val="28"/>
        </w:rPr>
        <w:t xml:space="preserve">УЧАСТКАМИ НЕДР МЕСТНОГО ЗНАЧЕНИЯ, СОДЕРЖАЩИМИ ОБЩЕРАСПРОСТРАНЕННЫЕ ПОЛЕЗНЫЕ ИСКОПАЕМЫЕ, </w:t>
      </w:r>
    </w:p>
    <w:p w:rsidR="00DC6F84" w:rsidRPr="0075524E" w:rsidRDefault="00237356" w:rsidP="00347EEA">
      <w:pPr>
        <w:jc w:val="center"/>
        <w:rPr>
          <w:b/>
        </w:rPr>
      </w:pPr>
      <w:r>
        <w:rPr>
          <w:b/>
          <w:szCs w:val="28"/>
        </w:rPr>
        <w:t xml:space="preserve">НА ТЕРРИТОРИИ </w:t>
      </w:r>
      <w:r w:rsidR="00C530C9" w:rsidRPr="00C530C9">
        <w:rPr>
          <w:b/>
          <w:szCs w:val="28"/>
        </w:rPr>
        <w:t>ПРИМОРСКО</w:t>
      </w:r>
      <w:r>
        <w:rPr>
          <w:b/>
          <w:szCs w:val="28"/>
        </w:rPr>
        <w:t>ГО</w:t>
      </w:r>
      <w:r w:rsidR="00C530C9" w:rsidRPr="00C530C9">
        <w:rPr>
          <w:b/>
          <w:szCs w:val="28"/>
        </w:rPr>
        <w:t xml:space="preserve"> КРА</w:t>
      </w:r>
      <w:r>
        <w:rPr>
          <w:b/>
          <w:szCs w:val="28"/>
        </w:rPr>
        <w:t>Я"</w:t>
      </w:r>
    </w:p>
    <w:p w:rsidR="00DC6F84" w:rsidRPr="00C9053C" w:rsidRDefault="00DC6F84" w:rsidP="00886D24">
      <w:pPr>
        <w:ind w:firstLine="720"/>
        <w:jc w:val="both"/>
        <w:rPr>
          <w:b/>
        </w:rPr>
      </w:pPr>
    </w:p>
    <w:p w:rsidR="0075524E" w:rsidRDefault="00DC6F84" w:rsidP="00886D24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 w:rsidR="00906499">
        <w:rPr>
          <w:szCs w:val="28"/>
        </w:rPr>
        <w:t xml:space="preserve"> </w:t>
      </w:r>
    </w:p>
    <w:p w:rsidR="000E5ECB" w:rsidRPr="00941F19" w:rsidRDefault="000E5ECB" w:rsidP="00886D24">
      <w:pPr>
        <w:ind w:firstLine="720"/>
        <w:jc w:val="both"/>
        <w:rPr>
          <w:szCs w:val="28"/>
        </w:rPr>
      </w:pPr>
    </w:p>
    <w:p w:rsidR="00AD5AD9" w:rsidRDefault="00AD5AD9" w:rsidP="00AD5AD9">
      <w:pPr>
        <w:pStyle w:val="a9"/>
        <w:spacing w:after="0"/>
        <w:ind w:firstLine="720"/>
      </w:pPr>
      <w:r w:rsidRPr="00413C83">
        <w:t>СТАТЬЯ 1.</w:t>
      </w:r>
    </w:p>
    <w:p w:rsidR="00F47786" w:rsidRDefault="00F47786" w:rsidP="00F477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4137">
        <w:rPr>
          <w:szCs w:val="28"/>
        </w:rPr>
        <w:t>Внести в Закон Приморского края от 2</w:t>
      </w:r>
      <w:r>
        <w:rPr>
          <w:szCs w:val="28"/>
        </w:rPr>
        <w:t>8 ию</w:t>
      </w:r>
      <w:r w:rsidR="00D26400">
        <w:rPr>
          <w:szCs w:val="28"/>
        </w:rPr>
        <w:t>н</w:t>
      </w:r>
      <w:r>
        <w:rPr>
          <w:szCs w:val="28"/>
        </w:rPr>
        <w:t>я</w:t>
      </w:r>
      <w:r w:rsidRPr="001C4137">
        <w:rPr>
          <w:szCs w:val="28"/>
        </w:rPr>
        <w:t xml:space="preserve"> 200</w:t>
      </w:r>
      <w:r>
        <w:rPr>
          <w:szCs w:val="28"/>
        </w:rPr>
        <w:t>7</w:t>
      </w:r>
      <w:r w:rsidRPr="001C4137">
        <w:rPr>
          <w:szCs w:val="28"/>
        </w:rPr>
        <w:t xml:space="preserve"> года № </w:t>
      </w:r>
      <w:r>
        <w:rPr>
          <w:szCs w:val="28"/>
        </w:rPr>
        <w:t>103</w:t>
      </w:r>
      <w:r w:rsidRPr="001C4137">
        <w:rPr>
          <w:szCs w:val="28"/>
        </w:rPr>
        <w:t xml:space="preserve">-КЗ </w:t>
      </w:r>
      <w:r w:rsidR="005E218B">
        <w:rPr>
          <w:szCs w:val="28"/>
        </w:rPr>
        <w:t xml:space="preserve">        </w:t>
      </w:r>
      <w:r w:rsidRPr="001C4137">
        <w:rPr>
          <w:szCs w:val="28"/>
        </w:rPr>
        <w:t>"</w:t>
      </w:r>
      <w:r>
        <w:rPr>
          <w:szCs w:val="28"/>
        </w:rPr>
        <w:t xml:space="preserve">О порядке пользования участками недр местного значения, содержащими общераспространенные полезные ископаемые, на территории Приморского края" </w:t>
      </w:r>
      <w:r w:rsidRPr="001C4137">
        <w:rPr>
          <w:szCs w:val="28"/>
        </w:rPr>
        <w:t>(Ведомости Законодательного Собрания Приморского края</w:t>
      </w:r>
      <w:r>
        <w:rPr>
          <w:szCs w:val="28"/>
        </w:rPr>
        <w:t>,</w:t>
      </w:r>
      <w:r w:rsidR="008B305A" w:rsidRPr="008B305A">
        <w:t xml:space="preserve"> </w:t>
      </w:r>
      <w:r w:rsidR="008B305A" w:rsidRPr="00453CC4">
        <w:t>200</w:t>
      </w:r>
      <w:r w:rsidR="008B305A">
        <w:t>7</w:t>
      </w:r>
      <w:r w:rsidR="008B305A" w:rsidRPr="00453CC4">
        <w:t xml:space="preserve">, </w:t>
      </w:r>
      <w:r w:rsidR="005E218B">
        <w:t xml:space="preserve">      </w:t>
      </w:r>
      <w:r w:rsidR="008B305A" w:rsidRPr="00453CC4">
        <w:t xml:space="preserve">№ </w:t>
      </w:r>
      <w:r w:rsidR="008B305A">
        <w:t>24</w:t>
      </w:r>
      <w:r w:rsidR="008B305A" w:rsidRPr="00453CC4">
        <w:t xml:space="preserve">, стр. </w:t>
      </w:r>
      <w:r w:rsidR="008B305A">
        <w:t xml:space="preserve">18; 2009, № 110, стр. 72; 2010, № 144, стр. 5, № 157, стр. 4; 2011, </w:t>
      </w:r>
      <w:r w:rsidR="005E218B">
        <w:t xml:space="preserve"> </w:t>
      </w:r>
      <w:r w:rsidR="008B305A">
        <w:t xml:space="preserve">№ 176, стр. 29; </w:t>
      </w:r>
      <w:proofErr w:type="gramStart"/>
      <w:r w:rsidR="008B305A">
        <w:t>2012, № 12, стр. 32; 2013, № 52, стр. 49</w:t>
      </w:r>
      <w:r w:rsidR="005E218B">
        <w:t>, № 62, стр. 46</w:t>
      </w:r>
      <w:r w:rsidRPr="001C4137">
        <w:rPr>
          <w:bCs/>
          <w:szCs w:val="28"/>
        </w:rPr>
        <w:t>)</w:t>
      </w:r>
      <w:r w:rsidRPr="001C4137">
        <w:rPr>
          <w:szCs w:val="28"/>
        </w:rPr>
        <w:t xml:space="preserve"> следующ</w:t>
      </w:r>
      <w:r w:rsidR="005E218B">
        <w:rPr>
          <w:szCs w:val="28"/>
        </w:rPr>
        <w:t>и</w:t>
      </w:r>
      <w:r w:rsidRPr="001C4137">
        <w:rPr>
          <w:szCs w:val="28"/>
        </w:rPr>
        <w:t>е изменени</w:t>
      </w:r>
      <w:r w:rsidR="005E218B">
        <w:rPr>
          <w:szCs w:val="28"/>
        </w:rPr>
        <w:t>я</w:t>
      </w:r>
      <w:r w:rsidRPr="001C4137">
        <w:rPr>
          <w:szCs w:val="28"/>
        </w:rPr>
        <w:t>:</w:t>
      </w:r>
      <w:proofErr w:type="gramEnd"/>
    </w:p>
    <w:p w:rsidR="005E218B" w:rsidRDefault="005E218B" w:rsidP="005E21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</w:t>
      </w:r>
      <w:r w:rsidR="0013733D">
        <w:rPr>
          <w:szCs w:val="28"/>
        </w:rPr>
        <w:t>п</w:t>
      </w:r>
      <w:r>
        <w:rPr>
          <w:szCs w:val="28"/>
        </w:rPr>
        <w:t>ункт 1 статьи 1 изложить в следующей редакции:</w:t>
      </w:r>
    </w:p>
    <w:p w:rsidR="005E218B" w:rsidRDefault="005E218B" w:rsidP="005E218B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E218B">
        <w:rPr>
          <w:szCs w:val="28"/>
        </w:rPr>
        <w:t xml:space="preserve">"1)предварительное согласование земельного участка - документально оформленное согласие органа местного самоуправления муниципального образования, на территории которого расположен участок недр местного </w:t>
      </w:r>
      <w:proofErr w:type="gramStart"/>
      <w:r w:rsidRPr="005E218B">
        <w:rPr>
          <w:szCs w:val="28"/>
        </w:rPr>
        <w:t xml:space="preserve">значения, содержащий общераспространенные полезные ископаемые (далее - участок недр местного значения), собственника земельного участка, выдаваемое по запросу уполномоченного органа исполнительной власти Приморского края (далее - уполномоченный орган), </w:t>
      </w:r>
      <w:r w:rsidR="005C38CE">
        <w:rPr>
          <w:szCs w:val="28"/>
        </w:rPr>
        <w:t>о</w:t>
      </w:r>
      <w:r w:rsidRPr="005E218B">
        <w:rPr>
          <w:szCs w:val="28"/>
        </w:rPr>
        <w:t xml:space="preserve"> предоставлении земельного участка </w:t>
      </w:r>
      <w:r w:rsidR="00EB158C">
        <w:rPr>
          <w:szCs w:val="28"/>
        </w:rPr>
        <w:t>для целей недропользования в случае проведения аукциона на получение права пользования участком недр местного значения</w:t>
      </w:r>
      <w:r w:rsidRPr="005E218B">
        <w:rPr>
          <w:szCs w:val="28"/>
        </w:rPr>
        <w:t>;</w:t>
      </w:r>
      <w:r>
        <w:rPr>
          <w:szCs w:val="28"/>
        </w:rPr>
        <w:t>";</w:t>
      </w:r>
      <w:proofErr w:type="gramEnd"/>
    </w:p>
    <w:p w:rsidR="005E218B" w:rsidRDefault="005E218B" w:rsidP="005E21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</w:t>
      </w:r>
      <w:r w:rsidR="0013733D">
        <w:rPr>
          <w:szCs w:val="28"/>
        </w:rPr>
        <w:t>п</w:t>
      </w:r>
      <w:r>
        <w:rPr>
          <w:szCs w:val="28"/>
        </w:rPr>
        <w:t xml:space="preserve">ункт 4 </w:t>
      </w:r>
      <w:r w:rsidR="0013733D">
        <w:rPr>
          <w:szCs w:val="28"/>
        </w:rPr>
        <w:t xml:space="preserve">части 3 </w:t>
      </w:r>
      <w:r>
        <w:rPr>
          <w:szCs w:val="28"/>
        </w:rPr>
        <w:t>статьи 13 изложить в следующей редакции:</w:t>
      </w:r>
    </w:p>
    <w:p w:rsidR="005E218B" w:rsidRPr="005E218B" w:rsidRDefault="005E218B" w:rsidP="005E218B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Pr="005E218B">
        <w:rPr>
          <w:szCs w:val="28"/>
        </w:rPr>
        <w:t>4)документ, подтверждающий согласие органа местного самоуправления муниципального образования, на территории которого расположен участок недр местного значения, и собственник</w:t>
      </w:r>
      <w:r w:rsidR="00E4641B">
        <w:rPr>
          <w:szCs w:val="28"/>
        </w:rPr>
        <w:t>а</w:t>
      </w:r>
      <w:r w:rsidRPr="005E218B">
        <w:rPr>
          <w:szCs w:val="28"/>
        </w:rPr>
        <w:t xml:space="preserve"> земельн</w:t>
      </w:r>
      <w:r w:rsidR="00E4641B">
        <w:rPr>
          <w:szCs w:val="28"/>
        </w:rPr>
        <w:t>ого</w:t>
      </w:r>
      <w:r w:rsidR="00EF6565">
        <w:rPr>
          <w:szCs w:val="28"/>
        </w:rPr>
        <w:t xml:space="preserve"> участк</w:t>
      </w:r>
      <w:r w:rsidR="00E4641B">
        <w:rPr>
          <w:szCs w:val="28"/>
        </w:rPr>
        <w:t>а</w:t>
      </w:r>
      <w:r w:rsidRPr="005E218B">
        <w:rPr>
          <w:szCs w:val="28"/>
        </w:rPr>
        <w:t xml:space="preserve"> </w:t>
      </w:r>
      <w:r w:rsidR="00EB158C">
        <w:rPr>
          <w:szCs w:val="28"/>
        </w:rPr>
        <w:t>о</w:t>
      </w:r>
      <w:r w:rsidRPr="005E218B">
        <w:rPr>
          <w:szCs w:val="28"/>
        </w:rPr>
        <w:t xml:space="preserve"> предоставлени</w:t>
      </w:r>
      <w:r w:rsidR="00EB158C">
        <w:rPr>
          <w:szCs w:val="28"/>
        </w:rPr>
        <w:t>и</w:t>
      </w:r>
      <w:r w:rsidRPr="005E218B">
        <w:rPr>
          <w:szCs w:val="28"/>
        </w:rPr>
        <w:t xml:space="preserve"> земельн</w:t>
      </w:r>
      <w:r w:rsidR="00E4641B">
        <w:rPr>
          <w:szCs w:val="28"/>
        </w:rPr>
        <w:t>ого</w:t>
      </w:r>
      <w:r w:rsidRPr="005E218B">
        <w:rPr>
          <w:szCs w:val="28"/>
        </w:rPr>
        <w:t xml:space="preserve"> участк</w:t>
      </w:r>
      <w:r w:rsidR="00E4641B">
        <w:rPr>
          <w:szCs w:val="28"/>
        </w:rPr>
        <w:t>а</w:t>
      </w:r>
      <w:r w:rsidRPr="005E218B">
        <w:rPr>
          <w:szCs w:val="28"/>
        </w:rPr>
        <w:t xml:space="preserve"> для целей недропользования</w:t>
      </w:r>
      <w:r w:rsidR="00D26400">
        <w:rPr>
          <w:szCs w:val="28"/>
        </w:rPr>
        <w:t>,</w:t>
      </w:r>
      <w:bookmarkStart w:id="0" w:name="_GoBack"/>
      <w:bookmarkEnd w:id="0"/>
      <w:r w:rsidRPr="005E218B">
        <w:rPr>
          <w:szCs w:val="28"/>
        </w:rPr>
        <w:t xml:space="preserve"> или документ, подтверждающий права на земельный участок для целей недропользования</w:t>
      </w:r>
      <w:proofErr w:type="gramStart"/>
      <w:r>
        <w:rPr>
          <w:szCs w:val="28"/>
        </w:rPr>
        <w:t>;"</w:t>
      </w:r>
      <w:proofErr w:type="gramEnd"/>
      <w:r w:rsidR="00D938D5">
        <w:rPr>
          <w:szCs w:val="28"/>
        </w:rPr>
        <w:t>.</w:t>
      </w:r>
    </w:p>
    <w:p w:rsidR="008B305A" w:rsidRPr="008B305A" w:rsidRDefault="008B305A" w:rsidP="00F1080E">
      <w:pPr>
        <w:pStyle w:val="a9"/>
        <w:spacing w:after="0"/>
        <w:ind w:firstLine="720"/>
        <w:jc w:val="both"/>
      </w:pPr>
    </w:p>
    <w:p w:rsidR="00AD5AD9" w:rsidRDefault="00AD5AD9" w:rsidP="00F1080E">
      <w:pPr>
        <w:pStyle w:val="a9"/>
        <w:spacing w:after="0"/>
        <w:ind w:firstLine="720"/>
        <w:jc w:val="both"/>
      </w:pPr>
      <w:r w:rsidRPr="00413C83">
        <w:t>СТАТЬЯ 2.</w:t>
      </w:r>
    </w:p>
    <w:p w:rsidR="00AD5AD9" w:rsidRPr="00413C83" w:rsidRDefault="00AD5AD9" w:rsidP="00F1080E">
      <w:pPr>
        <w:pStyle w:val="a9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F27C81" w:rsidRPr="00941F19" w:rsidRDefault="00F27C81" w:rsidP="00F27C81">
      <w:pPr>
        <w:shd w:val="clear" w:color="auto" w:fill="FFFFFF"/>
        <w:ind w:firstLine="720"/>
        <w:jc w:val="both"/>
        <w:rPr>
          <w:szCs w:val="28"/>
        </w:rPr>
      </w:pPr>
    </w:p>
    <w:p w:rsidR="00F27C81" w:rsidRPr="00941F19" w:rsidRDefault="00F27C81" w:rsidP="00F27C81">
      <w:pPr>
        <w:shd w:val="clear" w:color="auto" w:fill="FFFFFF"/>
        <w:ind w:firstLine="720"/>
        <w:jc w:val="both"/>
        <w:rPr>
          <w:szCs w:val="28"/>
        </w:rPr>
      </w:pPr>
    </w:p>
    <w:p w:rsidR="005473C9" w:rsidRPr="00941F19" w:rsidRDefault="00671FCC" w:rsidP="00193B6D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A17359">
        <w:rPr>
          <w:szCs w:val="28"/>
        </w:rPr>
        <w:t xml:space="preserve">     </w:t>
      </w:r>
      <w:r w:rsidR="00DC01FD">
        <w:rPr>
          <w:szCs w:val="28"/>
        </w:rPr>
        <w:t xml:space="preserve"> </w:t>
      </w:r>
      <w:r>
        <w:rPr>
          <w:szCs w:val="28"/>
        </w:rPr>
        <w:t>В</w:t>
      </w:r>
      <w:r w:rsidR="00F27C81" w:rsidRPr="00941F19">
        <w:rPr>
          <w:szCs w:val="28"/>
        </w:rPr>
        <w:t>.</w:t>
      </w:r>
      <w:r>
        <w:rPr>
          <w:szCs w:val="28"/>
        </w:rPr>
        <w:t>В</w:t>
      </w:r>
      <w:r w:rsidR="00F27C81"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5473C9" w:rsidRPr="00941F19" w:rsidSect="00347EEA">
      <w:headerReference w:type="even" r:id="rId9"/>
      <w:headerReference w:type="default" r:id="rId10"/>
      <w:pgSz w:w="11906" w:h="16838"/>
      <w:pgMar w:top="851" w:right="851" w:bottom="68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2F5" w:rsidRDefault="008712F5">
      <w:r>
        <w:separator/>
      </w:r>
    </w:p>
  </w:endnote>
  <w:endnote w:type="continuationSeparator" w:id="0">
    <w:p w:rsidR="008712F5" w:rsidRDefault="0087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2F5" w:rsidRDefault="008712F5">
      <w:r>
        <w:separator/>
      </w:r>
    </w:p>
  </w:footnote>
  <w:footnote w:type="continuationSeparator" w:id="0">
    <w:p w:rsidR="008712F5" w:rsidRDefault="00871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96D" w:rsidRDefault="00D9796D" w:rsidP="00E071B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796D" w:rsidRDefault="00D9796D" w:rsidP="00D9796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96D" w:rsidRDefault="00D9796D" w:rsidP="00E071B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7869">
      <w:rPr>
        <w:rStyle w:val="a5"/>
        <w:noProof/>
      </w:rPr>
      <w:t>2</w:t>
    </w:r>
    <w:r>
      <w:rPr>
        <w:rStyle w:val="a5"/>
      </w:rPr>
      <w:fldChar w:fldCharType="end"/>
    </w:r>
  </w:p>
  <w:p w:rsidR="00E071BD" w:rsidRDefault="00E071BD" w:rsidP="00D9796D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2A78"/>
    <w:multiLevelType w:val="hybridMultilevel"/>
    <w:tmpl w:val="B0C02152"/>
    <w:lvl w:ilvl="0" w:tplc="88CC8D7E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81545FF"/>
    <w:multiLevelType w:val="hybridMultilevel"/>
    <w:tmpl w:val="04B03656"/>
    <w:lvl w:ilvl="0" w:tplc="BF9EC42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F86B8C"/>
    <w:multiLevelType w:val="hybridMultilevel"/>
    <w:tmpl w:val="BD38BBE2"/>
    <w:lvl w:ilvl="0" w:tplc="078CCD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553E37"/>
    <w:multiLevelType w:val="hybridMultilevel"/>
    <w:tmpl w:val="9FE6ABD8"/>
    <w:lvl w:ilvl="0" w:tplc="8A5C523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50E813F0"/>
    <w:multiLevelType w:val="singleLevel"/>
    <w:tmpl w:val="C7441D48"/>
    <w:lvl w:ilvl="0">
      <w:start w:val="1"/>
      <w:numFmt w:val="decimal"/>
      <w:lvlText w:val="%1. "/>
      <w:legacy w:legacy="1" w:legacySpace="0" w:legacyIndent="283"/>
      <w:lvlJc w:val="left"/>
      <w:pPr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</w:abstractNum>
  <w:abstractNum w:abstractNumId="5">
    <w:nsid w:val="66D0785F"/>
    <w:multiLevelType w:val="singleLevel"/>
    <w:tmpl w:val="44501CE6"/>
    <w:lvl w:ilvl="0">
      <w:start w:val="9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5E"/>
    <w:rsid w:val="00013A3B"/>
    <w:rsid w:val="000166C8"/>
    <w:rsid w:val="00016910"/>
    <w:rsid w:val="00020FD3"/>
    <w:rsid w:val="000243E6"/>
    <w:rsid w:val="000269EC"/>
    <w:rsid w:val="00032430"/>
    <w:rsid w:val="00032994"/>
    <w:rsid w:val="000339CB"/>
    <w:rsid w:val="00034B86"/>
    <w:rsid w:val="0003503E"/>
    <w:rsid w:val="00036365"/>
    <w:rsid w:val="00036ADA"/>
    <w:rsid w:val="00040992"/>
    <w:rsid w:val="0004401B"/>
    <w:rsid w:val="00045128"/>
    <w:rsid w:val="000454D2"/>
    <w:rsid w:val="00046241"/>
    <w:rsid w:val="000507DD"/>
    <w:rsid w:val="0005287A"/>
    <w:rsid w:val="00062A6F"/>
    <w:rsid w:val="0006428D"/>
    <w:rsid w:val="000712FD"/>
    <w:rsid w:val="00072418"/>
    <w:rsid w:val="000759C7"/>
    <w:rsid w:val="000840CA"/>
    <w:rsid w:val="00086A3E"/>
    <w:rsid w:val="00092CF0"/>
    <w:rsid w:val="000944A0"/>
    <w:rsid w:val="0009588E"/>
    <w:rsid w:val="00096120"/>
    <w:rsid w:val="000A2B00"/>
    <w:rsid w:val="000A6134"/>
    <w:rsid w:val="000B1577"/>
    <w:rsid w:val="000B5921"/>
    <w:rsid w:val="000C0C6E"/>
    <w:rsid w:val="000C23D5"/>
    <w:rsid w:val="000C3A07"/>
    <w:rsid w:val="000C618D"/>
    <w:rsid w:val="000C682F"/>
    <w:rsid w:val="000C700B"/>
    <w:rsid w:val="000C72AA"/>
    <w:rsid w:val="000D329F"/>
    <w:rsid w:val="000D636B"/>
    <w:rsid w:val="000D6DA7"/>
    <w:rsid w:val="000E1FDA"/>
    <w:rsid w:val="000E5ECB"/>
    <w:rsid w:val="000F1B2B"/>
    <w:rsid w:val="000F1B34"/>
    <w:rsid w:val="000F24C0"/>
    <w:rsid w:val="000F2B7F"/>
    <w:rsid w:val="000F558F"/>
    <w:rsid w:val="00100222"/>
    <w:rsid w:val="00101951"/>
    <w:rsid w:val="00104C6D"/>
    <w:rsid w:val="001059CE"/>
    <w:rsid w:val="00105F02"/>
    <w:rsid w:val="00110DD7"/>
    <w:rsid w:val="0011143A"/>
    <w:rsid w:val="00111516"/>
    <w:rsid w:val="00115435"/>
    <w:rsid w:val="00116661"/>
    <w:rsid w:val="00116D6F"/>
    <w:rsid w:val="001205D6"/>
    <w:rsid w:val="00120C9C"/>
    <w:rsid w:val="00122FE5"/>
    <w:rsid w:val="00123305"/>
    <w:rsid w:val="001248AE"/>
    <w:rsid w:val="001323D1"/>
    <w:rsid w:val="00132ED0"/>
    <w:rsid w:val="001339B5"/>
    <w:rsid w:val="0013733D"/>
    <w:rsid w:val="001443D1"/>
    <w:rsid w:val="00147EA9"/>
    <w:rsid w:val="00151C0C"/>
    <w:rsid w:val="0015299A"/>
    <w:rsid w:val="00154A89"/>
    <w:rsid w:val="001551AB"/>
    <w:rsid w:val="00157ABB"/>
    <w:rsid w:val="00160B90"/>
    <w:rsid w:val="00164BD3"/>
    <w:rsid w:val="00164CD4"/>
    <w:rsid w:val="0016723D"/>
    <w:rsid w:val="00167A9F"/>
    <w:rsid w:val="00167BA4"/>
    <w:rsid w:val="0017220F"/>
    <w:rsid w:val="00172555"/>
    <w:rsid w:val="0017449C"/>
    <w:rsid w:val="00174E59"/>
    <w:rsid w:val="001758A5"/>
    <w:rsid w:val="00175E51"/>
    <w:rsid w:val="00176819"/>
    <w:rsid w:val="001777AA"/>
    <w:rsid w:val="0018275F"/>
    <w:rsid w:val="0018356C"/>
    <w:rsid w:val="00185C36"/>
    <w:rsid w:val="00191A43"/>
    <w:rsid w:val="00193857"/>
    <w:rsid w:val="00193B6D"/>
    <w:rsid w:val="001945EF"/>
    <w:rsid w:val="001A08A6"/>
    <w:rsid w:val="001A15B3"/>
    <w:rsid w:val="001A1F49"/>
    <w:rsid w:val="001A2DF8"/>
    <w:rsid w:val="001A37AD"/>
    <w:rsid w:val="001B43EF"/>
    <w:rsid w:val="001B51DA"/>
    <w:rsid w:val="001B7BA2"/>
    <w:rsid w:val="001C65C0"/>
    <w:rsid w:val="001C6D48"/>
    <w:rsid w:val="001D0D2A"/>
    <w:rsid w:val="001D2F5E"/>
    <w:rsid w:val="001E20BE"/>
    <w:rsid w:val="001F66DB"/>
    <w:rsid w:val="00201BAC"/>
    <w:rsid w:val="00214753"/>
    <w:rsid w:val="00214892"/>
    <w:rsid w:val="00215ED7"/>
    <w:rsid w:val="00220788"/>
    <w:rsid w:val="002239B1"/>
    <w:rsid w:val="00223B50"/>
    <w:rsid w:val="00225F28"/>
    <w:rsid w:val="002263BC"/>
    <w:rsid w:val="00233101"/>
    <w:rsid w:val="00236100"/>
    <w:rsid w:val="00237356"/>
    <w:rsid w:val="00237BE9"/>
    <w:rsid w:val="00256589"/>
    <w:rsid w:val="00257378"/>
    <w:rsid w:val="0026114E"/>
    <w:rsid w:val="0026379B"/>
    <w:rsid w:val="00266B13"/>
    <w:rsid w:val="00267956"/>
    <w:rsid w:val="00273896"/>
    <w:rsid w:val="00273E2A"/>
    <w:rsid w:val="00274312"/>
    <w:rsid w:val="00275DF6"/>
    <w:rsid w:val="00283889"/>
    <w:rsid w:val="00292039"/>
    <w:rsid w:val="00294FD1"/>
    <w:rsid w:val="002A2684"/>
    <w:rsid w:val="002A2E32"/>
    <w:rsid w:val="002A2F3C"/>
    <w:rsid w:val="002A36BD"/>
    <w:rsid w:val="002A4F01"/>
    <w:rsid w:val="002A5206"/>
    <w:rsid w:val="002A584E"/>
    <w:rsid w:val="002A7BDB"/>
    <w:rsid w:val="002B0EA0"/>
    <w:rsid w:val="002B5175"/>
    <w:rsid w:val="002B58C9"/>
    <w:rsid w:val="002B6987"/>
    <w:rsid w:val="002C30B2"/>
    <w:rsid w:val="002C34A4"/>
    <w:rsid w:val="002C3A33"/>
    <w:rsid w:val="002C6FCB"/>
    <w:rsid w:val="002C7AE5"/>
    <w:rsid w:val="002D50E7"/>
    <w:rsid w:val="002D5F55"/>
    <w:rsid w:val="002D7DEB"/>
    <w:rsid w:val="002E4B93"/>
    <w:rsid w:val="002E6374"/>
    <w:rsid w:val="002E6D90"/>
    <w:rsid w:val="002F0540"/>
    <w:rsid w:val="002F273F"/>
    <w:rsid w:val="002F3D03"/>
    <w:rsid w:val="002F656A"/>
    <w:rsid w:val="00300846"/>
    <w:rsid w:val="00301BCD"/>
    <w:rsid w:val="003023EB"/>
    <w:rsid w:val="00303090"/>
    <w:rsid w:val="00305480"/>
    <w:rsid w:val="0031399F"/>
    <w:rsid w:val="003139FE"/>
    <w:rsid w:val="00314E12"/>
    <w:rsid w:val="00321C77"/>
    <w:rsid w:val="003226EF"/>
    <w:rsid w:val="00322956"/>
    <w:rsid w:val="0032697F"/>
    <w:rsid w:val="003279F2"/>
    <w:rsid w:val="003329ED"/>
    <w:rsid w:val="00335210"/>
    <w:rsid w:val="003365F3"/>
    <w:rsid w:val="003377D6"/>
    <w:rsid w:val="00337D63"/>
    <w:rsid w:val="00340DF5"/>
    <w:rsid w:val="00340F1A"/>
    <w:rsid w:val="00341013"/>
    <w:rsid w:val="003410DB"/>
    <w:rsid w:val="00341615"/>
    <w:rsid w:val="00341F53"/>
    <w:rsid w:val="00346732"/>
    <w:rsid w:val="00347EEA"/>
    <w:rsid w:val="00360379"/>
    <w:rsid w:val="003617EE"/>
    <w:rsid w:val="00364928"/>
    <w:rsid w:val="00366B04"/>
    <w:rsid w:val="00373694"/>
    <w:rsid w:val="003760A9"/>
    <w:rsid w:val="00377CC9"/>
    <w:rsid w:val="003842DB"/>
    <w:rsid w:val="003845AE"/>
    <w:rsid w:val="00385D89"/>
    <w:rsid w:val="00387F74"/>
    <w:rsid w:val="003932DE"/>
    <w:rsid w:val="003976E5"/>
    <w:rsid w:val="003A0E57"/>
    <w:rsid w:val="003A5555"/>
    <w:rsid w:val="003A6B9F"/>
    <w:rsid w:val="003A782B"/>
    <w:rsid w:val="003B274F"/>
    <w:rsid w:val="003B448A"/>
    <w:rsid w:val="003B665F"/>
    <w:rsid w:val="003C0426"/>
    <w:rsid w:val="003C3FEE"/>
    <w:rsid w:val="003C4AFF"/>
    <w:rsid w:val="003C4DAB"/>
    <w:rsid w:val="003D11E2"/>
    <w:rsid w:val="003D3CB0"/>
    <w:rsid w:val="003D793D"/>
    <w:rsid w:val="003E12B6"/>
    <w:rsid w:val="003E26EE"/>
    <w:rsid w:val="003E4578"/>
    <w:rsid w:val="003E491A"/>
    <w:rsid w:val="00400503"/>
    <w:rsid w:val="00402861"/>
    <w:rsid w:val="004038AF"/>
    <w:rsid w:val="00405E3B"/>
    <w:rsid w:val="0041459B"/>
    <w:rsid w:val="0041463D"/>
    <w:rsid w:val="0041486C"/>
    <w:rsid w:val="00417F5B"/>
    <w:rsid w:val="00422550"/>
    <w:rsid w:val="00424B59"/>
    <w:rsid w:val="00433449"/>
    <w:rsid w:val="00433879"/>
    <w:rsid w:val="00436709"/>
    <w:rsid w:val="004414B0"/>
    <w:rsid w:val="004423AD"/>
    <w:rsid w:val="00442E4D"/>
    <w:rsid w:val="00444035"/>
    <w:rsid w:val="004461FC"/>
    <w:rsid w:val="0045191F"/>
    <w:rsid w:val="00454783"/>
    <w:rsid w:val="00461D15"/>
    <w:rsid w:val="00463F1B"/>
    <w:rsid w:val="0047302E"/>
    <w:rsid w:val="00474FAE"/>
    <w:rsid w:val="00476D00"/>
    <w:rsid w:val="00480310"/>
    <w:rsid w:val="004819C1"/>
    <w:rsid w:val="004819EC"/>
    <w:rsid w:val="00482F07"/>
    <w:rsid w:val="00483E8D"/>
    <w:rsid w:val="00492259"/>
    <w:rsid w:val="00496C8F"/>
    <w:rsid w:val="004A1D32"/>
    <w:rsid w:val="004A51F3"/>
    <w:rsid w:val="004B0A35"/>
    <w:rsid w:val="004B0FEA"/>
    <w:rsid w:val="004B45E9"/>
    <w:rsid w:val="004C0FFD"/>
    <w:rsid w:val="004C2697"/>
    <w:rsid w:val="004C4500"/>
    <w:rsid w:val="004C47A3"/>
    <w:rsid w:val="004D335F"/>
    <w:rsid w:val="004D6917"/>
    <w:rsid w:val="004E18CF"/>
    <w:rsid w:val="004E286B"/>
    <w:rsid w:val="004E2DAF"/>
    <w:rsid w:val="004E5A6A"/>
    <w:rsid w:val="004F3DCE"/>
    <w:rsid w:val="004F4542"/>
    <w:rsid w:val="004F5B64"/>
    <w:rsid w:val="004F7589"/>
    <w:rsid w:val="0050145D"/>
    <w:rsid w:val="00505220"/>
    <w:rsid w:val="00507F01"/>
    <w:rsid w:val="00510340"/>
    <w:rsid w:val="005108F8"/>
    <w:rsid w:val="00516919"/>
    <w:rsid w:val="005217A8"/>
    <w:rsid w:val="00523CB1"/>
    <w:rsid w:val="00525374"/>
    <w:rsid w:val="005301C1"/>
    <w:rsid w:val="0053086B"/>
    <w:rsid w:val="00533035"/>
    <w:rsid w:val="00533DA3"/>
    <w:rsid w:val="005350AA"/>
    <w:rsid w:val="0053748A"/>
    <w:rsid w:val="00537F8F"/>
    <w:rsid w:val="00541226"/>
    <w:rsid w:val="005431E0"/>
    <w:rsid w:val="005452DA"/>
    <w:rsid w:val="005473C9"/>
    <w:rsid w:val="00550026"/>
    <w:rsid w:val="00550843"/>
    <w:rsid w:val="00550E8A"/>
    <w:rsid w:val="0055198B"/>
    <w:rsid w:val="005535C4"/>
    <w:rsid w:val="00554313"/>
    <w:rsid w:val="00556AA6"/>
    <w:rsid w:val="00560C13"/>
    <w:rsid w:val="005614CB"/>
    <w:rsid w:val="00562842"/>
    <w:rsid w:val="00564108"/>
    <w:rsid w:val="00566200"/>
    <w:rsid w:val="00567B0F"/>
    <w:rsid w:val="00570046"/>
    <w:rsid w:val="00571F25"/>
    <w:rsid w:val="00572E98"/>
    <w:rsid w:val="00577A85"/>
    <w:rsid w:val="005809EF"/>
    <w:rsid w:val="00582972"/>
    <w:rsid w:val="005842EE"/>
    <w:rsid w:val="00585ACF"/>
    <w:rsid w:val="00586C27"/>
    <w:rsid w:val="00595EEF"/>
    <w:rsid w:val="005A1933"/>
    <w:rsid w:val="005A3EB6"/>
    <w:rsid w:val="005A48CC"/>
    <w:rsid w:val="005A6482"/>
    <w:rsid w:val="005A7A48"/>
    <w:rsid w:val="005B34D4"/>
    <w:rsid w:val="005C0492"/>
    <w:rsid w:val="005C07FC"/>
    <w:rsid w:val="005C223D"/>
    <w:rsid w:val="005C38CE"/>
    <w:rsid w:val="005C457D"/>
    <w:rsid w:val="005C641B"/>
    <w:rsid w:val="005D1415"/>
    <w:rsid w:val="005D150C"/>
    <w:rsid w:val="005D1E95"/>
    <w:rsid w:val="005D74DE"/>
    <w:rsid w:val="005E218B"/>
    <w:rsid w:val="005E2310"/>
    <w:rsid w:val="005E3D75"/>
    <w:rsid w:val="005E5905"/>
    <w:rsid w:val="005E6BCB"/>
    <w:rsid w:val="005F30DF"/>
    <w:rsid w:val="005F3309"/>
    <w:rsid w:val="005F57FC"/>
    <w:rsid w:val="005F634D"/>
    <w:rsid w:val="005F6D92"/>
    <w:rsid w:val="005F7C4E"/>
    <w:rsid w:val="00600A5A"/>
    <w:rsid w:val="00601354"/>
    <w:rsid w:val="00603B21"/>
    <w:rsid w:val="006074E1"/>
    <w:rsid w:val="00612F0F"/>
    <w:rsid w:val="0061355C"/>
    <w:rsid w:val="0061501E"/>
    <w:rsid w:val="0062059E"/>
    <w:rsid w:val="0062581C"/>
    <w:rsid w:val="00631B15"/>
    <w:rsid w:val="00631FBF"/>
    <w:rsid w:val="00634745"/>
    <w:rsid w:val="00634765"/>
    <w:rsid w:val="0064132D"/>
    <w:rsid w:val="00641B57"/>
    <w:rsid w:val="006447B5"/>
    <w:rsid w:val="00645471"/>
    <w:rsid w:val="006464CE"/>
    <w:rsid w:val="00650833"/>
    <w:rsid w:val="0065099C"/>
    <w:rsid w:val="0065220C"/>
    <w:rsid w:val="00652A88"/>
    <w:rsid w:val="00652D96"/>
    <w:rsid w:val="00653885"/>
    <w:rsid w:val="006561EA"/>
    <w:rsid w:val="00657E74"/>
    <w:rsid w:val="00657F54"/>
    <w:rsid w:val="00661680"/>
    <w:rsid w:val="0066326F"/>
    <w:rsid w:val="006637A5"/>
    <w:rsid w:val="00671F63"/>
    <w:rsid w:val="00671FCC"/>
    <w:rsid w:val="00672DD4"/>
    <w:rsid w:val="00673A06"/>
    <w:rsid w:val="0067437A"/>
    <w:rsid w:val="00676040"/>
    <w:rsid w:val="006800CB"/>
    <w:rsid w:val="00680CED"/>
    <w:rsid w:val="00681535"/>
    <w:rsid w:val="006839D9"/>
    <w:rsid w:val="00684163"/>
    <w:rsid w:val="00685805"/>
    <w:rsid w:val="00695489"/>
    <w:rsid w:val="00695A11"/>
    <w:rsid w:val="00697DD1"/>
    <w:rsid w:val="006A19A3"/>
    <w:rsid w:val="006A2F5D"/>
    <w:rsid w:val="006A590E"/>
    <w:rsid w:val="006A6653"/>
    <w:rsid w:val="006C006B"/>
    <w:rsid w:val="006C2C45"/>
    <w:rsid w:val="006C60F2"/>
    <w:rsid w:val="006D0F6E"/>
    <w:rsid w:val="006D5E8A"/>
    <w:rsid w:val="006D710E"/>
    <w:rsid w:val="006D7F3B"/>
    <w:rsid w:val="006E1AE7"/>
    <w:rsid w:val="006F1F4E"/>
    <w:rsid w:val="006F40C0"/>
    <w:rsid w:val="006F7BCB"/>
    <w:rsid w:val="007047E2"/>
    <w:rsid w:val="00704FF6"/>
    <w:rsid w:val="00706D2A"/>
    <w:rsid w:val="00710A09"/>
    <w:rsid w:val="0071121F"/>
    <w:rsid w:val="00714396"/>
    <w:rsid w:val="00716237"/>
    <w:rsid w:val="0072147B"/>
    <w:rsid w:val="00724E6A"/>
    <w:rsid w:val="00733E55"/>
    <w:rsid w:val="007358EE"/>
    <w:rsid w:val="00736611"/>
    <w:rsid w:val="0074452D"/>
    <w:rsid w:val="007455C4"/>
    <w:rsid w:val="007473A3"/>
    <w:rsid w:val="007474AF"/>
    <w:rsid w:val="00751982"/>
    <w:rsid w:val="00754B15"/>
    <w:rsid w:val="0075524E"/>
    <w:rsid w:val="00756807"/>
    <w:rsid w:val="00757392"/>
    <w:rsid w:val="007613F9"/>
    <w:rsid w:val="007649A5"/>
    <w:rsid w:val="00767ABC"/>
    <w:rsid w:val="00767D7B"/>
    <w:rsid w:val="00772853"/>
    <w:rsid w:val="007764FF"/>
    <w:rsid w:val="00777CDB"/>
    <w:rsid w:val="007817BB"/>
    <w:rsid w:val="007817E2"/>
    <w:rsid w:val="00782217"/>
    <w:rsid w:val="007837BE"/>
    <w:rsid w:val="0078629C"/>
    <w:rsid w:val="0078704D"/>
    <w:rsid w:val="00787727"/>
    <w:rsid w:val="00791D59"/>
    <w:rsid w:val="00792179"/>
    <w:rsid w:val="007921E3"/>
    <w:rsid w:val="007955B2"/>
    <w:rsid w:val="00795676"/>
    <w:rsid w:val="0079580E"/>
    <w:rsid w:val="007972A8"/>
    <w:rsid w:val="007A0F09"/>
    <w:rsid w:val="007A6BC4"/>
    <w:rsid w:val="007B4462"/>
    <w:rsid w:val="007B5286"/>
    <w:rsid w:val="007B7575"/>
    <w:rsid w:val="007C4315"/>
    <w:rsid w:val="007C451C"/>
    <w:rsid w:val="007C47B5"/>
    <w:rsid w:val="007C47CB"/>
    <w:rsid w:val="007C5371"/>
    <w:rsid w:val="007C5437"/>
    <w:rsid w:val="007D31E2"/>
    <w:rsid w:val="007D4786"/>
    <w:rsid w:val="007D6F58"/>
    <w:rsid w:val="007D7341"/>
    <w:rsid w:val="007E13FE"/>
    <w:rsid w:val="007E399C"/>
    <w:rsid w:val="007E463C"/>
    <w:rsid w:val="007E5291"/>
    <w:rsid w:val="007F09C8"/>
    <w:rsid w:val="007F0DAC"/>
    <w:rsid w:val="007F1CD2"/>
    <w:rsid w:val="007F1D2A"/>
    <w:rsid w:val="007F2C2A"/>
    <w:rsid w:val="007F4AC5"/>
    <w:rsid w:val="007F4AF5"/>
    <w:rsid w:val="007F51F6"/>
    <w:rsid w:val="007F6729"/>
    <w:rsid w:val="008012F5"/>
    <w:rsid w:val="00801A65"/>
    <w:rsid w:val="00801E5B"/>
    <w:rsid w:val="00804241"/>
    <w:rsid w:val="0080661F"/>
    <w:rsid w:val="00806F92"/>
    <w:rsid w:val="0080786A"/>
    <w:rsid w:val="00812B5B"/>
    <w:rsid w:val="00813483"/>
    <w:rsid w:val="00816FEC"/>
    <w:rsid w:val="00826D39"/>
    <w:rsid w:val="008275A6"/>
    <w:rsid w:val="008323FC"/>
    <w:rsid w:val="008352CA"/>
    <w:rsid w:val="008377F5"/>
    <w:rsid w:val="00837A77"/>
    <w:rsid w:val="008417F3"/>
    <w:rsid w:val="00841E8C"/>
    <w:rsid w:val="00842FC3"/>
    <w:rsid w:val="00845DF6"/>
    <w:rsid w:val="0084647A"/>
    <w:rsid w:val="00850700"/>
    <w:rsid w:val="00850773"/>
    <w:rsid w:val="008525A6"/>
    <w:rsid w:val="00852A9D"/>
    <w:rsid w:val="00852F9C"/>
    <w:rsid w:val="008539DC"/>
    <w:rsid w:val="00853AD6"/>
    <w:rsid w:val="0086044B"/>
    <w:rsid w:val="00860A4E"/>
    <w:rsid w:val="00862EB8"/>
    <w:rsid w:val="00864A7B"/>
    <w:rsid w:val="0086596D"/>
    <w:rsid w:val="00866621"/>
    <w:rsid w:val="008678B1"/>
    <w:rsid w:val="00870681"/>
    <w:rsid w:val="008712F5"/>
    <w:rsid w:val="0087340E"/>
    <w:rsid w:val="0087652E"/>
    <w:rsid w:val="00876F12"/>
    <w:rsid w:val="00877AAD"/>
    <w:rsid w:val="00880778"/>
    <w:rsid w:val="00883E78"/>
    <w:rsid w:val="008859AA"/>
    <w:rsid w:val="00886D24"/>
    <w:rsid w:val="00887B37"/>
    <w:rsid w:val="00892679"/>
    <w:rsid w:val="0089295C"/>
    <w:rsid w:val="00895844"/>
    <w:rsid w:val="0089681D"/>
    <w:rsid w:val="008A39AC"/>
    <w:rsid w:val="008A7D1B"/>
    <w:rsid w:val="008B0501"/>
    <w:rsid w:val="008B2D0B"/>
    <w:rsid w:val="008B305A"/>
    <w:rsid w:val="008B7C43"/>
    <w:rsid w:val="008C6703"/>
    <w:rsid w:val="008D53F4"/>
    <w:rsid w:val="008D78CD"/>
    <w:rsid w:val="008F0353"/>
    <w:rsid w:val="008F31BF"/>
    <w:rsid w:val="008F3AE3"/>
    <w:rsid w:val="008F7706"/>
    <w:rsid w:val="00900587"/>
    <w:rsid w:val="00906499"/>
    <w:rsid w:val="00906B8F"/>
    <w:rsid w:val="00907ABC"/>
    <w:rsid w:val="009104EA"/>
    <w:rsid w:val="00915DDF"/>
    <w:rsid w:val="00916728"/>
    <w:rsid w:val="009211FC"/>
    <w:rsid w:val="00926603"/>
    <w:rsid w:val="009300DF"/>
    <w:rsid w:val="009348B8"/>
    <w:rsid w:val="00940077"/>
    <w:rsid w:val="00941DDD"/>
    <w:rsid w:val="00941F19"/>
    <w:rsid w:val="00943EB7"/>
    <w:rsid w:val="009444AA"/>
    <w:rsid w:val="00944569"/>
    <w:rsid w:val="00945050"/>
    <w:rsid w:val="0094546A"/>
    <w:rsid w:val="0095127C"/>
    <w:rsid w:val="00957C4A"/>
    <w:rsid w:val="00961C9A"/>
    <w:rsid w:val="009628C8"/>
    <w:rsid w:val="00964152"/>
    <w:rsid w:val="009665AD"/>
    <w:rsid w:val="00966B48"/>
    <w:rsid w:val="00971110"/>
    <w:rsid w:val="009712AF"/>
    <w:rsid w:val="009741C1"/>
    <w:rsid w:val="00976775"/>
    <w:rsid w:val="009958C9"/>
    <w:rsid w:val="00995CA6"/>
    <w:rsid w:val="00996CBC"/>
    <w:rsid w:val="009A07EB"/>
    <w:rsid w:val="009A0B96"/>
    <w:rsid w:val="009A138A"/>
    <w:rsid w:val="009A297A"/>
    <w:rsid w:val="009A38B8"/>
    <w:rsid w:val="009A4F12"/>
    <w:rsid w:val="009A6BD8"/>
    <w:rsid w:val="009A7A27"/>
    <w:rsid w:val="009A7F4B"/>
    <w:rsid w:val="009B0A20"/>
    <w:rsid w:val="009B31BB"/>
    <w:rsid w:val="009B3C32"/>
    <w:rsid w:val="009B3EF5"/>
    <w:rsid w:val="009B516B"/>
    <w:rsid w:val="009B7AD5"/>
    <w:rsid w:val="009C0F0C"/>
    <w:rsid w:val="009C2230"/>
    <w:rsid w:val="009C2460"/>
    <w:rsid w:val="009C3CC0"/>
    <w:rsid w:val="009C4FB4"/>
    <w:rsid w:val="009C61D4"/>
    <w:rsid w:val="009C6751"/>
    <w:rsid w:val="009D0851"/>
    <w:rsid w:val="009D0DEF"/>
    <w:rsid w:val="009D1501"/>
    <w:rsid w:val="009D294E"/>
    <w:rsid w:val="009D46C6"/>
    <w:rsid w:val="009D4D82"/>
    <w:rsid w:val="009D6E47"/>
    <w:rsid w:val="009E3628"/>
    <w:rsid w:val="009E4F34"/>
    <w:rsid w:val="009E5AE4"/>
    <w:rsid w:val="009F1A9A"/>
    <w:rsid w:val="009F5BB5"/>
    <w:rsid w:val="009F60CE"/>
    <w:rsid w:val="009F6E10"/>
    <w:rsid w:val="00A01BE3"/>
    <w:rsid w:val="00A02967"/>
    <w:rsid w:val="00A048BD"/>
    <w:rsid w:val="00A04E63"/>
    <w:rsid w:val="00A05D7F"/>
    <w:rsid w:val="00A10B6B"/>
    <w:rsid w:val="00A14357"/>
    <w:rsid w:val="00A153DB"/>
    <w:rsid w:val="00A156B0"/>
    <w:rsid w:val="00A16D5D"/>
    <w:rsid w:val="00A17359"/>
    <w:rsid w:val="00A20FAB"/>
    <w:rsid w:val="00A2327F"/>
    <w:rsid w:val="00A23955"/>
    <w:rsid w:val="00A24309"/>
    <w:rsid w:val="00A24610"/>
    <w:rsid w:val="00A24851"/>
    <w:rsid w:val="00A25B8A"/>
    <w:rsid w:val="00A26F57"/>
    <w:rsid w:val="00A31B1B"/>
    <w:rsid w:val="00A32380"/>
    <w:rsid w:val="00A33AC7"/>
    <w:rsid w:val="00A34576"/>
    <w:rsid w:val="00A367DB"/>
    <w:rsid w:val="00A36992"/>
    <w:rsid w:val="00A40CAD"/>
    <w:rsid w:val="00A42679"/>
    <w:rsid w:val="00A458A2"/>
    <w:rsid w:val="00A462A9"/>
    <w:rsid w:val="00A464CD"/>
    <w:rsid w:val="00A46DA5"/>
    <w:rsid w:val="00A51A03"/>
    <w:rsid w:val="00A55B65"/>
    <w:rsid w:val="00A56CE9"/>
    <w:rsid w:val="00A633D2"/>
    <w:rsid w:val="00A66686"/>
    <w:rsid w:val="00A81ABD"/>
    <w:rsid w:val="00A84ED6"/>
    <w:rsid w:val="00A86FD2"/>
    <w:rsid w:val="00A87869"/>
    <w:rsid w:val="00A917E8"/>
    <w:rsid w:val="00AA20D7"/>
    <w:rsid w:val="00AA4418"/>
    <w:rsid w:val="00AA4911"/>
    <w:rsid w:val="00AA6F19"/>
    <w:rsid w:val="00AA7662"/>
    <w:rsid w:val="00AA7ADB"/>
    <w:rsid w:val="00AA7D83"/>
    <w:rsid w:val="00AB0B86"/>
    <w:rsid w:val="00AB359C"/>
    <w:rsid w:val="00AC2062"/>
    <w:rsid w:val="00AC24EA"/>
    <w:rsid w:val="00AC2BFA"/>
    <w:rsid w:val="00AC2FDE"/>
    <w:rsid w:val="00AC708E"/>
    <w:rsid w:val="00AD0296"/>
    <w:rsid w:val="00AD0C71"/>
    <w:rsid w:val="00AD5AD9"/>
    <w:rsid w:val="00AE20C7"/>
    <w:rsid w:val="00AE5886"/>
    <w:rsid w:val="00AE59F4"/>
    <w:rsid w:val="00AF09C6"/>
    <w:rsid w:val="00AF0B3E"/>
    <w:rsid w:val="00AF557F"/>
    <w:rsid w:val="00AF5CC2"/>
    <w:rsid w:val="00AF741A"/>
    <w:rsid w:val="00B0195A"/>
    <w:rsid w:val="00B02A13"/>
    <w:rsid w:val="00B03FAA"/>
    <w:rsid w:val="00B05BDF"/>
    <w:rsid w:val="00B157F3"/>
    <w:rsid w:val="00B16E90"/>
    <w:rsid w:val="00B20380"/>
    <w:rsid w:val="00B21262"/>
    <w:rsid w:val="00B21EF4"/>
    <w:rsid w:val="00B22755"/>
    <w:rsid w:val="00B22D1E"/>
    <w:rsid w:val="00B23A0A"/>
    <w:rsid w:val="00B24DB5"/>
    <w:rsid w:val="00B26211"/>
    <w:rsid w:val="00B354F1"/>
    <w:rsid w:val="00B35AB0"/>
    <w:rsid w:val="00B37643"/>
    <w:rsid w:val="00B37AC7"/>
    <w:rsid w:val="00B37B27"/>
    <w:rsid w:val="00B41641"/>
    <w:rsid w:val="00B41BD6"/>
    <w:rsid w:val="00B47EB9"/>
    <w:rsid w:val="00B51253"/>
    <w:rsid w:val="00B51A14"/>
    <w:rsid w:val="00B52CC4"/>
    <w:rsid w:val="00B56805"/>
    <w:rsid w:val="00B56EE1"/>
    <w:rsid w:val="00B57430"/>
    <w:rsid w:val="00B60AE7"/>
    <w:rsid w:val="00B62749"/>
    <w:rsid w:val="00B64C2F"/>
    <w:rsid w:val="00B67A84"/>
    <w:rsid w:val="00B729E9"/>
    <w:rsid w:val="00B731CA"/>
    <w:rsid w:val="00B73212"/>
    <w:rsid w:val="00B85F49"/>
    <w:rsid w:val="00B86D11"/>
    <w:rsid w:val="00B872AB"/>
    <w:rsid w:val="00B87EAC"/>
    <w:rsid w:val="00B90376"/>
    <w:rsid w:val="00B90579"/>
    <w:rsid w:val="00B9065E"/>
    <w:rsid w:val="00B9342E"/>
    <w:rsid w:val="00B949F7"/>
    <w:rsid w:val="00B96B0D"/>
    <w:rsid w:val="00B96C1A"/>
    <w:rsid w:val="00BA1175"/>
    <w:rsid w:val="00BA6BA3"/>
    <w:rsid w:val="00BA7126"/>
    <w:rsid w:val="00BB3C75"/>
    <w:rsid w:val="00BB4026"/>
    <w:rsid w:val="00BB6D95"/>
    <w:rsid w:val="00BC0261"/>
    <w:rsid w:val="00BC0DC2"/>
    <w:rsid w:val="00BC0EFC"/>
    <w:rsid w:val="00BC11C5"/>
    <w:rsid w:val="00BC14A7"/>
    <w:rsid w:val="00BC1572"/>
    <w:rsid w:val="00BC45A7"/>
    <w:rsid w:val="00BC7BCA"/>
    <w:rsid w:val="00BD286D"/>
    <w:rsid w:val="00BD2A2C"/>
    <w:rsid w:val="00BD7676"/>
    <w:rsid w:val="00BD7756"/>
    <w:rsid w:val="00BE12AB"/>
    <w:rsid w:val="00BE19E7"/>
    <w:rsid w:val="00BF0D21"/>
    <w:rsid w:val="00BF0DBD"/>
    <w:rsid w:val="00BF0F43"/>
    <w:rsid w:val="00BF35AD"/>
    <w:rsid w:val="00BF38C2"/>
    <w:rsid w:val="00BF4732"/>
    <w:rsid w:val="00BF4CBA"/>
    <w:rsid w:val="00BF4D47"/>
    <w:rsid w:val="00BF545E"/>
    <w:rsid w:val="00C002ED"/>
    <w:rsid w:val="00C036BB"/>
    <w:rsid w:val="00C1289C"/>
    <w:rsid w:val="00C130B9"/>
    <w:rsid w:val="00C13FF0"/>
    <w:rsid w:val="00C1548F"/>
    <w:rsid w:val="00C15BD9"/>
    <w:rsid w:val="00C26142"/>
    <w:rsid w:val="00C268FC"/>
    <w:rsid w:val="00C34D6C"/>
    <w:rsid w:val="00C354E2"/>
    <w:rsid w:val="00C422BB"/>
    <w:rsid w:val="00C449A6"/>
    <w:rsid w:val="00C50E9D"/>
    <w:rsid w:val="00C5252F"/>
    <w:rsid w:val="00C530C9"/>
    <w:rsid w:val="00C56D86"/>
    <w:rsid w:val="00C61412"/>
    <w:rsid w:val="00C620AE"/>
    <w:rsid w:val="00C66AF2"/>
    <w:rsid w:val="00C7044B"/>
    <w:rsid w:val="00C71B35"/>
    <w:rsid w:val="00C7360C"/>
    <w:rsid w:val="00C73EDB"/>
    <w:rsid w:val="00C73FBC"/>
    <w:rsid w:val="00C75773"/>
    <w:rsid w:val="00C80E26"/>
    <w:rsid w:val="00C825BD"/>
    <w:rsid w:val="00C84B7A"/>
    <w:rsid w:val="00C863DE"/>
    <w:rsid w:val="00C86861"/>
    <w:rsid w:val="00C8701C"/>
    <w:rsid w:val="00C87262"/>
    <w:rsid w:val="00C87799"/>
    <w:rsid w:val="00C9053C"/>
    <w:rsid w:val="00C92075"/>
    <w:rsid w:val="00C94BC9"/>
    <w:rsid w:val="00CA42FB"/>
    <w:rsid w:val="00CA5E66"/>
    <w:rsid w:val="00CA70C7"/>
    <w:rsid w:val="00CA7B1B"/>
    <w:rsid w:val="00CB19C1"/>
    <w:rsid w:val="00CB53AA"/>
    <w:rsid w:val="00CB54B5"/>
    <w:rsid w:val="00CB5E39"/>
    <w:rsid w:val="00CC0031"/>
    <w:rsid w:val="00CC00CB"/>
    <w:rsid w:val="00CC0577"/>
    <w:rsid w:val="00CC1D00"/>
    <w:rsid w:val="00CC2FE7"/>
    <w:rsid w:val="00CD1B38"/>
    <w:rsid w:val="00CD230A"/>
    <w:rsid w:val="00CD2BB3"/>
    <w:rsid w:val="00CD2C42"/>
    <w:rsid w:val="00CD4472"/>
    <w:rsid w:val="00CD7A2C"/>
    <w:rsid w:val="00CE0FE7"/>
    <w:rsid w:val="00CE193A"/>
    <w:rsid w:val="00CE3235"/>
    <w:rsid w:val="00CE4CF9"/>
    <w:rsid w:val="00CF0DDD"/>
    <w:rsid w:val="00CF4181"/>
    <w:rsid w:val="00CF460D"/>
    <w:rsid w:val="00CF4C72"/>
    <w:rsid w:val="00CF76B4"/>
    <w:rsid w:val="00D00A95"/>
    <w:rsid w:val="00D041B8"/>
    <w:rsid w:val="00D0619A"/>
    <w:rsid w:val="00D112AB"/>
    <w:rsid w:val="00D223F8"/>
    <w:rsid w:val="00D259B0"/>
    <w:rsid w:val="00D26400"/>
    <w:rsid w:val="00D27719"/>
    <w:rsid w:val="00D27C45"/>
    <w:rsid w:val="00D32A01"/>
    <w:rsid w:val="00D42B09"/>
    <w:rsid w:val="00D433F3"/>
    <w:rsid w:val="00D43BEF"/>
    <w:rsid w:val="00D47B21"/>
    <w:rsid w:val="00D513A5"/>
    <w:rsid w:val="00D5744D"/>
    <w:rsid w:val="00D57D64"/>
    <w:rsid w:val="00D708AB"/>
    <w:rsid w:val="00D73417"/>
    <w:rsid w:val="00D74F7A"/>
    <w:rsid w:val="00D770D0"/>
    <w:rsid w:val="00D7734D"/>
    <w:rsid w:val="00D81B8A"/>
    <w:rsid w:val="00D83298"/>
    <w:rsid w:val="00D8390A"/>
    <w:rsid w:val="00D856F8"/>
    <w:rsid w:val="00D92FEE"/>
    <w:rsid w:val="00D93751"/>
    <w:rsid w:val="00D938D5"/>
    <w:rsid w:val="00D942A7"/>
    <w:rsid w:val="00D9657E"/>
    <w:rsid w:val="00D967CB"/>
    <w:rsid w:val="00D96E6E"/>
    <w:rsid w:val="00D9796D"/>
    <w:rsid w:val="00DA0CE0"/>
    <w:rsid w:val="00DA318B"/>
    <w:rsid w:val="00DA5604"/>
    <w:rsid w:val="00DA6EEC"/>
    <w:rsid w:val="00DA7314"/>
    <w:rsid w:val="00DA7E45"/>
    <w:rsid w:val="00DB386C"/>
    <w:rsid w:val="00DB38EB"/>
    <w:rsid w:val="00DB4A5B"/>
    <w:rsid w:val="00DC01FD"/>
    <w:rsid w:val="00DC1909"/>
    <w:rsid w:val="00DC2431"/>
    <w:rsid w:val="00DC3BFC"/>
    <w:rsid w:val="00DC47FC"/>
    <w:rsid w:val="00DC527D"/>
    <w:rsid w:val="00DC5814"/>
    <w:rsid w:val="00DC5BE9"/>
    <w:rsid w:val="00DC6F84"/>
    <w:rsid w:val="00DD336D"/>
    <w:rsid w:val="00DD4D4A"/>
    <w:rsid w:val="00DD713A"/>
    <w:rsid w:val="00DE30AD"/>
    <w:rsid w:val="00DE5922"/>
    <w:rsid w:val="00DF003D"/>
    <w:rsid w:val="00DF01A6"/>
    <w:rsid w:val="00DF0F6F"/>
    <w:rsid w:val="00DF719D"/>
    <w:rsid w:val="00E00847"/>
    <w:rsid w:val="00E0273B"/>
    <w:rsid w:val="00E0336B"/>
    <w:rsid w:val="00E05FF1"/>
    <w:rsid w:val="00E071BD"/>
    <w:rsid w:val="00E07BC0"/>
    <w:rsid w:val="00E10C41"/>
    <w:rsid w:val="00E11FEB"/>
    <w:rsid w:val="00E1566F"/>
    <w:rsid w:val="00E15CB9"/>
    <w:rsid w:val="00E1671F"/>
    <w:rsid w:val="00E16D76"/>
    <w:rsid w:val="00E176ED"/>
    <w:rsid w:val="00E17BA3"/>
    <w:rsid w:val="00E202BA"/>
    <w:rsid w:val="00E22480"/>
    <w:rsid w:val="00E225AD"/>
    <w:rsid w:val="00E2390E"/>
    <w:rsid w:val="00E24AAD"/>
    <w:rsid w:val="00E24E1C"/>
    <w:rsid w:val="00E2613C"/>
    <w:rsid w:val="00E27F46"/>
    <w:rsid w:val="00E331F2"/>
    <w:rsid w:val="00E33265"/>
    <w:rsid w:val="00E35088"/>
    <w:rsid w:val="00E35634"/>
    <w:rsid w:val="00E35E04"/>
    <w:rsid w:val="00E414AF"/>
    <w:rsid w:val="00E42992"/>
    <w:rsid w:val="00E43DE9"/>
    <w:rsid w:val="00E4641B"/>
    <w:rsid w:val="00E46B35"/>
    <w:rsid w:val="00E5049E"/>
    <w:rsid w:val="00E50EDC"/>
    <w:rsid w:val="00E526F6"/>
    <w:rsid w:val="00E55557"/>
    <w:rsid w:val="00E56AF3"/>
    <w:rsid w:val="00E577DB"/>
    <w:rsid w:val="00E67F24"/>
    <w:rsid w:val="00E77DFA"/>
    <w:rsid w:val="00E81634"/>
    <w:rsid w:val="00E82D7A"/>
    <w:rsid w:val="00E851B6"/>
    <w:rsid w:val="00E86830"/>
    <w:rsid w:val="00E87333"/>
    <w:rsid w:val="00E90E1A"/>
    <w:rsid w:val="00E915D5"/>
    <w:rsid w:val="00E91677"/>
    <w:rsid w:val="00E917ED"/>
    <w:rsid w:val="00E9271A"/>
    <w:rsid w:val="00E9625C"/>
    <w:rsid w:val="00E977E8"/>
    <w:rsid w:val="00EA09D4"/>
    <w:rsid w:val="00EA581C"/>
    <w:rsid w:val="00EB09E0"/>
    <w:rsid w:val="00EB158C"/>
    <w:rsid w:val="00EB292B"/>
    <w:rsid w:val="00EB6E63"/>
    <w:rsid w:val="00EC490F"/>
    <w:rsid w:val="00EC5549"/>
    <w:rsid w:val="00EC6C25"/>
    <w:rsid w:val="00ED1738"/>
    <w:rsid w:val="00ED23E7"/>
    <w:rsid w:val="00ED29C4"/>
    <w:rsid w:val="00ED478B"/>
    <w:rsid w:val="00ED4EFA"/>
    <w:rsid w:val="00ED4F26"/>
    <w:rsid w:val="00ED5004"/>
    <w:rsid w:val="00ED5F75"/>
    <w:rsid w:val="00ED7C37"/>
    <w:rsid w:val="00EE0C04"/>
    <w:rsid w:val="00EE2321"/>
    <w:rsid w:val="00EE2583"/>
    <w:rsid w:val="00EE5DBD"/>
    <w:rsid w:val="00EE6065"/>
    <w:rsid w:val="00EE7856"/>
    <w:rsid w:val="00EF0536"/>
    <w:rsid w:val="00EF0D5C"/>
    <w:rsid w:val="00EF20DB"/>
    <w:rsid w:val="00EF432F"/>
    <w:rsid w:val="00EF460C"/>
    <w:rsid w:val="00EF6565"/>
    <w:rsid w:val="00EF69B6"/>
    <w:rsid w:val="00EF6ECD"/>
    <w:rsid w:val="00EF754F"/>
    <w:rsid w:val="00F0239D"/>
    <w:rsid w:val="00F04B30"/>
    <w:rsid w:val="00F065ED"/>
    <w:rsid w:val="00F107B1"/>
    <w:rsid w:val="00F1080E"/>
    <w:rsid w:val="00F128BF"/>
    <w:rsid w:val="00F14093"/>
    <w:rsid w:val="00F174A3"/>
    <w:rsid w:val="00F27C81"/>
    <w:rsid w:val="00F31E1E"/>
    <w:rsid w:val="00F33E22"/>
    <w:rsid w:val="00F3577B"/>
    <w:rsid w:val="00F36008"/>
    <w:rsid w:val="00F37DC3"/>
    <w:rsid w:val="00F40F90"/>
    <w:rsid w:val="00F41DFD"/>
    <w:rsid w:val="00F47786"/>
    <w:rsid w:val="00F47D32"/>
    <w:rsid w:val="00F50844"/>
    <w:rsid w:val="00F508E3"/>
    <w:rsid w:val="00F50CA6"/>
    <w:rsid w:val="00F5192F"/>
    <w:rsid w:val="00F5213A"/>
    <w:rsid w:val="00F5313D"/>
    <w:rsid w:val="00F5417A"/>
    <w:rsid w:val="00F54D43"/>
    <w:rsid w:val="00F636EE"/>
    <w:rsid w:val="00F64C6B"/>
    <w:rsid w:val="00F7038B"/>
    <w:rsid w:val="00F70449"/>
    <w:rsid w:val="00F7097A"/>
    <w:rsid w:val="00F70A5E"/>
    <w:rsid w:val="00F71941"/>
    <w:rsid w:val="00F71E5E"/>
    <w:rsid w:val="00F71F92"/>
    <w:rsid w:val="00F721EE"/>
    <w:rsid w:val="00F73E41"/>
    <w:rsid w:val="00F8041D"/>
    <w:rsid w:val="00F80952"/>
    <w:rsid w:val="00F81CDC"/>
    <w:rsid w:val="00F83253"/>
    <w:rsid w:val="00F924FD"/>
    <w:rsid w:val="00F952D2"/>
    <w:rsid w:val="00F9608D"/>
    <w:rsid w:val="00F96B5A"/>
    <w:rsid w:val="00FA33DA"/>
    <w:rsid w:val="00FA3791"/>
    <w:rsid w:val="00FA3C71"/>
    <w:rsid w:val="00FB0369"/>
    <w:rsid w:val="00FB285F"/>
    <w:rsid w:val="00FB2C33"/>
    <w:rsid w:val="00FB471F"/>
    <w:rsid w:val="00FB535A"/>
    <w:rsid w:val="00FB5FAE"/>
    <w:rsid w:val="00FC086D"/>
    <w:rsid w:val="00FC0DC9"/>
    <w:rsid w:val="00FC4999"/>
    <w:rsid w:val="00FC7FE5"/>
    <w:rsid w:val="00FD089A"/>
    <w:rsid w:val="00FD2FEB"/>
    <w:rsid w:val="00FD55C9"/>
    <w:rsid w:val="00FD79C6"/>
    <w:rsid w:val="00FE0085"/>
    <w:rsid w:val="00FE0426"/>
    <w:rsid w:val="00FE04EA"/>
    <w:rsid w:val="00FE35E8"/>
    <w:rsid w:val="00FE3C0D"/>
    <w:rsid w:val="00FE4031"/>
    <w:rsid w:val="00FE5B11"/>
    <w:rsid w:val="00FF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5DF6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886D2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9796D"/>
  </w:style>
  <w:style w:type="paragraph" w:customStyle="1" w:styleId="10">
    <w:name w:val="Ñòèëü1"/>
    <w:basedOn w:val="a"/>
    <w:rsid w:val="00886D24"/>
    <w:pPr>
      <w:autoSpaceDE w:val="0"/>
      <w:autoSpaceDN w:val="0"/>
      <w:adjustRightInd w:val="0"/>
      <w:jc w:val="center"/>
    </w:pPr>
    <w:rPr>
      <w:b/>
      <w:bCs/>
      <w:sz w:val="26"/>
      <w:szCs w:val="26"/>
    </w:rPr>
  </w:style>
  <w:style w:type="paragraph" w:customStyle="1" w:styleId="20">
    <w:name w:val="Ñòèëü2"/>
    <w:basedOn w:val="a"/>
    <w:rsid w:val="00886D24"/>
    <w:pPr>
      <w:autoSpaceDE w:val="0"/>
      <w:autoSpaceDN w:val="0"/>
      <w:adjustRightInd w:val="0"/>
      <w:spacing w:line="360" w:lineRule="auto"/>
      <w:ind w:firstLine="709"/>
      <w:jc w:val="both"/>
    </w:pPr>
    <w:rPr>
      <w:sz w:val="26"/>
      <w:szCs w:val="26"/>
    </w:rPr>
  </w:style>
  <w:style w:type="paragraph" w:customStyle="1" w:styleId="3">
    <w:name w:val="Ñòèëü3"/>
    <w:basedOn w:val="20"/>
    <w:rsid w:val="00886D24"/>
    <w:pPr>
      <w:spacing w:line="240" w:lineRule="auto"/>
      <w:ind w:firstLine="0"/>
    </w:pPr>
    <w:rPr>
      <w:b/>
      <w:bCs/>
    </w:rPr>
  </w:style>
  <w:style w:type="paragraph" w:customStyle="1" w:styleId="4">
    <w:name w:val="Ñòèëü4"/>
    <w:basedOn w:val="3"/>
    <w:rsid w:val="00886D24"/>
    <w:rPr>
      <w:b w:val="0"/>
      <w:bCs w:val="0"/>
      <w:sz w:val="20"/>
      <w:szCs w:val="20"/>
    </w:rPr>
  </w:style>
  <w:style w:type="paragraph" w:customStyle="1" w:styleId="5">
    <w:name w:val="Ñòèëü5"/>
    <w:basedOn w:val="a"/>
    <w:rsid w:val="00886D24"/>
    <w:pPr>
      <w:tabs>
        <w:tab w:val="left" w:pos="945"/>
      </w:tabs>
      <w:autoSpaceDE w:val="0"/>
      <w:autoSpaceDN w:val="0"/>
      <w:adjustRightInd w:val="0"/>
      <w:ind w:firstLine="947"/>
      <w:jc w:val="both"/>
    </w:pPr>
    <w:rPr>
      <w:szCs w:val="28"/>
    </w:rPr>
  </w:style>
  <w:style w:type="paragraph" w:customStyle="1" w:styleId="6">
    <w:name w:val="Ñòèëü6"/>
    <w:basedOn w:val="a"/>
    <w:rsid w:val="00886D24"/>
    <w:pPr>
      <w:autoSpaceDE w:val="0"/>
      <w:autoSpaceDN w:val="0"/>
      <w:adjustRightInd w:val="0"/>
      <w:ind w:firstLine="709"/>
      <w:jc w:val="both"/>
    </w:pPr>
    <w:rPr>
      <w:sz w:val="26"/>
      <w:szCs w:val="26"/>
    </w:rPr>
  </w:style>
  <w:style w:type="paragraph" w:styleId="a6">
    <w:name w:val="Body Text Indent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szCs w:val="28"/>
    </w:rPr>
  </w:style>
  <w:style w:type="paragraph" w:styleId="21">
    <w:name w:val="Body Text Indent 2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b/>
      <w:bCs/>
      <w:szCs w:val="28"/>
    </w:rPr>
  </w:style>
  <w:style w:type="paragraph" w:styleId="30">
    <w:name w:val="Body Text Indent 3"/>
    <w:basedOn w:val="a"/>
    <w:rsid w:val="00886D24"/>
    <w:pPr>
      <w:widowControl w:val="0"/>
      <w:autoSpaceDE w:val="0"/>
      <w:autoSpaceDN w:val="0"/>
      <w:adjustRightInd w:val="0"/>
      <w:ind w:firstLine="720"/>
      <w:jc w:val="both"/>
    </w:pPr>
    <w:rPr>
      <w:b/>
      <w:bCs/>
      <w:spacing w:val="-2"/>
      <w:szCs w:val="28"/>
    </w:rPr>
  </w:style>
  <w:style w:type="paragraph" w:customStyle="1" w:styleId="ConsPlusNonformat">
    <w:name w:val="ConsPlusNonformat"/>
    <w:rsid w:val="00886D2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rmal (Web)"/>
    <w:basedOn w:val="a"/>
    <w:rsid w:val="00237BE9"/>
    <w:pPr>
      <w:spacing w:before="150" w:after="100" w:afterAutospacing="1"/>
      <w:ind w:left="150" w:right="150" w:firstLine="150"/>
    </w:pPr>
    <w:rPr>
      <w:rFonts w:ascii="Arial" w:hAnsi="Arial" w:cs="Arial"/>
      <w:color w:val="000000"/>
      <w:sz w:val="21"/>
      <w:szCs w:val="21"/>
    </w:rPr>
  </w:style>
  <w:style w:type="paragraph" w:styleId="a8">
    <w:name w:val="Balloon Text"/>
    <w:basedOn w:val="a"/>
    <w:semiHidden/>
    <w:rsid w:val="009B31B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AD5AD9"/>
    <w:pPr>
      <w:spacing w:after="120"/>
    </w:pPr>
  </w:style>
  <w:style w:type="character" w:customStyle="1" w:styleId="aa">
    <w:name w:val="Основной текст Знак"/>
    <w:basedOn w:val="a0"/>
    <w:link w:val="a9"/>
    <w:rsid w:val="00AD5AD9"/>
    <w:rPr>
      <w:sz w:val="28"/>
      <w:lang w:val="ru-RU" w:eastAsia="ru-RU" w:bidi="ar-SA"/>
    </w:rPr>
  </w:style>
  <w:style w:type="paragraph" w:styleId="ab">
    <w:name w:val="List Paragraph"/>
    <w:basedOn w:val="a"/>
    <w:uiPriority w:val="34"/>
    <w:qFormat/>
    <w:rsid w:val="005E21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5DF6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886D2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9796D"/>
  </w:style>
  <w:style w:type="paragraph" w:customStyle="1" w:styleId="10">
    <w:name w:val="Ñòèëü1"/>
    <w:basedOn w:val="a"/>
    <w:rsid w:val="00886D24"/>
    <w:pPr>
      <w:autoSpaceDE w:val="0"/>
      <w:autoSpaceDN w:val="0"/>
      <w:adjustRightInd w:val="0"/>
      <w:jc w:val="center"/>
    </w:pPr>
    <w:rPr>
      <w:b/>
      <w:bCs/>
      <w:sz w:val="26"/>
      <w:szCs w:val="26"/>
    </w:rPr>
  </w:style>
  <w:style w:type="paragraph" w:customStyle="1" w:styleId="20">
    <w:name w:val="Ñòèëü2"/>
    <w:basedOn w:val="a"/>
    <w:rsid w:val="00886D24"/>
    <w:pPr>
      <w:autoSpaceDE w:val="0"/>
      <w:autoSpaceDN w:val="0"/>
      <w:adjustRightInd w:val="0"/>
      <w:spacing w:line="360" w:lineRule="auto"/>
      <w:ind w:firstLine="709"/>
      <w:jc w:val="both"/>
    </w:pPr>
    <w:rPr>
      <w:sz w:val="26"/>
      <w:szCs w:val="26"/>
    </w:rPr>
  </w:style>
  <w:style w:type="paragraph" w:customStyle="1" w:styleId="3">
    <w:name w:val="Ñòèëü3"/>
    <w:basedOn w:val="20"/>
    <w:rsid w:val="00886D24"/>
    <w:pPr>
      <w:spacing w:line="240" w:lineRule="auto"/>
      <w:ind w:firstLine="0"/>
    </w:pPr>
    <w:rPr>
      <w:b/>
      <w:bCs/>
    </w:rPr>
  </w:style>
  <w:style w:type="paragraph" w:customStyle="1" w:styleId="4">
    <w:name w:val="Ñòèëü4"/>
    <w:basedOn w:val="3"/>
    <w:rsid w:val="00886D24"/>
    <w:rPr>
      <w:b w:val="0"/>
      <w:bCs w:val="0"/>
      <w:sz w:val="20"/>
      <w:szCs w:val="20"/>
    </w:rPr>
  </w:style>
  <w:style w:type="paragraph" w:customStyle="1" w:styleId="5">
    <w:name w:val="Ñòèëü5"/>
    <w:basedOn w:val="a"/>
    <w:rsid w:val="00886D24"/>
    <w:pPr>
      <w:tabs>
        <w:tab w:val="left" w:pos="945"/>
      </w:tabs>
      <w:autoSpaceDE w:val="0"/>
      <w:autoSpaceDN w:val="0"/>
      <w:adjustRightInd w:val="0"/>
      <w:ind w:firstLine="947"/>
      <w:jc w:val="both"/>
    </w:pPr>
    <w:rPr>
      <w:szCs w:val="28"/>
    </w:rPr>
  </w:style>
  <w:style w:type="paragraph" w:customStyle="1" w:styleId="6">
    <w:name w:val="Ñòèëü6"/>
    <w:basedOn w:val="a"/>
    <w:rsid w:val="00886D24"/>
    <w:pPr>
      <w:autoSpaceDE w:val="0"/>
      <w:autoSpaceDN w:val="0"/>
      <w:adjustRightInd w:val="0"/>
      <w:ind w:firstLine="709"/>
      <w:jc w:val="both"/>
    </w:pPr>
    <w:rPr>
      <w:sz w:val="26"/>
      <w:szCs w:val="26"/>
    </w:rPr>
  </w:style>
  <w:style w:type="paragraph" w:styleId="a6">
    <w:name w:val="Body Text Indent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szCs w:val="28"/>
    </w:rPr>
  </w:style>
  <w:style w:type="paragraph" w:styleId="21">
    <w:name w:val="Body Text Indent 2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b/>
      <w:bCs/>
      <w:szCs w:val="28"/>
    </w:rPr>
  </w:style>
  <w:style w:type="paragraph" w:styleId="30">
    <w:name w:val="Body Text Indent 3"/>
    <w:basedOn w:val="a"/>
    <w:rsid w:val="00886D24"/>
    <w:pPr>
      <w:widowControl w:val="0"/>
      <w:autoSpaceDE w:val="0"/>
      <w:autoSpaceDN w:val="0"/>
      <w:adjustRightInd w:val="0"/>
      <w:ind w:firstLine="720"/>
      <w:jc w:val="both"/>
    </w:pPr>
    <w:rPr>
      <w:b/>
      <w:bCs/>
      <w:spacing w:val="-2"/>
      <w:szCs w:val="28"/>
    </w:rPr>
  </w:style>
  <w:style w:type="paragraph" w:customStyle="1" w:styleId="ConsPlusNonformat">
    <w:name w:val="ConsPlusNonformat"/>
    <w:rsid w:val="00886D2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rmal (Web)"/>
    <w:basedOn w:val="a"/>
    <w:rsid w:val="00237BE9"/>
    <w:pPr>
      <w:spacing w:before="150" w:after="100" w:afterAutospacing="1"/>
      <w:ind w:left="150" w:right="150" w:firstLine="150"/>
    </w:pPr>
    <w:rPr>
      <w:rFonts w:ascii="Arial" w:hAnsi="Arial" w:cs="Arial"/>
      <w:color w:val="000000"/>
      <w:sz w:val="21"/>
      <w:szCs w:val="21"/>
    </w:rPr>
  </w:style>
  <w:style w:type="paragraph" w:styleId="a8">
    <w:name w:val="Balloon Text"/>
    <w:basedOn w:val="a"/>
    <w:semiHidden/>
    <w:rsid w:val="009B31B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AD5AD9"/>
    <w:pPr>
      <w:spacing w:after="120"/>
    </w:pPr>
  </w:style>
  <w:style w:type="character" w:customStyle="1" w:styleId="aa">
    <w:name w:val="Основной текст Знак"/>
    <w:basedOn w:val="a0"/>
    <w:link w:val="a9"/>
    <w:rsid w:val="00AD5AD9"/>
    <w:rPr>
      <w:sz w:val="28"/>
      <w:lang w:val="ru-RU" w:eastAsia="ru-RU" w:bidi="ar-SA"/>
    </w:rPr>
  </w:style>
  <w:style w:type="paragraph" w:styleId="ab">
    <w:name w:val="List Paragraph"/>
    <w:basedOn w:val="a"/>
    <w:uiPriority w:val="34"/>
    <w:qFormat/>
    <w:rsid w:val="005E2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2C62F-59C0-47AE-9103-991BEB8C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48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Баранов Леонид Леонидович</cp:lastModifiedBy>
  <cp:revision>9</cp:revision>
  <cp:lastPrinted>2014-01-15T23:29:00Z</cp:lastPrinted>
  <dcterms:created xsi:type="dcterms:W3CDTF">2014-01-15T04:53:00Z</dcterms:created>
  <dcterms:modified xsi:type="dcterms:W3CDTF">2014-01-16T03:05:00Z</dcterms:modified>
</cp:coreProperties>
</file>