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9068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0218" w:rsidRPr="00BF0218" w:rsidRDefault="00B14397" w:rsidP="00BF0218">
      <w:pPr>
        <w:jc w:val="center"/>
        <w:rPr>
          <w:b/>
          <w:caps/>
          <w:szCs w:val="28"/>
        </w:rPr>
      </w:pPr>
      <w:r>
        <w:t xml:space="preserve">  </w:t>
      </w:r>
      <w:r w:rsidR="00BF0218" w:rsidRPr="00BF0218">
        <w:rPr>
          <w:b/>
          <w:caps/>
          <w:szCs w:val="28"/>
        </w:rPr>
        <w:t xml:space="preserve">О внесении изменений в закон Приморского края </w:t>
      </w:r>
    </w:p>
    <w:p w:rsidR="00BF0218" w:rsidRPr="00BF0218" w:rsidRDefault="00BF0218" w:rsidP="00BF0218">
      <w:pPr>
        <w:jc w:val="center"/>
        <w:rPr>
          <w:b/>
        </w:rPr>
      </w:pPr>
      <w:r w:rsidRPr="00BF0218">
        <w:rPr>
          <w:b/>
          <w:caps/>
        </w:rPr>
        <w:t>"</w:t>
      </w:r>
      <w:r w:rsidRPr="00BF0218">
        <w:rPr>
          <w:b/>
          <w:caps/>
          <w:szCs w:val="28"/>
        </w:rPr>
        <w:t>О приватизации имущества Приморского края</w:t>
      </w:r>
      <w:r w:rsidRPr="00BF0218">
        <w:rPr>
          <w:b/>
          <w:caps/>
        </w:rPr>
        <w:t>"</w:t>
      </w:r>
    </w:p>
    <w:p w:rsidR="00BF0218" w:rsidRPr="00BF0218" w:rsidRDefault="00BF0218" w:rsidP="00BF0218">
      <w:pPr>
        <w:ind w:firstLine="709"/>
        <w:jc w:val="both"/>
      </w:pPr>
    </w:p>
    <w:p w:rsidR="00BF0218" w:rsidRPr="00BF0218" w:rsidRDefault="00BF0218" w:rsidP="00BF0218">
      <w:pPr>
        <w:ind w:firstLine="709"/>
        <w:jc w:val="both"/>
      </w:pPr>
      <w:proofErr w:type="gramStart"/>
      <w:r w:rsidRPr="00BF0218">
        <w:rPr>
          <w:szCs w:val="28"/>
        </w:rPr>
        <w:t>Принят</w:t>
      </w:r>
      <w:proofErr w:type="gramEnd"/>
      <w:r w:rsidRPr="00BF0218">
        <w:rPr>
          <w:szCs w:val="28"/>
        </w:rPr>
        <w:t xml:space="preserve"> Законодательным Собранием Приморского края 19 декабря 2013 года</w:t>
      </w:r>
    </w:p>
    <w:p w:rsidR="00BF0218" w:rsidRPr="00BF0218" w:rsidRDefault="00BF0218" w:rsidP="00BF0218">
      <w:pPr>
        <w:ind w:firstLine="709"/>
        <w:jc w:val="both"/>
      </w:pP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СТАТЬЯ 1.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Внести в Закон Приморского края от 1 июня 2004 года № 109-КЗ</w:t>
      </w:r>
      <w:r w:rsidRPr="00BF0218">
        <w:rPr>
          <w:szCs w:val="28"/>
        </w:rPr>
        <w:br/>
      </w:r>
      <w:r w:rsidRPr="00BF0218">
        <w:rPr>
          <w:caps/>
        </w:rPr>
        <w:t>"</w:t>
      </w:r>
      <w:r w:rsidRPr="00BF0218">
        <w:rPr>
          <w:szCs w:val="28"/>
        </w:rPr>
        <w:t>О приватизации имущества Приморского края</w:t>
      </w:r>
      <w:r w:rsidRPr="00BF0218">
        <w:rPr>
          <w:caps/>
        </w:rPr>
        <w:t>"</w:t>
      </w:r>
      <w:r w:rsidRPr="00BF0218">
        <w:rPr>
          <w:szCs w:val="28"/>
        </w:rPr>
        <w:t xml:space="preserve"> (Ведомости Законодательного Собрания Приморского края, 2004, № 59, стр. 7; 2005, </w:t>
      </w:r>
      <w:r w:rsidRPr="00BF0218">
        <w:rPr>
          <w:szCs w:val="28"/>
        </w:rPr>
        <w:br/>
        <w:t xml:space="preserve">№ 98, стр. 40; 2006, № 133, стр. 18; 2007, № 42, стр. 3; 2008, № 73, стр. 8; 2011, № 207, стр. 13; 2013, № 39, стр. 28) следующие изменения: 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1)пункт 2 статьи 4 изложить в следующей редакции: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caps/>
        </w:rPr>
        <w:t>"</w:t>
      </w:r>
      <w:r w:rsidRPr="00BF0218">
        <w:rPr>
          <w:szCs w:val="28"/>
        </w:rPr>
        <w:t>2)утверждает программу приватизации имущества Приморского края на очередной финансовый год и плановый период (далее – программа приватизации имущества Приморского края). Программа приватизации имущества Приморского края утверждается законом Приморского края;";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2)в статье 5: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а</w:t>
      </w:r>
      <w:proofErr w:type="gramStart"/>
      <w:r w:rsidRPr="00BF0218">
        <w:rPr>
          <w:szCs w:val="28"/>
        </w:rPr>
        <w:t>)в</w:t>
      </w:r>
      <w:proofErr w:type="gramEnd"/>
      <w:r w:rsidRPr="00BF0218">
        <w:rPr>
          <w:szCs w:val="28"/>
        </w:rPr>
        <w:t xml:space="preserve"> пункте 2 слова </w:t>
      </w:r>
      <w:r w:rsidRPr="00BF0218">
        <w:rPr>
          <w:caps/>
        </w:rPr>
        <w:t>"</w:t>
      </w:r>
      <w:r w:rsidRPr="00BF0218">
        <w:rPr>
          <w:szCs w:val="28"/>
        </w:rPr>
        <w:t>на соответствующий год</w:t>
      </w:r>
      <w:r w:rsidRPr="00BF0218">
        <w:rPr>
          <w:caps/>
        </w:rPr>
        <w:t>"</w:t>
      </w:r>
      <w:r w:rsidRPr="00BF0218">
        <w:rPr>
          <w:szCs w:val="28"/>
        </w:rPr>
        <w:t xml:space="preserve"> исключить;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б</w:t>
      </w:r>
      <w:proofErr w:type="gramStart"/>
      <w:r w:rsidRPr="00BF0218">
        <w:rPr>
          <w:szCs w:val="28"/>
        </w:rPr>
        <w:t>)п</w:t>
      </w:r>
      <w:proofErr w:type="gramEnd"/>
      <w:r w:rsidRPr="00BF0218">
        <w:rPr>
          <w:szCs w:val="28"/>
        </w:rPr>
        <w:t>ункт 14 изложить в следующей редакции:</w:t>
      </w:r>
    </w:p>
    <w:p w:rsidR="00BF0218" w:rsidRPr="00BF0218" w:rsidRDefault="00BF0218" w:rsidP="00BF0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F0218">
        <w:rPr>
          <w:caps/>
        </w:rPr>
        <w:t>"</w:t>
      </w:r>
      <w:r w:rsidRPr="00BF0218">
        <w:rPr>
          <w:szCs w:val="28"/>
        </w:rPr>
        <w:t xml:space="preserve">14)определяет официальное печатное издание и официальный сайт в информационно-телекоммуникационной сети </w:t>
      </w:r>
      <w:r w:rsidRPr="00BF0218">
        <w:rPr>
          <w:caps/>
        </w:rPr>
        <w:t>"</w:t>
      </w:r>
      <w:r w:rsidRPr="00BF0218">
        <w:rPr>
          <w:szCs w:val="28"/>
        </w:rPr>
        <w:t>Интернет</w:t>
      </w:r>
      <w:r w:rsidRPr="00BF0218">
        <w:rPr>
          <w:caps/>
        </w:rPr>
        <w:t>"</w:t>
      </w:r>
      <w:r w:rsidRPr="00BF0218">
        <w:rPr>
          <w:szCs w:val="28"/>
        </w:rPr>
        <w:t>, в которых подлежит опубликованию (размещению) программа приватизации имущества Приморского края, ежегодные отчеты о результатах приватизации, решения об условиях приватизации имущества Приморского края, информационные сообщения о продаже указанного имущества и об итогах его продажи</w:t>
      </w:r>
      <w:proofErr w:type="gramStart"/>
      <w:r w:rsidRPr="00BF0218">
        <w:rPr>
          <w:szCs w:val="28"/>
        </w:rPr>
        <w:t>;</w:t>
      </w:r>
      <w:r w:rsidRPr="00BF0218">
        <w:rPr>
          <w:caps/>
        </w:rPr>
        <w:t>"</w:t>
      </w:r>
      <w:proofErr w:type="gramEnd"/>
      <w:r w:rsidRPr="00BF0218">
        <w:rPr>
          <w:caps/>
        </w:rPr>
        <w:t>;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 xml:space="preserve">3)в статье 7: 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а</w:t>
      </w:r>
      <w:proofErr w:type="gramStart"/>
      <w:r w:rsidRPr="00BF0218">
        <w:rPr>
          <w:szCs w:val="28"/>
        </w:rPr>
        <w:t>)в</w:t>
      </w:r>
      <w:proofErr w:type="gramEnd"/>
      <w:r w:rsidRPr="00BF0218">
        <w:rPr>
          <w:szCs w:val="28"/>
        </w:rPr>
        <w:t xml:space="preserve"> части 1 слова </w:t>
      </w:r>
      <w:r w:rsidRPr="00BF0218">
        <w:rPr>
          <w:caps/>
        </w:rPr>
        <w:t>"</w:t>
      </w:r>
      <w:r w:rsidRPr="00BF0218">
        <w:rPr>
          <w:szCs w:val="28"/>
        </w:rPr>
        <w:t>на соответствующий год</w:t>
      </w:r>
      <w:r w:rsidRPr="00BF0218">
        <w:rPr>
          <w:caps/>
        </w:rPr>
        <w:t>"</w:t>
      </w:r>
      <w:r w:rsidRPr="00BF0218">
        <w:rPr>
          <w:szCs w:val="28"/>
        </w:rPr>
        <w:t xml:space="preserve"> исключить;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б</w:t>
      </w:r>
      <w:proofErr w:type="gramStart"/>
      <w:r w:rsidRPr="00BF0218">
        <w:rPr>
          <w:szCs w:val="28"/>
        </w:rPr>
        <w:t>)в</w:t>
      </w:r>
      <w:proofErr w:type="gramEnd"/>
      <w:r w:rsidRPr="00BF0218">
        <w:rPr>
          <w:szCs w:val="28"/>
        </w:rPr>
        <w:t xml:space="preserve"> пункте 1 части 2 слова </w:t>
      </w:r>
      <w:r w:rsidRPr="00BF0218">
        <w:rPr>
          <w:caps/>
        </w:rPr>
        <w:t>"</w:t>
      </w:r>
      <w:r w:rsidRPr="00BF0218">
        <w:rPr>
          <w:szCs w:val="28"/>
        </w:rPr>
        <w:t>в очередном финансовом году</w:t>
      </w:r>
      <w:r w:rsidRPr="00BF0218">
        <w:rPr>
          <w:caps/>
        </w:rPr>
        <w:t>"</w:t>
      </w:r>
      <w:r w:rsidRPr="00BF0218">
        <w:rPr>
          <w:szCs w:val="28"/>
        </w:rPr>
        <w:t xml:space="preserve"> дополнить словами </w:t>
      </w:r>
      <w:r w:rsidRPr="00BF0218">
        <w:rPr>
          <w:caps/>
        </w:rPr>
        <w:t>"</w:t>
      </w:r>
      <w:r w:rsidRPr="00BF0218">
        <w:rPr>
          <w:szCs w:val="28"/>
        </w:rPr>
        <w:t>и плановом периоде</w:t>
      </w:r>
      <w:r w:rsidRPr="00BF0218">
        <w:rPr>
          <w:caps/>
        </w:rPr>
        <w:t>"</w:t>
      </w:r>
      <w:r w:rsidRPr="00BF0218">
        <w:rPr>
          <w:szCs w:val="28"/>
        </w:rPr>
        <w:t>;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4)в статье 8:</w:t>
      </w:r>
    </w:p>
    <w:p w:rsidR="00BF0218" w:rsidRPr="00BF0218" w:rsidRDefault="00BF0218" w:rsidP="00BF0218">
      <w:pPr>
        <w:ind w:firstLine="709"/>
        <w:jc w:val="both"/>
        <w:rPr>
          <w:szCs w:val="28"/>
        </w:rPr>
      </w:pPr>
      <w:r w:rsidRPr="00BF0218">
        <w:rPr>
          <w:szCs w:val="28"/>
        </w:rPr>
        <w:t>а</w:t>
      </w:r>
      <w:proofErr w:type="gramStart"/>
      <w:r w:rsidRPr="00BF0218">
        <w:rPr>
          <w:szCs w:val="28"/>
        </w:rPr>
        <w:t>)в</w:t>
      </w:r>
      <w:proofErr w:type="gramEnd"/>
      <w:r w:rsidRPr="00BF0218">
        <w:rPr>
          <w:szCs w:val="28"/>
        </w:rPr>
        <w:t xml:space="preserve"> части 1 слова </w:t>
      </w:r>
      <w:r w:rsidRPr="00BF0218">
        <w:rPr>
          <w:caps/>
        </w:rPr>
        <w:t>"</w:t>
      </w:r>
      <w:r w:rsidRPr="00BF0218">
        <w:rPr>
          <w:szCs w:val="28"/>
        </w:rPr>
        <w:t>на очередной финансовый год</w:t>
      </w:r>
      <w:r w:rsidRPr="00BF0218">
        <w:rPr>
          <w:caps/>
        </w:rPr>
        <w:t>"</w:t>
      </w:r>
      <w:r w:rsidRPr="00BF0218">
        <w:rPr>
          <w:szCs w:val="28"/>
        </w:rPr>
        <w:t xml:space="preserve"> исключить;</w:t>
      </w:r>
    </w:p>
    <w:p w:rsidR="00BF0218" w:rsidRPr="00BF0218" w:rsidRDefault="00BF0218" w:rsidP="00BF0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F0218">
        <w:rPr>
          <w:szCs w:val="28"/>
        </w:rPr>
        <w:t>б</w:t>
      </w:r>
      <w:proofErr w:type="gramStart"/>
      <w:r w:rsidRPr="00BF0218">
        <w:rPr>
          <w:szCs w:val="28"/>
        </w:rPr>
        <w:t>)в</w:t>
      </w:r>
      <w:proofErr w:type="gramEnd"/>
      <w:r w:rsidRPr="00BF0218">
        <w:rPr>
          <w:szCs w:val="28"/>
        </w:rPr>
        <w:t xml:space="preserve"> абзаце втором части 2 слова 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>в очередном финансовом году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 xml:space="preserve"> заменить словами 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>на очередной финансовый год и плановый период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>;</w:t>
      </w:r>
    </w:p>
    <w:p w:rsidR="00BF0218" w:rsidRPr="00BF0218" w:rsidRDefault="00BF0218" w:rsidP="00BF0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F0218">
        <w:rPr>
          <w:szCs w:val="28"/>
        </w:rPr>
        <w:t>5)часть 1 статьи 14 изложить в следующей редакции:</w:t>
      </w:r>
    </w:p>
    <w:p w:rsidR="00BF0218" w:rsidRPr="00BF0218" w:rsidRDefault="00BF0218" w:rsidP="00BF0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F0218">
        <w:rPr>
          <w:caps/>
          <w:szCs w:val="28"/>
        </w:rPr>
        <w:t>"</w:t>
      </w:r>
      <w:r w:rsidRPr="00BF0218">
        <w:rPr>
          <w:szCs w:val="28"/>
        </w:rPr>
        <w:t xml:space="preserve">1.Программа приватизации имущества Приморского края, ежегодные отчеты о результатах приватизации, решения об условиях приватизации имущества Приморского края, информационные сообщения о продаже указанного имущества и об итогах его продажи подлежат опубликованию в официальных печатных изданиях и размещению на официальном сайте </w:t>
      </w:r>
      <w:r w:rsidRPr="00BF0218">
        <w:rPr>
          <w:szCs w:val="28"/>
        </w:rPr>
        <w:lastRenderedPageBreak/>
        <w:t xml:space="preserve">Администрации Приморского края и органов исполнительной власти Приморского края в информационно-телекоммуникационной сети 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>Интернет</w:t>
      </w:r>
      <w:r w:rsidRPr="00BF0218">
        <w:rPr>
          <w:caps/>
          <w:szCs w:val="28"/>
        </w:rPr>
        <w:t>"</w:t>
      </w:r>
      <w:r w:rsidRPr="00BF0218">
        <w:rPr>
          <w:szCs w:val="28"/>
        </w:rPr>
        <w:t>.</w:t>
      </w:r>
      <w:r w:rsidRPr="00BF0218">
        <w:rPr>
          <w:caps/>
          <w:szCs w:val="28"/>
        </w:rPr>
        <w:t>"</w:t>
      </w:r>
      <w:proofErr w:type="gramEnd"/>
    </w:p>
    <w:p w:rsidR="00BF0218" w:rsidRPr="00BF0218" w:rsidRDefault="00BF0218" w:rsidP="00BF0218">
      <w:pPr>
        <w:widowControl w:val="0"/>
        <w:jc w:val="both"/>
        <w:rPr>
          <w:szCs w:val="28"/>
        </w:rPr>
      </w:pPr>
    </w:p>
    <w:p w:rsidR="00BF0218" w:rsidRPr="00BF0218" w:rsidRDefault="00BF0218" w:rsidP="00BF0218">
      <w:pPr>
        <w:widowControl w:val="0"/>
        <w:ind w:firstLine="709"/>
        <w:jc w:val="both"/>
        <w:rPr>
          <w:szCs w:val="28"/>
        </w:rPr>
      </w:pPr>
      <w:r w:rsidRPr="00BF0218">
        <w:rPr>
          <w:szCs w:val="28"/>
        </w:rPr>
        <w:t>СТАТЬЯ 2.</w:t>
      </w:r>
    </w:p>
    <w:p w:rsidR="00BF0218" w:rsidRPr="00BF0218" w:rsidRDefault="00BF0218" w:rsidP="00BF0218">
      <w:pPr>
        <w:widowControl w:val="0"/>
        <w:ind w:firstLine="709"/>
        <w:jc w:val="both"/>
        <w:rPr>
          <w:szCs w:val="28"/>
        </w:rPr>
      </w:pPr>
      <w:r w:rsidRPr="00BF0218">
        <w:rPr>
          <w:szCs w:val="28"/>
        </w:rPr>
        <w:t>Настоящий Закон вступает в силу со дня его официального опубликования.</w:t>
      </w:r>
    </w:p>
    <w:p w:rsidR="00BF0218" w:rsidRPr="00BF0218" w:rsidRDefault="00BF0218" w:rsidP="00BF0218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F0218" w:rsidRPr="00BF0218" w:rsidRDefault="00BF0218" w:rsidP="00BF0218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F0218" w:rsidRPr="00BF0218" w:rsidRDefault="00BF0218" w:rsidP="00BF0218">
      <w:pPr>
        <w:tabs>
          <w:tab w:val="left" w:pos="5477"/>
        </w:tabs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F0218" w:rsidRPr="00BF0218" w:rsidTr="00EB706B">
        <w:tc>
          <w:tcPr>
            <w:tcW w:w="4785" w:type="dxa"/>
            <w:shd w:val="clear" w:color="auto" w:fill="auto"/>
          </w:tcPr>
          <w:p w:rsidR="00BF0218" w:rsidRPr="00BF0218" w:rsidRDefault="00BF0218" w:rsidP="00BF0218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 w:rsidRPr="00BF0218">
              <w:t xml:space="preserve">Губернатор края </w:t>
            </w:r>
          </w:p>
        </w:tc>
        <w:tc>
          <w:tcPr>
            <w:tcW w:w="4785" w:type="dxa"/>
            <w:shd w:val="clear" w:color="auto" w:fill="auto"/>
          </w:tcPr>
          <w:p w:rsidR="00BF0218" w:rsidRPr="00BF0218" w:rsidRDefault="00BF0218" w:rsidP="00BF0218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 w:rsidRPr="00BF0218">
              <w:t>В.В. Миклушевский</w:t>
            </w:r>
          </w:p>
        </w:tc>
      </w:tr>
    </w:tbl>
    <w:p w:rsidR="00BF0218" w:rsidRPr="00BF0218" w:rsidRDefault="00BF0218" w:rsidP="00BF0218">
      <w:pPr>
        <w:ind w:firstLine="709"/>
        <w:jc w:val="both"/>
      </w:pPr>
    </w:p>
    <w:p w:rsidR="009D0A0B" w:rsidRDefault="009D0A0B" w:rsidP="009D0A0B">
      <w:r>
        <w:t>г. Вла</w:t>
      </w:r>
      <w:bookmarkStart w:id="0" w:name="_GoBack"/>
      <w:bookmarkEnd w:id="0"/>
      <w:r>
        <w:t>дивосток</w:t>
      </w:r>
    </w:p>
    <w:p w:rsidR="009D0A0B" w:rsidRDefault="009D0A0B" w:rsidP="009D0A0B">
      <w:r>
        <w:t>30 декабря 2013 года</w:t>
      </w:r>
    </w:p>
    <w:p w:rsidR="00BE0544" w:rsidRDefault="009D0A0B" w:rsidP="009D0A0B">
      <w:r>
        <w:t>№ 34</w:t>
      </w:r>
      <w:r>
        <w:t>4</w:t>
      </w:r>
      <w:r>
        <w:t>-КЗ</w:t>
      </w:r>
    </w:p>
    <w:sectPr w:rsidR="00BE0544" w:rsidSect="00BF021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99B" w:rsidRDefault="0085099B">
      <w:r>
        <w:separator/>
      </w:r>
    </w:p>
  </w:endnote>
  <w:endnote w:type="continuationSeparator" w:id="0">
    <w:p w:rsidR="0085099B" w:rsidRDefault="0085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99B" w:rsidRDefault="0085099B">
      <w:r>
        <w:separator/>
      </w:r>
    </w:p>
  </w:footnote>
  <w:footnote w:type="continuationSeparator" w:id="0">
    <w:p w:rsidR="0085099B" w:rsidRDefault="00850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218" w:rsidRDefault="00BF0218" w:rsidP="00BF021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0A0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0218"/>
    <w:rsid w:val="0003291F"/>
    <w:rsid w:val="00305CF6"/>
    <w:rsid w:val="00380EE1"/>
    <w:rsid w:val="003B26E7"/>
    <w:rsid w:val="0047435B"/>
    <w:rsid w:val="005A2827"/>
    <w:rsid w:val="0085099B"/>
    <w:rsid w:val="009D0A0B"/>
    <w:rsid w:val="00AB70F9"/>
    <w:rsid w:val="00AC31EC"/>
    <w:rsid w:val="00B14397"/>
    <w:rsid w:val="00BE0544"/>
    <w:rsid w:val="00BF0218"/>
    <w:rsid w:val="00E24EE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F021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2013-12-20T05:08:00Z</cp:lastPrinted>
  <dcterms:created xsi:type="dcterms:W3CDTF">2013-12-30T00:08:00Z</dcterms:created>
  <dcterms:modified xsi:type="dcterms:W3CDTF">2013-12-30T00:08:00Z</dcterms:modified>
</cp:coreProperties>
</file>