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602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61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61E8" w:rsidRPr="002361E8">
              <w:rPr>
                <w:szCs w:val="28"/>
              </w:rPr>
              <w:t>1069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61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61E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>
              <w:br/>
            </w:r>
            <w:r w:rsidRPr="00592A5A">
              <w:rPr>
                <w:caps/>
              </w:rPr>
              <w:t>"</w:t>
            </w:r>
            <w:r w:rsidRPr="00A32DB1">
              <w:rPr>
                <w:szCs w:val="28"/>
              </w:rPr>
              <w:t>О приватизации имущества Приморского края</w:t>
            </w:r>
            <w:r w:rsidRPr="00592A5A">
              <w:rPr>
                <w:caps/>
              </w:rPr>
              <w:t>"</w:t>
            </w:r>
          </w:p>
          <w:p w:rsidR="000B3FB2" w:rsidRPr="002361E8" w:rsidRDefault="000B3FB2" w:rsidP="0094344A">
            <w:pPr>
              <w:ind w:left="-108"/>
              <w:jc w:val="both"/>
            </w:pPr>
          </w:p>
        </w:tc>
      </w:tr>
    </w:tbl>
    <w:p w:rsidR="002361E8" w:rsidRDefault="002361E8" w:rsidP="002361E8">
      <w:pPr>
        <w:ind w:firstLine="720"/>
      </w:pPr>
      <w:r>
        <w:t xml:space="preserve">Законодательное Собрание Приморского края </w:t>
      </w:r>
    </w:p>
    <w:p w:rsidR="002361E8" w:rsidRDefault="002361E8" w:rsidP="002361E8"/>
    <w:p w:rsidR="002361E8" w:rsidRDefault="002361E8" w:rsidP="002361E8">
      <w:r>
        <w:t>ПОСТАНОВЛЯЕТ:</w:t>
      </w:r>
    </w:p>
    <w:p w:rsidR="002361E8" w:rsidRDefault="002361E8" w:rsidP="002361E8"/>
    <w:p w:rsidR="002361E8" w:rsidRDefault="002361E8" w:rsidP="002361E8">
      <w:pPr>
        <w:jc w:val="both"/>
      </w:pPr>
      <w:r>
        <w:tab/>
        <w:t xml:space="preserve">1.Принять проект закона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592A5A">
        <w:rPr>
          <w:caps/>
        </w:rPr>
        <w:t>"</w:t>
      </w:r>
      <w:r w:rsidRPr="00A32DB1">
        <w:rPr>
          <w:szCs w:val="28"/>
        </w:rPr>
        <w:t>О приватизации имущества Приморского края</w:t>
      </w:r>
      <w:r w:rsidRPr="00592A5A">
        <w:rPr>
          <w:caps/>
        </w:rPr>
        <w:t>"</w:t>
      </w:r>
      <w:r>
        <w:rPr>
          <w:caps/>
        </w:rPr>
        <w:t xml:space="preserve"> </w:t>
      </w:r>
      <w:r>
        <w:t>во втором чтении.</w:t>
      </w:r>
    </w:p>
    <w:p w:rsidR="002361E8" w:rsidRDefault="002361E8" w:rsidP="002361E8">
      <w:pPr>
        <w:jc w:val="both"/>
      </w:pPr>
    </w:p>
    <w:p w:rsidR="002361E8" w:rsidRDefault="002361E8" w:rsidP="002361E8">
      <w:pPr>
        <w:jc w:val="both"/>
      </w:pPr>
      <w:r>
        <w:tab/>
        <w:t>2.</w:t>
      </w:r>
      <w:r w:rsidRPr="0016004F">
        <w:t xml:space="preserve"> </w:t>
      </w:r>
      <w:r>
        <w:t xml:space="preserve">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2361E8" w:rsidRDefault="002361E8" w:rsidP="002361E8">
      <w:pPr>
        <w:jc w:val="both"/>
      </w:pPr>
    </w:p>
    <w:p w:rsidR="002361E8" w:rsidRDefault="002361E8" w:rsidP="002361E8">
      <w:pPr>
        <w:jc w:val="both"/>
      </w:pPr>
      <w:r>
        <w:tab/>
        <w:t>3.Настоящее постановление вступает в силу со дня его принятия.</w:t>
      </w:r>
    </w:p>
    <w:p w:rsidR="002361E8" w:rsidRDefault="002361E8" w:rsidP="002361E8">
      <w:pPr>
        <w:jc w:val="both"/>
      </w:pPr>
    </w:p>
    <w:p w:rsidR="002361E8" w:rsidRDefault="002361E8" w:rsidP="002361E8">
      <w:pPr>
        <w:jc w:val="both"/>
      </w:pPr>
    </w:p>
    <w:p w:rsidR="002361E8" w:rsidRDefault="002361E8" w:rsidP="002361E8">
      <w:pPr>
        <w:jc w:val="both"/>
      </w:pPr>
    </w:p>
    <w:p w:rsidR="002361E8" w:rsidRDefault="002361E8" w:rsidP="002361E8">
      <w:pPr>
        <w:jc w:val="both"/>
      </w:pPr>
      <w:r>
        <w:t xml:space="preserve">Председатель </w:t>
      </w:r>
    </w:p>
    <w:p w:rsidR="002361E8" w:rsidRDefault="002361E8" w:rsidP="002361E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DA1" w:rsidRDefault="00BF5DA1">
      <w:r>
        <w:separator/>
      </w:r>
    </w:p>
  </w:endnote>
  <w:endnote w:type="continuationSeparator" w:id="0">
    <w:p w:rsidR="00BF5DA1" w:rsidRDefault="00BF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DA1" w:rsidRDefault="00BF5DA1">
      <w:r>
        <w:separator/>
      </w:r>
    </w:p>
  </w:footnote>
  <w:footnote w:type="continuationSeparator" w:id="0">
    <w:p w:rsidR="00BF5DA1" w:rsidRDefault="00BF5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61E8"/>
    <w:rsid w:val="00057575"/>
    <w:rsid w:val="000B3FB2"/>
    <w:rsid w:val="000D628E"/>
    <w:rsid w:val="000E5228"/>
    <w:rsid w:val="00123119"/>
    <w:rsid w:val="00155F7F"/>
    <w:rsid w:val="002361E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5DA1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2013-12-20T04:58:00Z</cp:lastPrinted>
  <dcterms:created xsi:type="dcterms:W3CDTF">2013-12-20T04:57:00Z</dcterms:created>
  <dcterms:modified xsi:type="dcterms:W3CDTF">2013-12-20T04:58:00Z</dcterms:modified>
</cp:coreProperties>
</file>