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49034174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C50B9F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C50B9F">
              <w:rPr>
                <w:szCs w:val="28"/>
              </w:rPr>
              <w:t>19.12.2013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C50B9F" w:rsidRPr="00C50B9F">
              <w:rPr>
                <w:szCs w:val="28"/>
              </w:rPr>
              <w:t>1066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C50B9F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C50B9F" w:rsidP="0094344A">
            <w:pPr>
              <w:ind w:left="-108"/>
              <w:jc w:val="both"/>
            </w:pPr>
            <w:r w:rsidRPr="00C50B9F">
              <w:t>О Законе Приморского края "О внесении изменений в статью 12¹ Закона Приморского края "О здравоохранении в Приморском крае"</w:t>
            </w:r>
          </w:p>
          <w:p w:rsidR="000B3FB2" w:rsidRPr="00C50B9F" w:rsidRDefault="000B3FB2" w:rsidP="0094344A">
            <w:pPr>
              <w:ind w:left="-108"/>
              <w:jc w:val="both"/>
            </w:pPr>
          </w:p>
        </w:tc>
      </w:tr>
    </w:tbl>
    <w:p w:rsidR="00C50B9F" w:rsidRPr="009E27DC" w:rsidRDefault="00C50B9F" w:rsidP="00C50B9F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C50B9F" w:rsidRPr="009E27DC" w:rsidRDefault="00C50B9F" w:rsidP="00C50B9F">
      <w:pPr>
        <w:rPr>
          <w:szCs w:val="28"/>
        </w:rPr>
      </w:pPr>
    </w:p>
    <w:p w:rsidR="00C50B9F" w:rsidRPr="009E27DC" w:rsidRDefault="00C50B9F" w:rsidP="00C50B9F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C50B9F" w:rsidRPr="009E27DC" w:rsidRDefault="00C50B9F" w:rsidP="00C50B9F">
      <w:pPr>
        <w:rPr>
          <w:szCs w:val="28"/>
        </w:rPr>
      </w:pPr>
    </w:p>
    <w:p w:rsidR="00C50B9F" w:rsidRDefault="00C50B9F" w:rsidP="00C50B9F">
      <w:pPr>
        <w:jc w:val="both"/>
      </w:pPr>
      <w:r>
        <w:tab/>
        <w:t xml:space="preserve">1.Принять Закон Приморского края </w:t>
      </w:r>
      <w:r w:rsidRPr="00173B40">
        <w:rPr>
          <w:szCs w:val="28"/>
        </w:rPr>
        <w:t>"</w:t>
      </w:r>
      <w:r>
        <w:rPr>
          <w:szCs w:val="28"/>
        </w:rPr>
        <w:t xml:space="preserve">О внесении изменений </w:t>
      </w:r>
      <w:r>
        <w:rPr>
          <w:szCs w:val="28"/>
        </w:rPr>
        <w:br/>
        <w:t>в статью 12¹ Закона Приморского края "</w:t>
      </w:r>
      <w:r w:rsidRPr="004F6B44">
        <w:rPr>
          <w:szCs w:val="28"/>
        </w:rPr>
        <w:t>О</w:t>
      </w:r>
      <w:r>
        <w:rPr>
          <w:szCs w:val="28"/>
        </w:rPr>
        <w:t xml:space="preserve"> здравоохранении в Приморском крае</w:t>
      </w:r>
      <w:r w:rsidRPr="004F6B44">
        <w:rPr>
          <w:szCs w:val="28"/>
        </w:rPr>
        <w:t>"</w:t>
      </w:r>
      <w:r>
        <w:t>.</w:t>
      </w:r>
    </w:p>
    <w:p w:rsidR="00C50B9F" w:rsidRDefault="00C50B9F" w:rsidP="00C50B9F">
      <w:pPr>
        <w:jc w:val="both"/>
      </w:pPr>
    </w:p>
    <w:p w:rsidR="00C50B9F" w:rsidRDefault="00C50B9F" w:rsidP="00C50B9F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C50B9F" w:rsidRDefault="00C50B9F" w:rsidP="00C50B9F">
      <w:pPr>
        <w:pStyle w:val="a3"/>
        <w:tabs>
          <w:tab w:val="clear" w:pos="4153"/>
          <w:tab w:val="clear" w:pos="8306"/>
        </w:tabs>
        <w:ind w:right="-2" w:firstLine="709"/>
        <w:jc w:val="both"/>
      </w:pPr>
    </w:p>
    <w:p w:rsidR="00C50B9F" w:rsidRDefault="00C50B9F" w:rsidP="00C50B9F">
      <w:pPr>
        <w:pStyle w:val="a3"/>
        <w:tabs>
          <w:tab w:val="clear" w:pos="4153"/>
          <w:tab w:val="clear" w:pos="8306"/>
        </w:tabs>
        <w:ind w:right="-2" w:firstLine="709"/>
        <w:jc w:val="both"/>
      </w:pPr>
      <w:r>
        <w:t>3.Настоящее постановление вступает в силу со дня его принятия.</w:t>
      </w:r>
    </w:p>
    <w:p w:rsidR="00C50B9F" w:rsidRDefault="00C50B9F" w:rsidP="00C50B9F">
      <w:pPr>
        <w:jc w:val="both"/>
      </w:pPr>
    </w:p>
    <w:p w:rsidR="00C50B9F" w:rsidRPr="009E27DC" w:rsidRDefault="00C50B9F" w:rsidP="00C50B9F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C50B9F" w:rsidRPr="009E27DC" w:rsidRDefault="00C50B9F" w:rsidP="00C50B9F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C50B9F" w:rsidRPr="009E27DC" w:rsidRDefault="00C50B9F" w:rsidP="00C50B9F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C50B9F" w:rsidRPr="009E27DC" w:rsidRDefault="00C50B9F" w:rsidP="00C50B9F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51D9" w:rsidRDefault="003551D9">
      <w:r>
        <w:separator/>
      </w:r>
    </w:p>
  </w:endnote>
  <w:endnote w:type="continuationSeparator" w:id="0">
    <w:p w:rsidR="003551D9" w:rsidRDefault="00355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51D9" w:rsidRDefault="003551D9">
      <w:r>
        <w:separator/>
      </w:r>
    </w:p>
  </w:footnote>
  <w:footnote w:type="continuationSeparator" w:id="0">
    <w:p w:rsidR="003551D9" w:rsidRDefault="003551D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0B9F"/>
    <w:rsid w:val="00057575"/>
    <w:rsid w:val="000B3FB2"/>
    <w:rsid w:val="000D628E"/>
    <w:rsid w:val="000E5228"/>
    <w:rsid w:val="00123119"/>
    <w:rsid w:val="00155F7F"/>
    <w:rsid w:val="003325F4"/>
    <w:rsid w:val="003551D9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50B9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C50B9F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2013-12-19T21:43:00Z</cp:lastPrinted>
  <dcterms:created xsi:type="dcterms:W3CDTF">2013-12-19T21:42:00Z</dcterms:created>
  <dcterms:modified xsi:type="dcterms:W3CDTF">2013-12-19T21:43:00Z</dcterms:modified>
</cp:coreProperties>
</file>