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445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34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34BB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34BB" w:rsidRPr="002334BB">
              <w:rPr>
                <w:szCs w:val="28"/>
              </w:rPr>
              <w:t>1060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34B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34BB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 xml:space="preserve">Законе Приморского края          "О </w:t>
            </w:r>
            <w:r w:rsidRPr="00086303">
              <w:rPr>
                <w:szCs w:val="28"/>
              </w:rPr>
              <w:t>признании утратившими силу законодательных актов Примор</w:t>
            </w:r>
            <w:r>
              <w:rPr>
                <w:szCs w:val="28"/>
              </w:rPr>
              <w:softHyphen/>
            </w:r>
            <w:r w:rsidRPr="00086303">
              <w:rPr>
                <w:szCs w:val="28"/>
              </w:rPr>
              <w:t xml:space="preserve">ского края о порядке </w:t>
            </w:r>
            <w:proofErr w:type="gramStart"/>
            <w:r w:rsidRPr="00086303">
              <w:rPr>
                <w:szCs w:val="28"/>
              </w:rPr>
              <w:t>создания специальных учреждений времен</w:t>
            </w:r>
            <w:r>
              <w:rPr>
                <w:szCs w:val="28"/>
              </w:rPr>
              <w:softHyphen/>
            </w:r>
            <w:r w:rsidRPr="00086303">
              <w:rPr>
                <w:szCs w:val="28"/>
              </w:rPr>
              <w:t>ного содержания иностранных граждан</w:t>
            </w:r>
            <w:proofErr w:type="gramEnd"/>
            <w:r w:rsidRPr="00086303">
              <w:rPr>
                <w:szCs w:val="28"/>
              </w:rPr>
              <w:t xml:space="preserve"> и лиц без гражданства, подлежащих депортации либо</w:t>
            </w:r>
            <w:r>
              <w:rPr>
                <w:szCs w:val="28"/>
              </w:rPr>
              <w:t xml:space="preserve"> </w:t>
            </w:r>
            <w:r w:rsidRPr="00086303">
              <w:rPr>
                <w:szCs w:val="28"/>
              </w:rPr>
              <w:t>административному выдворению</w:t>
            </w:r>
            <w:r w:rsidRPr="00086303">
              <w:t>"</w:t>
            </w:r>
          </w:p>
          <w:p w:rsidR="000B3FB2" w:rsidRPr="002334BB" w:rsidRDefault="000B3FB2" w:rsidP="0094344A">
            <w:pPr>
              <w:ind w:left="-108"/>
              <w:jc w:val="both"/>
            </w:pPr>
          </w:p>
        </w:tc>
      </w:tr>
    </w:tbl>
    <w:p w:rsidR="002334BB" w:rsidRDefault="002334BB" w:rsidP="002334BB">
      <w:pPr>
        <w:ind w:firstLine="709"/>
      </w:pPr>
      <w:r w:rsidRPr="00F2794F">
        <w:rPr>
          <w:szCs w:val="28"/>
        </w:rPr>
        <w:t>Законодательное Собрание Приморского края</w:t>
      </w:r>
    </w:p>
    <w:p w:rsidR="002334BB" w:rsidRDefault="002334BB" w:rsidP="002334BB"/>
    <w:p w:rsidR="002334BB" w:rsidRDefault="002334BB" w:rsidP="002334BB">
      <w:r w:rsidRPr="00F2794F">
        <w:rPr>
          <w:szCs w:val="28"/>
        </w:rPr>
        <w:t>ПОСТАНОВЛЯЕТ:</w:t>
      </w:r>
    </w:p>
    <w:p w:rsidR="002334BB" w:rsidRPr="00F35214" w:rsidRDefault="002334BB" w:rsidP="002334BB">
      <w:pPr>
        <w:rPr>
          <w:szCs w:val="28"/>
        </w:rPr>
      </w:pPr>
    </w:p>
    <w:p w:rsidR="002334BB" w:rsidRPr="00F35214" w:rsidRDefault="002334BB" w:rsidP="002334BB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 xml:space="preserve">"О </w:t>
      </w:r>
      <w:r w:rsidRPr="00086303">
        <w:rPr>
          <w:szCs w:val="28"/>
        </w:rPr>
        <w:t xml:space="preserve">признании утратившими силу законодательных актов Приморского края о порядке </w:t>
      </w:r>
      <w:proofErr w:type="gramStart"/>
      <w:r w:rsidRPr="00086303">
        <w:rPr>
          <w:szCs w:val="28"/>
        </w:rPr>
        <w:t>создания специальных учреждений временного содержания иностранных граждан</w:t>
      </w:r>
      <w:proofErr w:type="gramEnd"/>
      <w:r w:rsidRPr="00086303">
        <w:rPr>
          <w:szCs w:val="28"/>
        </w:rPr>
        <w:t xml:space="preserve"> и лиц без гражданства, подлежащих депортации либо</w:t>
      </w:r>
      <w:r>
        <w:rPr>
          <w:szCs w:val="28"/>
        </w:rPr>
        <w:t xml:space="preserve"> </w:t>
      </w:r>
      <w:r w:rsidRPr="00086303">
        <w:rPr>
          <w:szCs w:val="28"/>
        </w:rPr>
        <w:t>административному выдворению</w:t>
      </w:r>
      <w:r w:rsidRPr="00086303">
        <w:t>"</w:t>
      </w:r>
      <w:r w:rsidRPr="00F35214">
        <w:rPr>
          <w:szCs w:val="28"/>
        </w:rPr>
        <w:t>.</w:t>
      </w:r>
    </w:p>
    <w:p w:rsidR="002334BB" w:rsidRPr="00F35214" w:rsidRDefault="002334BB" w:rsidP="002334BB">
      <w:pPr>
        <w:rPr>
          <w:szCs w:val="28"/>
        </w:rPr>
      </w:pPr>
    </w:p>
    <w:p w:rsidR="002334BB" w:rsidRPr="00F35214" w:rsidRDefault="002334BB" w:rsidP="002334BB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2334BB" w:rsidRPr="00F35214" w:rsidRDefault="002334BB" w:rsidP="002334BB">
      <w:pPr>
        <w:rPr>
          <w:szCs w:val="28"/>
        </w:rPr>
      </w:pPr>
    </w:p>
    <w:p w:rsidR="002334BB" w:rsidRPr="00F35214" w:rsidRDefault="002334BB" w:rsidP="002334BB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2334BB" w:rsidRDefault="002334BB" w:rsidP="002334BB">
      <w:bookmarkStart w:id="0" w:name="_GoBack"/>
      <w:bookmarkEnd w:id="0"/>
    </w:p>
    <w:p w:rsidR="002334BB" w:rsidRDefault="002334BB" w:rsidP="002334BB"/>
    <w:p w:rsidR="002334BB" w:rsidRDefault="002334BB" w:rsidP="002334BB"/>
    <w:p w:rsidR="002334BB" w:rsidRDefault="002334BB" w:rsidP="002334BB">
      <w:r>
        <w:t>Председатель</w:t>
      </w:r>
    </w:p>
    <w:p w:rsidR="002334BB" w:rsidRDefault="002334BB" w:rsidP="002334B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358" w:rsidRDefault="00021358">
      <w:r>
        <w:separator/>
      </w:r>
    </w:p>
  </w:endnote>
  <w:endnote w:type="continuationSeparator" w:id="0">
    <w:p w:rsidR="00021358" w:rsidRDefault="0002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358" w:rsidRDefault="00021358">
      <w:r>
        <w:separator/>
      </w:r>
    </w:p>
  </w:footnote>
  <w:footnote w:type="continuationSeparator" w:id="0">
    <w:p w:rsidR="00021358" w:rsidRDefault="00021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34BB"/>
    <w:rsid w:val="00021358"/>
    <w:rsid w:val="00057575"/>
    <w:rsid w:val="000B3FB2"/>
    <w:rsid w:val="000D628E"/>
    <w:rsid w:val="000E5228"/>
    <w:rsid w:val="00123119"/>
    <w:rsid w:val="00155F7F"/>
    <w:rsid w:val="002334B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2013-12-20T00:35:00Z</cp:lastPrinted>
  <dcterms:created xsi:type="dcterms:W3CDTF">2013-12-20T00:34:00Z</dcterms:created>
  <dcterms:modified xsi:type="dcterms:W3CDTF">2013-12-20T00:35:00Z</dcterms:modified>
</cp:coreProperties>
</file>