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40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48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4845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4845">
              <w:t>1059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48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4845" w:rsidP="0094344A">
            <w:pPr>
              <w:ind w:left="-108"/>
              <w:jc w:val="both"/>
            </w:pPr>
            <w:r w:rsidRPr="00184845">
              <w:t xml:space="preserve">О Законе Приморского края "Об установлении пониженной ставки налога на прибыль организаций, подлежащего зачислению в </w:t>
            </w:r>
            <w:proofErr w:type="gramStart"/>
            <w:r w:rsidRPr="00184845">
              <w:t>крае</w:t>
            </w:r>
            <w:r>
              <w:t>-</w:t>
            </w:r>
            <w:r w:rsidRPr="00184845">
              <w:t>вой</w:t>
            </w:r>
            <w:proofErr w:type="gramEnd"/>
            <w:r w:rsidRPr="00184845">
              <w:t xml:space="preserve"> бюджет, для отдельных категорий организаций"</w:t>
            </w:r>
          </w:p>
          <w:p w:rsidR="000B3FB2" w:rsidRPr="00184845" w:rsidRDefault="000B3FB2" w:rsidP="0094344A">
            <w:pPr>
              <w:ind w:left="-108"/>
              <w:jc w:val="both"/>
            </w:pPr>
          </w:p>
        </w:tc>
      </w:tr>
    </w:tbl>
    <w:p w:rsidR="00184845" w:rsidRDefault="00184845" w:rsidP="0018484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84845" w:rsidRDefault="00184845" w:rsidP="00184845">
      <w:pPr>
        <w:pStyle w:val="a3"/>
        <w:tabs>
          <w:tab w:val="clear" w:pos="4153"/>
          <w:tab w:val="clear" w:pos="8306"/>
        </w:tabs>
      </w:pPr>
    </w:p>
    <w:p w:rsidR="00184845" w:rsidRDefault="00184845" w:rsidP="0018484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84845" w:rsidRDefault="00184845" w:rsidP="00184845">
      <w:pPr>
        <w:pStyle w:val="a3"/>
        <w:tabs>
          <w:tab w:val="clear" w:pos="4153"/>
          <w:tab w:val="clear" w:pos="8306"/>
        </w:tabs>
      </w:pPr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организаций".</w:t>
      </w:r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</w:p>
    <w:p w:rsidR="00184845" w:rsidRDefault="00184845" w:rsidP="0018484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84845" w:rsidRDefault="00184845" w:rsidP="0018484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184845" w:rsidRDefault="00184845" w:rsidP="0018484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BA5" w:rsidRDefault="00D02BA5">
      <w:r>
        <w:separator/>
      </w:r>
    </w:p>
  </w:endnote>
  <w:endnote w:type="continuationSeparator" w:id="0">
    <w:p w:rsidR="00D02BA5" w:rsidRDefault="00D0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BA5" w:rsidRDefault="00D02BA5">
      <w:r>
        <w:separator/>
      </w:r>
    </w:p>
  </w:footnote>
  <w:footnote w:type="continuationSeparator" w:id="0">
    <w:p w:rsidR="00D02BA5" w:rsidRDefault="00D02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4845"/>
    <w:rsid w:val="00057575"/>
    <w:rsid w:val="000B3FB2"/>
    <w:rsid w:val="000D628E"/>
    <w:rsid w:val="000E5228"/>
    <w:rsid w:val="00123119"/>
    <w:rsid w:val="00155F7F"/>
    <w:rsid w:val="0018484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2BA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8484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2013-12-19T02:14:00Z</cp:lastPrinted>
  <dcterms:created xsi:type="dcterms:W3CDTF">2013-12-19T02:14:00Z</dcterms:created>
  <dcterms:modified xsi:type="dcterms:W3CDTF">2013-12-19T02:15:00Z</dcterms:modified>
</cp:coreProperties>
</file>