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896414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D5D9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D5D98">
              <w:rPr>
                <w:szCs w:val="28"/>
              </w:rPr>
              <w:t>19.12.2013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D5D98">
              <w:rPr>
                <w:szCs w:val="28"/>
              </w:rPr>
              <w:t>1057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D5D9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D5D98" w:rsidP="0094344A">
            <w:pPr>
              <w:ind w:left="-108"/>
              <w:jc w:val="both"/>
            </w:pPr>
            <w:r w:rsidRPr="00AD5D98">
              <w:t>О Законе Приморского края "О внесении изменений в Закон Приморского края "О краевом бюджете на 2013 год и плановый период 2014 и 2015 годов"</w:t>
            </w:r>
          </w:p>
          <w:p w:rsidR="000B3FB2" w:rsidRPr="00AD5D98" w:rsidRDefault="000B3FB2" w:rsidP="0094344A">
            <w:pPr>
              <w:ind w:left="-108"/>
              <w:jc w:val="both"/>
            </w:pPr>
          </w:p>
        </w:tc>
      </w:tr>
    </w:tbl>
    <w:p w:rsidR="00AD5D98" w:rsidRDefault="00AD5D98" w:rsidP="00AD5D98">
      <w:pPr>
        <w:ind w:firstLine="709"/>
      </w:pPr>
      <w:r>
        <w:t>Законодательное Собрание Приморского края</w:t>
      </w:r>
    </w:p>
    <w:p w:rsidR="00AD5D98" w:rsidRDefault="00AD5D98" w:rsidP="00AD5D98"/>
    <w:p w:rsidR="00AD5D98" w:rsidRDefault="00AD5D98" w:rsidP="00AD5D98">
      <w:r>
        <w:t>ПОСТАНОВЛЯЕТ:</w:t>
      </w:r>
    </w:p>
    <w:p w:rsidR="00AD5D98" w:rsidRDefault="00AD5D98" w:rsidP="00AD5D98">
      <w:pPr>
        <w:jc w:val="both"/>
      </w:pPr>
    </w:p>
    <w:p w:rsidR="00AD5D98" w:rsidRDefault="00AD5D98" w:rsidP="00AD5D98">
      <w:pPr>
        <w:jc w:val="both"/>
      </w:pPr>
      <w:r>
        <w:tab/>
        <w:t>1.Принять Закон Приморского края "О внесении изменений в Закон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2013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</w:t>
      </w:r>
      <w:r>
        <w:rPr>
          <w:szCs w:val="28"/>
        </w:rPr>
        <w:br/>
        <w:t>2014 и 2015 годов</w:t>
      </w:r>
      <w:r>
        <w:t>".</w:t>
      </w:r>
    </w:p>
    <w:p w:rsidR="00AD5D98" w:rsidRDefault="00AD5D98" w:rsidP="00AD5D98">
      <w:pPr>
        <w:jc w:val="both"/>
      </w:pPr>
    </w:p>
    <w:p w:rsidR="00AD5D98" w:rsidRDefault="00AD5D98" w:rsidP="00AD5D98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AD5D98" w:rsidRDefault="00AD5D98" w:rsidP="00AD5D98">
      <w:pPr>
        <w:pStyle w:val="a3"/>
        <w:tabs>
          <w:tab w:val="clear" w:pos="4153"/>
          <w:tab w:val="clear" w:pos="8306"/>
        </w:tabs>
        <w:jc w:val="both"/>
      </w:pPr>
    </w:p>
    <w:p w:rsidR="00AD5D98" w:rsidRDefault="00AD5D98" w:rsidP="00AD5D98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AD5D98" w:rsidRDefault="00AD5D98" w:rsidP="00AD5D98">
      <w:pPr>
        <w:jc w:val="both"/>
      </w:pPr>
      <w:bookmarkStart w:id="0" w:name="_GoBack"/>
      <w:bookmarkEnd w:id="0"/>
    </w:p>
    <w:p w:rsidR="00AD5D98" w:rsidRDefault="00AD5D98" w:rsidP="00AD5D98">
      <w:pPr>
        <w:jc w:val="both"/>
      </w:pPr>
    </w:p>
    <w:p w:rsidR="00AD5D98" w:rsidRDefault="00AD5D98" w:rsidP="00AD5D98">
      <w:pPr>
        <w:jc w:val="both"/>
      </w:pPr>
    </w:p>
    <w:p w:rsidR="00AD5D98" w:rsidRDefault="00AD5D98" w:rsidP="00AD5D98">
      <w:pPr>
        <w:jc w:val="both"/>
      </w:pPr>
      <w:r>
        <w:t>Председатель</w:t>
      </w:r>
    </w:p>
    <w:p w:rsidR="00AD5D98" w:rsidRDefault="00AD5D98" w:rsidP="00AD5D98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C18" w:rsidRDefault="00301C18">
      <w:r>
        <w:separator/>
      </w:r>
    </w:p>
  </w:endnote>
  <w:endnote w:type="continuationSeparator" w:id="0">
    <w:p w:rsidR="00301C18" w:rsidRDefault="00301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C18" w:rsidRDefault="00301C18">
      <w:r>
        <w:separator/>
      </w:r>
    </w:p>
  </w:footnote>
  <w:footnote w:type="continuationSeparator" w:id="0">
    <w:p w:rsidR="00301C18" w:rsidRDefault="00301C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5D98"/>
    <w:rsid w:val="00057575"/>
    <w:rsid w:val="000B3FB2"/>
    <w:rsid w:val="000D628E"/>
    <w:rsid w:val="000E5228"/>
    <w:rsid w:val="00123119"/>
    <w:rsid w:val="00155F7F"/>
    <w:rsid w:val="00301C18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D5D98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2013-12-19T02:16:00Z</cp:lastPrinted>
  <dcterms:created xsi:type="dcterms:W3CDTF">2013-12-19T02:15:00Z</dcterms:created>
  <dcterms:modified xsi:type="dcterms:W3CDTF">2013-12-19T02:16:00Z</dcterms:modified>
</cp:coreProperties>
</file>