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42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28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285E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285E" w:rsidRPr="00E3285E">
              <w:rPr>
                <w:szCs w:val="28"/>
              </w:rPr>
              <w:t>1056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28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285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краевом бюджете на 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</w:t>
            </w:r>
            <w:r>
              <w:rPr>
                <w:szCs w:val="28"/>
              </w:rPr>
              <w:br/>
              <w:t>2015 годов</w:t>
            </w:r>
            <w:r>
              <w:t>"</w:t>
            </w:r>
          </w:p>
          <w:p w:rsidR="000B3FB2" w:rsidRPr="00E3285E" w:rsidRDefault="000B3FB2" w:rsidP="0094344A">
            <w:pPr>
              <w:ind w:left="-108"/>
              <w:jc w:val="both"/>
            </w:pPr>
          </w:p>
        </w:tc>
      </w:tr>
    </w:tbl>
    <w:p w:rsidR="00E3285E" w:rsidRDefault="00E3285E" w:rsidP="00E3285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3285E" w:rsidRDefault="00E3285E" w:rsidP="00E3285E">
      <w:pPr>
        <w:pStyle w:val="a3"/>
        <w:tabs>
          <w:tab w:val="clear" w:pos="4153"/>
          <w:tab w:val="clear" w:pos="8306"/>
        </w:tabs>
      </w:pPr>
    </w:p>
    <w:p w:rsidR="00E3285E" w:rsidRDefault="00E3285E" w:rsidP="00E3285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285E" w:rsidRDefault="00E3285E" w:rsidP="00E3285E"/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краевом бюджете на 2013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2014 и 2015 годов</w:t>
      </w:r>
      <w:r>
        <w:t>"</w:t>
      </w:r>
      <w:r>
        <w:rPr>
          <w:szCs w:val="28"/>
        </w:rPr>
        <w:t xml:space="preserve"> в первом чтении</w:t>
      </w:r>
      <w:r>
        <w:t>.</w:t>
      </w:r>
    </w:p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</w:p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</w:p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3285E" w:rsidRDefault="00E3285E" w:rsidP="00E3285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3285E" w:rsidRDefault="00E3285E" w:rsidP="00E328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285E" w:rsidRDefault="00E3285E" w:rsidP="00E328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3285E" w:rsidRDefault="00E3285E" w:rsidP="00E3285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594" w:rsidRDefault="00C50594">
      <w:r>
        <w:separator/>
      </w:r>
    </w:p>
  </w:endnote>
  <w:endnote w:type="continuationSeparator" w:id="0">
    <w:p w:rsidR="00C50594" w:rsidRDefault="00C5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594" w:rsidRDefault="00C50594">
      <w:r>
        <w:separator/>
      </w:r>
    </w:p>
  </w:footnote>
  <w:footnote w:type="continuationSeparator" w:id="0">
    <w:p w:rsidR="00C50594" w:rsidRDefault="00C50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285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0594"/>
    <w:rsid w:val="00CA7E54"/>
    <w:rsid w:val="00CE19DF"/>
    <w:rsid w:val="00D02716"/>
    <w:rsid w:val="00DF01B2"/>
    <w:rsid w:val="00E3285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2013-12-19T02:18:00Z</cp:lastPrinted>
  <dcterms:created xsi:type="dcterms:W3CDTF">2013-12-19T02:16:00Z</dcterms:created>
  <dcterms:modified xsi:type="dcterms:W3CDTF">2013-12-19T02:18:00Z</dcterms:modified>
</cp:coreProperties>
</file>