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9653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C2C6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C2C61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C2C61">
              <w:rPr>
                <w:szCs w:val="28"/>
              </w:rPr>
              <w:t>1051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C2C6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C2C61" w:rsidP="0094344A">
            <w:pPr>
              <w:ind w:left="-108"/>
              <w:jc w:val="both"/>
            </w:pPr>
            <w:r w:rsidRPr="008379BB">
              <w:rPr>
                <w:szCs w:val="28"/>
              </w:rPr>
              <w:t xml:space="preserve">О Законе Приморского края "О </w:t>
            </w:r>
            <w:r>
              <w:rPr>
                <w:szCs w:val="28"/>
              </w:rPr>
              <w:t xml:space="preserve">субвенциях на обеспечение </w:t>
            </w:r>
            <w:proofErr w:type="spellStart"/>
            <w:proofErr w:type="gramStart"/>
            <w:r>
              <w:rPr>
                <w:szCs w:val="28"/>
              </w:rPr>
              <w:t>госу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дарственных</w:t>
            </w:r>
            <w:proofErr w:type="gramEnd"/>
            <w:r>
              <w:rPr>
                <w:szCs w:val="28"/>
              </w:rPr>
              <w:t xml:space="preserve"> гарантий реализации прав на получение общедоступного и бесплатного дошкольного образования в муниципальных дошкольных общеобразовательных организациях Приморского края</w:t>
            </w:r>
            <w:r w:rsidRPr="008379BB">
              <w:rPr>
                <w:szCs w:val="28"/>
              </w:rPr>
              <w:t>"</w:t>
            </w:r>
          </w:p>
          <w:p w:rsidR="000B3FB2" w:rsidRPr="005C2C61" w:rsidRDefault="000B3FB2" w:rsidP="0094344A">
            <w:pPr>
              <w:ind w:left="-108"/>
              <w:jc w:val="both"/>
            </w:pPr>
          </w:p>
        </w:tc>
      </w:tr>
    </w:tbl>
    <w:p w:rsidR="005C2C61" w:rsidRPr="009E27DC" w:rsidRDefault="005C2C61" w:rsidP="005C2C6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C2C61" w:rsidRPr="009E27DC" w:rsidRDefault="005C2C61" w:rsidP="005C2C61">
      <w:pPr>
        <w:rPr>
          <w:szCs w:val="28"/>
        </w:rPr>
      </w:pPr>
    </w:p>
    <w:p w:rsidR="005C2C61" w:rsidRPr="009E27DC" w:rsidRDefault="005C2C61" w:rsidP="005C2C6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C2C61" w:rsidRPr="009E27DC" w:rsidRDefault="005C2C61" w:rsidP="005C2C61">
      <w:pPr>
        <w:rPr>
          <w:szCs w:val="28"/>
        </w:rPr>
      </w:pPr>
    </w:p>
    <w:p w:rsidR="005C2C61" w:rsidRDefault="005C2C61" w:rsidP="005C2C61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 w:rsidRPr="008379BB">
        <w:rPr>
          <w:szCs w:val="28"/>
        </w:rPr>
        <w:t xml:space="preserve">О </w:t>
      </w:r>
      <w:r>
        <w:rPr>
          <w:szCs w:val="28"/>
        </w:rPr>
        <w:t xml:space="preserve">субвенциях на обеспечение государственных гарантий реализации прав на получение общедоступного </w:t>
      </w:r>
      <w:r>
        <w:rPr>
          <w:szCs w:val="28"/>
        </w:rPr>
        <w:br/>
        <w:t>и бесплатного дошкольного образования в муниципальных дошкольных общеобразовательных организациях Приморского края</w:t>
      </w:r>
      <w:r w:rsidRPr="004F6B44">
        <w:rPr>
          <w:szCs w:val="28"/>
        </w:rPr>
        <w:t>"</w:t>
      </w:r>
      <w:r>
        <w:t>.</w:t>
      </w:r>
    </w:p>
    <w:p w:rsidR="005C2C61" w:rsidRDefault="005C2C61" w:rsidP="005C2C61">
      <w:pPr>
        <w:jc w:val="both"/>
      </w:pPr>
    </w:p>
    <w:p w:rsidR="005C2C61" w:rsidRDefault="005C2C61" w:rsidP="005C2C6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5C2C61" w:rsidRDefault="005C2C61" w:rsidP="005C2C61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5C2C61" w:rsidRDefault="005C2C61" w:rsidP="005C2C61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5C2C61" w:rsidRDefault="005C2C61" w:rsidP="005C2C61">
      <w:pPr>
        <w:jc w:val="both"/>
      </w:pPr>
      <w:bookmarkStart w:id="0" w:name="_GoBack"/>
      <w:bookmarkEnd w:id="0"/>
    </w:p>
    <w:p w:rsidR="005C2C61" w:rsidRPr="009E27DC" w:rsidRDefault="005C2C61" w:rsidP="005C2C6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C2C61" w:rsidRPr="009E27DC" w:rsidRDefault="005C2C61" w:rsidP="005C2C6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C2C61" w:rsidRPr="009E27DC" w:rsidRDefault="005C2C61" w:rsidP="005C2C6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C2C61" w:rsidRPr="009E27DC" w:rsidRDefault="005C2C61" w:rsidP="005C2C6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5C2C61" w:rsidRPr="009E27DC" w:rsidRDefault="005C2C61" w:rsidP="005C2C61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D4D" w:rsidRDefault="00F83D4D">
      <w:r>
        <w:separator/>
      </w:r>
    </w:p>
  </w:endnote>
  <w:endnote w:type="continuationSeparator" w:id="0">
    <w:p w:rsidR="00F83D4D" w:rsidRDefault="00F8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D4D" w:rsidRDefault="00F83D4D">
      <w:r>
        <w:separator/>
      </w:r>
    </w:p>
  </w:footnote>
  <w:footnote w:type="continuationSeparator" w:id="0">
    <w:p w:rsidR="00F83D4D" w:rsidRDefault="00F83D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2C6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C2C6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8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C2C6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2013-12-19T02:36:00Z</cp:lastPrinted>
  <dcterms:created xsi:type="dcterms:W3CDTF">2013-12-19T02:35:00Z</dcterms:created>
  <dcterms:modified xsi:type="dcterms:W3CDTF">2013-12-19T02:36:00Z</dcterms:modified>
</cp:coreProperties>
</file>