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52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77F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77FBC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77FBC" w:rsidRPr="00C77FBC">
              <w:rPr>
                <w:szCs w:val="28"/>
              </w:rPr>
              <w:t>1050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77FB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77FBC" w:rsidP="0094344A">
            <w:pPr>
              <w:ind w:left="-108"/>
              <w:jc w:val="both"/>
            </w:pPr>
            <w:r w:rsidRPr="00C77FBC">
              <w:t xml:space="preserve">О проекте закона Приморского края "О субвенциях на обеспечение государственных гарантий </w:t>
            </w:r>
            <w:proofErr w:type="spellStart"/>
            <w:proofErr w:type="gramStart"/>
            <w:r w:rsidRPr="00C77FBC">
              <w:t>реали</w:t>
            </w:r>
            <w:r>
              <w:t>-</w:t>
            </w:r>
            <w:r w:rsidRPr="00C77FBC">
              <w:t>зации</w:t>
            </w:r>
            <w:proofErr w:type="spellEnd"/>
            <w:proofErr w:type="gramEnd"/>
            <w:r w:rsidRPr="00C77FBC">
              <w:t xml:space="preserve"> прав на получение общедоступного и бесплатного дошкольного образования в </w:t>
            </w:r>
            <w:proofErr w:type="spellStart"/>
            <w:r w:rsidRPr="00C77FBC">
              <w:t>муни</w:t>
            </w:r>
            <w:r>
              <w:t>-</w:t>
            </w:r>
            <w:r w:rsidRPr="00C77FBC">
              <w:t>ципальных</w:t>
            </w:r>
            <w:proofErr w:type="spellEnd"/>
            <w:r w:rsidRPr="00C77FBC">
              <w:t xml:space="preserve"> дошкольных </w:t>
            </w:r>
            <w:proofErr w:type="spellStart"/>
            <w:r w:rsidRPr="00C77FBC">
              <w:t>образо</w:t>
            </w:r>
            <w:r>
              <w:t>-</w:t>
            </w:r>
            <w:r w:rsidRPr="00C77FBC">
              <w:t>вательных</w:t>
            </w:r>
            <w:proofErr w:type="spellEnd"/>
            <w:r w:rsidRPr="00C77FBC">
              <w:t xml:space="preserve"> организациях </w:t>
            </w:r>
            <w:proofErr w:type="spellStart"/>
            <w:r w:rsidRPr="00C77FBC">
              <w:t>Примор</w:t>
            </w:r>
            <w:r>
              <w:t>-</w:t>
            </w:r>
            <w:r w:rsidRPr="00C77FBC">
              <w:t>ского</w:t>
            </w:r>
            <w:proofErr w:type="spellEnd"/>
            <w:r w:rsidRPr="00C77FBC">
              <w:t xml:space="preserve"> края"</w:t>
            </w:r>
          </w:p>
          <w:p w:rsidR="000B3FB2" w:rsidRPr="00C77FBC" w:rsidRDefault="000B3FB2" w:rsidP="0094344A">
            <w:pPr>
              <w:ind w:left="-108"/>
              <w:jc w:val="both"/>
            </w:pPr>
          </w:p>
        </w:tc>
      </w:tr>
    </w:tbl>
    <w:p w:rsidR="00C77FBC" w:rsidRPr="009E27DC" w:rsidRDefault="00C77FBC" w:rsidP="00C77FBC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77FBC" w:rsidRPr="009E27DC" w:rsidRDefault="00C77FBC" w:rsidP="00C77FBC">
      <w:pPr>
        <w:rPr>
          <w:szCs w:val="28"/>
        </w:rPr>
      </w:pPr>
    </w:p>
    <w:p w:rsidR="00C77FBC" w:rsidRPr="009E27DC" w:rsidRDefault="00C77FBC" w:rsidP="00C77FBC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C77FBC" w:rsidRPr="009E27DC" w:rsidRDefault="00C77FBC" w:rsidP="00C77FBC">
      <w:pPr>
        <w:rPr>
          <w:szCs w:val="28"/>
        </w:rPr>
      </w:pPr>
    </w:p>
    <w:p w:rsidR="00C77FBC" w:rsidRDefault="00C77FBC" w:rsidP="00C77FBC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субвенциях </w:t>
      </w:r>
      <w:r>
        <w:rPr>
          <w:szCs w:val="28"/>
        </w:rPr>
        <w:br/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</w:p>
    <w:p w:rsidR="00C77FBC" w:rsidRDefault="00C77FBC" w:rsidP="00C77FBC">
      <w:pPr>
        <w:jc w:val="both"/>
      </w:pPr>
    </w:p>
    <w:p w:rsidR="00C77FBC" w:rsidRDefault="00C77FBC" w:rsidP="00C77FBC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C77FBC" w:rsidRDefault="00C77FBC" w:rsidP="00C77FBC">
      <w:pPr>
        <w:jc w:val="both"/>
      </w:pPr>
    </w:p>
    <w:p w:rsidR="00C77FBC" w:rsidRDefault="00C77FBC" w:rsidP="00C77FBC">
      <w:pPr>
        <w:jc w:val="both"/>
      </w:pPr>
      <w:r>
        <w:tab/>
        <w:t>3.Настоящее постановление вступает в силу со дня его принятия.</w:t>
      </w:r>
    </w:p>
    <w:p w:rsidR="00C77FBC" w:rsidRDefault="00C77FBC" w:rsidP="00C77FBC">
      <w:pPr>
        <w:jc w:val="both"/>
      </w:pPr>
      <w:bookmarkStart w:id="0" w:name="_GoBack"/>
      <w:bookmarkEnd w:id="0"/>
    </w:p>
    <w:p w:rsidR="00C77FBC" w:rsidRPr="009E27DC" w:rsidRDefault="00C77FBC" w:rsidP="00C77FB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77FBC" w:rsidRPr="009E27DC" w:rsidRDefault="00C77FBC" w:rsidP="00C77FB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77FBC" w:rsidRPr="009E27DC" w:rsidRDefault="00C77FBC" w:rsidP="00C77FB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C77FBC" w:rsidRPr="009E27DC" w:rsidRDefault="00C77FBC" w:rsidP="00C77FB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C77FBC" w:rsidRPr="009E27DC" w:rsidRDefault="00C77FBC" w:rsidP="00C77FBC">
      <w:pPr>
        <w:rPr>
          <w:szCs w:val="28"/>
        </w:rPr>
      </w:pP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D1F" w:rsidRDefault="00E76D1F">
      <w:r>
        <w:separator/>
      </w:r>
    </w:p>
  </w:endnote>
  <w:endnote w:type="continuationSeparator" w:id="0">
    <w:p w:rsidR="00E76D1F" w:rsidRDefault="00E76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D1F" w:rsidRDefault="00E76D1F">
      <w:r>
        <w:separator/>
      </w:r>
    </w:p>
  </w:footnote>
  <w:footnote w:type="continuationSeparator" w:id="0">
    <w:p w:rsidR="00E76D1F" w:rsidRDefault="00E76D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7FB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7FBC"/>
    <w:rsid w:val="00CA7E54"/>
    <w:rsid w:val="00CE19DF"/>
    <w:rsid w:val="00D02716"/>
    <w:rsid w:val="00DF01B2"/>
    <w:rsid w:val="00E76D1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2013-12-19T02:34:00Z</cp:lastPrinted>
  <dcterms:created xsi:type="dcterms:W3CDTF">2013-12-19T02:33:00Z</dcterms:created>
  <dcterms:modified xsi:type="dcterms:W3CDTF">2013-12-19T02:35:00Z</dcterms:modified>
</cp:coreProperties>
</file>