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2D7256" w:rsidP="00EB2F3D">
            <w:pPr>
              <w:pStyle w:val="1"/>
              <w:spacing w:line="240" w:lineRule="auto"/>
              <w:ind w:left="-108" w:hanging="108"/>
              <w:jc w:val="center"/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3429000</wp:posOffset>
                      </wp:positionH>
                      <wp:positionV relativeFrom="page">
                        <wp:posOffset>-14605</wp:posOffset>
                      </wp:positionV>
                      <wp:extent cx="2543175" cy="6858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31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2FEC" w:rsidRDefault="00682FEC" w:rsidP="00682FE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82FEC" w:rsidRDefault="00682FEC" w:rsidP="00682FE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682FEC" w:rsidRDefault="00682FEC" w:rsidP="00682FE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социальной политике и </w:t>
                                  </w:r>
                                </w:p>
                                <w:p w:rsidR="00682FEC" w:rsidRPr="009915E7" w:rsidRDefault="00682FEC" w:rsidP="00682FE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  <w:p w:rsidR="008A1494" w:rsidRPr="00544F43" w:rsidRDefault="008A1494" w:rsidP="00544F4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0pt;margin-top:-1.15pt;width:200.2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" stroked="f">
                      <v:textbox inset="0,0,0,0">
                        <w:txbxContent>
                          <w:p w:rsidR="00682FEC" w:rsidRDefault="00682FEC" w:rsidP="00682FE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82FEC" w:rsidRDefault="00682FEC" w:rsidP="00682FE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682FEC" w:rsidRDefault="00682FEC" w:rsidP="00682FE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социальной политике и </w:t>
                            </w:r>
                          </w:p>
                          <w:p w:rsidR="00682FEC" w:rsidRPr="009915E7" w:rsidRDefault="00682FEC" w:rsidP="00682FE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  <w:p w:rsidR="008A1494" w:rsidRPr="00544F43" w:rsidRDefault="008A1494" w:rsidP="00544F43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CE19DF" w:rsidRDefault="000B3FB2" w:rsidP="00CE19DF">
            <w:pPr>
              <w:tabs>
                <w:tab w:val="left" w:pos="870"/>
              </w:tabs>
              <w:rPr>
                <w:szCs w:val="28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CE19DF">
              <w:rPr>
                <w:szCs w:val="28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682FE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F36C91">
            <w:pPr>
              <w:ind w:left="-108"/>
              <w:jc w:val="both"/>
              <w:rPr>
                <w:sz w:val="24"/>
              </w:rPr>
            </w:pPr>
          </w:p>
        </w:tc>
      </w:tr>
      <w:tr w:rsidR="000B3FB2" w:rsidRPr="00976AF8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86C7C" w:rsidRDefault="007B5966" w:rsidP="00F36C91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 w:rsidR="008312D3"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="00E13D2D" w:rsidRPr="0059601A">
              <w:rPr>
                <w:szCs w:val="28"/>
              </w:rPr>
              <w:t>"</w:t>
            </w:r>
            <w:r w:rsidR="00682FEC">
              <w:rPr>
                <w:szCs w:val="28"/>
              </w:rPr>
              <w:t>О внесении изменени</w:t>
            </w:r>
            <w:r w:rsidR="007D5C46">
              <w:rPr>
                <w:szCs w:val="28"/>
              </w:rPr>
              <w:t>й</w:t>
            </w:r>
            <w:r w:rsidR="00682FEC">
              <w:rPr>
                <w:szCs w:val="28"/>
              </w:rPr>
              <w:t xml:space="preserve"> в Закон Приморского края </w:t>
            </w:r>
            <w:r w:rsidR="00682FEC" w:rsidRPr="00A97A40">
              <w:rPr>
                <w:szCs w:val="28"/>
              </w:rPr>
              <w:t>"</w:t>
            </w:r>
            <w:r w:rsidR="003A2030" w:rsidRPr="00CD1440">
              <w:rPr>
                <w:szCs w:val="28"/>
              </w:rPr>
              <w:t xml:space="preserve">О </w:t>
            </w:r>
            <w:r w:rsidR="000C1AD0">
              <w:rPr>
                <w:szCs w:val="28"/>
              </w:rPr>
              <w:t>социальной поддержке льготных категорий граждан, проживающих</w:t>
            </w:r>
            <w:r w:rsidR="00545E10">
              <w:rPr>
                <w:szCs w:val="28"/>
              </w:rPr>
              <w:t xml:space="preserve"> на территории Приморского края</w:t>
            </w:r>
            <w:r w:rsidR="000474CC">
              <w:rPr>
                <w:szCs w:val="28"/>
              </w:rPr>
              <w:t>"</w:t>
            </w:r>
          </w:p>
          <w:p w:rsidR="00E13D2D" w:rsidRPr="009E27DC" w:rsidRDefault="00E13D2D" w:rsidP="00F36C91">
            <w:pPr>
              <w:ind w:left="-108"/>
              <w:jc w:val="both"/>
              <w:rPr>
                <w:sz w:val="27"/>
                <w:szCs w:val="27"/>
              </w:rPr>
            </w:pPr>
          </w:p>
        </w:tc>
      </w:tr>
    </w:tbl>
    <w:p w:rsidR="000B3FB2" w:rsidRPr="009E27DC" w:rsidRDefault="00976AF8" w:rsidP="004B010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976AF8" w:rsidRPr="009E27DC" w:rsidRDefault="00976AF8" w:rsidP="004B0109">
      <w:pPr>
        <w:rPr>
          <w:szCs w:val="28"/>
        </w:rPr>
      </w:pPr>
    </w:p>
    <w:p w:rsidR="00976AF8" w:rsidRPr="009E27DC" w:rsidRDefault="00976AF8" w:rsidP="004B010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76AF8" w:rsidRPr="009E27DC" w:rsidRDefault="00976AF8" w:rsidP="004B0109">
      <w:pPr>
        <w:rPr>
          <w:szCs w:val="28"/>
        </w:rPr>
      </w:pPr>
    </w:p>
    <w:p w:rsidR="008A1494" w:rsidRDefault="008A1494" w:rsidP="008A1494">
      <w:pPr>
        <w:jc w:val="both"/>
      </w:pPr>
      <w:r>
        <w:tab/>
        <w:t>1.</w:t>
      </w:r>
      <w:r w:rsidR="008312D3">
        <w:t>Принять</w:t>
      </w:r>
      <w:r>
        <w:t xml:space="preserve"> </w:t>
      </w:r>
      <w:r w:rsidR="008312D3">
        <w:t>З</w:t>
      </w:r>
      <w:r>
        <w:t xml:space="preserve">акон Приморского края </w:t>
      </w:r>
      <w:r w:rsidR="00E13D2D" w:rsidRPr="0059601A">
        <w:rPr>
          <w:szCs w:val="28"/>
        </w:rPr>
        <w:t>"</w:t>
      </w:r>
      <w:r w:rsidR="000C1AD0">
        <w:rPr>
          <w:szCs w:val="28"/>
        </w:rPr>
        <w:t>О внесении изменени</w:t>
      </w:r>
      <w:r w:rsidR="007D5C46">
        <w:rPr>
          <w:szCs w:val="28"/>
        </w:rPr>
        <w:t xml:space="preserve">й </w:t>
      </w:r>
      <w:r w:rsidR="000C1AD0">
        <w:rPr>
          <w:szCs w:val="28"/>
        </w:rPr>
        <w:t xml:space="preserve">в Закон Приморского края </w:t>
      </w:r>
      <w:r w:rsidR="000C1AD0" w:rsidRPr="00A97A40">
        <w:rPr>
          <w:szCs w:val="28"/>
        </w:rPr>
        <w:t>"</w:t>
      </w:r>
      <w:r w:rsidR="000C1AD0" w:rsidRPr="00CD1440">
        <w:rPr>
          <w:szCs w:val="28"/>
        </w:rPr>
        <w:t xml:space="preserve">О </w:t>
      </w:r>
      <w:r w:rsidR="000C1AD0">
        <w:rPr>
          <w:szCs w:val="28"/>
        </w:rPr>
        <w:t>социальной поддержке льготных категорий граждан, проживающих на территории Приморского края</w:t>
      </w:r>
      <w:r w:rsidR="00E13D2D">
        <w:rPr>
          <w:bCs/>
          <w:color w:val="000000"/>
          <w:szCs w:val="28"/>
        </w:rPr>
        <w:t>"</w:t>
      </w:r>
      <w:r>
        <w:t>.</w:t>
      </w:r>
    </w:p>
    <w:p w:rsidR="008A1494" w:rsidRDefault="008A1494" w:rsidP="008A1494">
      <w:pPr>
        <w:jc w:val="both"/>
      </w:pPr>
    </w:p>
    <w:p w:rsidR="008A1494" w:rsidRDefault="008A1494" w:rsidP="008A1494">
      <w:pPr>
        <w:jc w:val="both"/>
      </w:pPr>
      <w:r>
        <w:tab/>
        <w:t>2.</w:t>
      </w:r>
      <w:r w:rsidR="008312D3">
        <w:t>Направить указанный Закон Губернатору Приморского края для обнародования.</w:t>
      </w:r>
    </w:p>
    <w:p w:rsidR="008A1494" w:rsidRDefault="008A1494" w:rsidP="008A1494">
      <w:pPr>
        <w:jc w:val="both"/>
      </w:pPr>
    </w:p>
    <w:p w:rsidR="008A1494" w:rsidRDefault="008A1494" w:rsidP="008A1494">
      <w:pPr>
        <w:jc w:val="both"/>
      </w:pPr>
      <w:r>
        <w:tab/>
        <w:t>3.Настоящее постановление вступает в силу со дня его принятия.</w:t>
      </w:r>
    </w:p>
    <w:p w:rsidR="008A1494" w:rsidRDefault="008A1494" w:rsidP="008A1494">
      <w:pPr>
        <w:jc w:val="both"/>
      </w:pPr>
    </w:p>
    <w:p w:rsidR="005764A6" w:rsidRDefault="005764A6" w:rsidP="004B01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45E10" w:rsidRPr="009E27DC" w:rsidRDefault="00545E10" w:rsidP="004B01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764A6" w:rsidRPr="009E27DC" w:rsidRDefault="005764A6" w:rsidP="005764A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E27DC" w:rsidRPr="009E27DC" w:rsidRDefault="005764A6" w:rsidP="003A203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sectPr w:rsidR="009E27DC" w:rsidRPr="009E27DC" w:rsidSect="000474C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408" w:rsidRDefault="00E55408">
      <w:r>
        <w:separator/>
      </w:r>
    </w:p>
  </w:endnote>
  <w:endnote w:type="continuationSeparator" w:id="0">
    <w:p w:rsidR="00E55408" w:rsidRDefault="00E5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408" w:rsidRDefault="00E55408">
      <w:r>
        <w:separator/>
      </w:r>
    </w:p>
  </w:footnote>
  <w:footnote w:type="continuationSeparator" w:id="0">
    <w:p w:rsidR="00E55408" w:rsidRDefault="00E55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AF8"/>
    <w:rsid w:val="00011180"/>
    <w:rsid w:val="000247C2"/>
    <w:rsid w:val="000474CC"/>
    <w:rsid w:val="00053645"/>
    <w:rsid w:val="00057575"/>
    <w:rsid w:val="000A516A"/>
    <w:rsid w:val="000B3FB2"/>
    <w:rsid w:val="000C1AD0"/>
    <w:rsid w:val="000D628E"/>
    <w:rsid w:val="00123119"/>
    <w:rsid w:val="0019263D"/>
    <w:rsid w:val="00194AD1"/>
    <w:rsid w:val="001B3B6E"/>
    <w:rsid w:val="001C1D22"/>
    <w:rsid w:val="002035F1"/>
    <w:rsid w:val="002317E7"/>
    <w:rsid w:val="00290189"/>
    <w:rsid w:val="002A7EBB"/>
    <w:rsid w:val="002D5B82"/>
    <w:rsid w:val="002D7256"/>
    <w:rsid w:val="002E2273"/>
    <w:rsid w:val="003325F4"/>
    <w:rsid w:val="00345069"/>
    <w:rsid w:val="0034588D"/>
    <w:rsid w:val="00392E21"/>
    <w:rsid w:val="003A2030"/>
    <w:rsid w:val="003F087C"/>
    <w:rsid w:val="00407666"/>
    <w:rsid w:val="004426FF"/>
    <w:rsid w:val="00446F42"/>
    <w:rsid w:val="00467A49"/>
    <w:rsid w:val="00486C7C"/>
    <w:rsid w:val="004B0109"/>
    <w:rsid w:val="004B69FA"/>
    <w:rsid w:val="004C0EDF"/>
    <w:rsid w:val="004D1A01"/>
    <w:rsid w:val="0053141B"/>
    <w:rsid w:val="00544F43"/>
    <w:rsid w:val="00545E10"/>
    <w:rsid w:val="005764A6"/>
    <w:rsid w:val="005862EB"/>
    <w:rsid w:val="00591CBB"/>
    <w:rsid w:val="0059210A"/>
    <w:rsid w:val="005A6019"/>
    <w:rsid w:val="005C069E"/>
    <w:rsid w:val="005C5796"/>
    <w:rsid w:val="005E6130"/>
    <w:rsid w:val="00604FF9"/>
    <w:rsid w:val="006736A2"/>
    <w:rsid w:val="00682FEC"/>
    <w:rsid w:val="00695A4A"/>
    <w:rsid w:val="006A760E"/>
    <w:rsid w:val="006C7010"/>
    <w:rsid w:val="006D45ED"/>
    <w:rsid w:val="006F4A4A"/>
    <w:rsid w:val="006F53EE"/>
    <w:rsid w:val="006F7DBA"/>
    <w:rsid w:val="00726997"/>
    <w:rsid w:val="00730DF3"/>
    <w:rsid w:val="00744949"/>
    <w:rsid w:val="00766D99"/>
    <w:rsid w:val="0077551E"/>
    <w:rsid w:val="007B48E7"/>
    <w:rsid w:val="007B5289"/>
    <w:rsid w:val="007B5966"/>
    <w:rsid w:val="007C262C"/>
    <w:rsid w:val="007D5C46"/>
    <w:rsid w:val="007F1B73"/>
    <w:rsid w:val="008007F9"/>
    <w:rsid w:val="00811215"/>
    <w:rsid w:val="008312D3"/>
    <w:rsid w:val="00835A0E"/>
    <w:rsid w:val="00846EB1"/>
    <w:rsid w:val="00876F90"/>
    <w:rsid w:val="008818A7"/>
    <w:rsid w:val="008A1494"/>
    <w:rsid w:val="00924B45"/>
    <w:rsid w:val="00931FD6"/>
    <w:rsid w:val="009372FF"/>
    <w:rsid w:val="00951FAD"/>
    <w:rsid w:val="009703C9"/>
    <w:rsid w:val="00976AF8"/>
    <w:rsid w:val="00983B74"/>
    <w:rsid w:val="009959AC"/>
    <w:rsid w:val="009C06BA"/>
    <w:rsid w:val="009E27DC"/>
    <w:rsid w:val="009F6968"/>
    <w:rsid w:val="00A11FEC"/>
    <w:rsid w:val="00A13794"/>
    <w:rsid w:val="00A26C60"/>
    <w:rsid w:val="00A34A7B"/>
    <w:rsid w:val="00A73C88"/>
    <w:rsid w:val="00A93332"/>
    <w:rsid w:val="00AC32AD"/>
    <w:rsid w:val="00AD5370"/>
    <w:rsid w:val="00AF4CD7"/>
    <w:rsid w:val="00B51874"/>
    <w:rsid w:val="00BA58C7"/>
    <w:rsid w:val="00BC3BD3"/>
    <w:rsid w:val="00C05BC6"/>
    <w:rsid w:val="00C20E8F"/>
    <w:rsid w:val="00C7703E"/>
    <w:rsid w:val="00C83B0E"/>
    <w:rsid w:val="00C95753"/>
    <w:rsid w:val="00C97E3A"/>
    <w:rsid w:val="00CA7E54"/>
    <w:rsid w:val="00CC0948"/>
    <w:rsid w:val="00CE19DF"/>
    <w:rsid w:val="00D02716"/>
    <w:rsid w:val="00D516AD"/>
    <w:rsid w:val="00D76278"/>
    <w:rsid w:val="00D92858"/>
    <w:rsid w:val="00DA3E25"/>
    <w:rsid w:val="00DF01B2"/>
    <w:rsid w:val="00E13D2D"/>
    <w:rsid w:val="00E42499"/>
    <w:rsid w:val="00E55408"/>
    <w:rsid w:val="00E636D7"/>
    <w:rsid w:val="00E93A7F"/>
    <w:rsid w:val="00EA7CB5"/>
    <w:rsid w:val="00EB2F3D"/>
    <w:rsid w:val="00EF0C6B"/>
    <w:rsid w:val="00EF502B"/>
    <w:rsid w:val="00F03402"/>
    <w:rsid w:val="00F15558"/>
    <w:rsid w:val="00F36C91"/>
    <w:rsid w:val="00F36FB6"/>
    <w:rsid w:val="00F75CDD"/>
    <w:rsid w:val="00F82FC5"/>
    <w:rsid w:val="00FA1225"/>
    <w:rsid w:val="00FB6F58"/>
    <w:rsid w:val="00FC1CAF"/>
    <w:rsid w:val="00FE579A"/>
    <w:rsid w:val="00FE6324"/>
    <w:rsid w:val="00FE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</Template>
  <TotalTime>0</TotalTime>
  <Pages>1</Pages>
  <Words>79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Леонкина</dc:creator>
  <cp:keywords/>
  <dc:description/>
  <cp:lastModifiedBy>Беззубченко Елена Николаевна</cp:lastModifiedBy>
  <cp:revision>2</cp:revision>
  <cp:lastPrinted>2013-12-17T03:45:00Z</cp:lastPrinted>
  <dcterms:created xsi:type="dcterms:W3CDTF">2013-12-17T03:47:00Z</dcterms:created>
  <dcterms:modified xsi:type="dcterms:W3CDTF">2013-12-17T03:47:00Z</dcterms:modified>
</cp:coreProperties>
</file>