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171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78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7821" w:rsidRPr="00E47821">
              <w:rPr>
                <w:szCs w:val="28"/>
              </w:rPr>
              <w:t>1049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78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7821" w:rsidP="0094344A">
            <w:pPr>
              <w:ind w:left="-108"/>
              <w:jc w:val="both"/>
            </w:pPr>
            <w:r>
              <w:t xml:space="preserve">О проекте закона Приморского края "О бюджете </w:t>
            </w:r>
            <w:proofErr w:type="spellStart"/>
            <w:r>
              <w:t>террито</w:t>
            </w:r>
            <w:bookmarkStart w:id="0" w:name="_GoBack"/>
            <w:bookmarkEnd w:id="0"/>
            <w:r>
              <w:t>ри</w:t>
            </w:r>
            <w:r>
              <w:t>-</w:t>
            </w:r>
            <w:r>
              <w:t>ального</w:t>
            </w:r>
            <w:proofErr w:type="spellEnd"/>
            <w:r>
              <w:t xml:space="preserve"> фонда обязательного медицинского страхования При</w:t>
            </w:r>
            <w:r>
              <w:t>-</w:t>
            </w:r>
            <w:r>
              <w:t xml:space="preserve">морского края на 2014 год и плановый период 2015 и </w:t>
            </w:r>
            <w:r>
              <w:br/>
              <w:t>2016 годов"</w:t>
            </w:r>
          </w:p>
          <w:p w:rsidR="000B3FB2" w:rsidRPr="00E47821" w:rsidRDefault="000B3FB2" w:rsidP="0094344A">
            <w:pPr>
              <w:ind w:left="-108"/>
              <w:jc w:val="both"/>
            </w:pPr>
          </w:p>
        </w:tc>
      </w:tr>
    </w:tbl>
    <w:p w:rsidR="00E47821" w:rsidRDefault="00E47821" w:rsidP="00E4782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47821" w:rsidRDefault="00E47821" w:rsidP="00E47821">
      <w:pPr>
        <w:pStyle w:val="a3"/>
        <w:tabs>
          <w:tab w:val="clear" w:pos="4153"/>
          <w:tab w:val="clear" w:pos="8306"/>
        </w:tabs>
      </w:pPr>
    </w:p>
    <w:p w:rsidR="00E47821" w:rsidRDefault="00E47821" w:rsidP="00E4782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47821" w:rsidRDefault="00E47821" w:rsidP="00E47821"/>
    <w:p w:rsidR="00E47821" w:rsidRDefault="00E47821" w:rsidP="00E4782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1.Принять проект закона Приморского края "О бюджете территориального фонда обязательного медицинского страхования Приморского края на 2014 год и плановый период 2015 и 2016 годов"</w:t>
      </w:r>
      <w:r>
        <w:rPr>
          <w:szCs w:val="28"/>
        </w:rPr>
        <w:t xml:space="preserve"> во втором чтении.</w:t>
      </w:r>
    </w:p>
    <w:p w:rsidR="00E47821" w:rsidRDefault="00E47821" w:rsidP="00E47821">
      <w:pPr>
        <w:pStyle w:val="a3"/>
        <w:tabs>
          <w:tab w:val="left" w:pos="708"/>
        </w:tabs>
        <w:ind w:firstLine="720"/>
        <w:jc w:val="both"/>
      </w:pPr>
      <w:r>
        <w:tab/>
      </w:r>
    </w:p>
    <w:p w:rsidR="00E47821" w:rsidRDefault="00E47821" w:rsidP="00E4782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47821" w:rsidRDefault="00E47821" w:rsidP="00E47821">
      <w:pPr>
        <w:pStyle w:val="a3"/>
        <w:tabs>
          <w:tab w:val="clear" w:pos="4153"/>
          <w:tab w:val="clear" w:pos="8306"/>
        </w:tabs>
        <w:jc w:val="both"/>
      </w:pPr>
    </w:p>
    <w:p w:rsidR="00E47821" w:rsidRDefault="00E47821" w:rsidP="00E4782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47821" w:rsidRDefault="00E47821" w:rsidP="00E478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7821" w:rsidRDefault="00E47821" w:rsidP="00E478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7821" w:rsidRDefault="00E47821" w:rsidP="00E478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47821" w:rsidRDefault="00E47821" w:rsidP="00E4782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47821" w:rsidRDefault="00E47821" w:rsidP="00E4782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C33" w:rsidRDefault="00346C33">
      <w:r>
        <w:separator/>
      </w:r>
    </w:p>
  </w:endnote>
  <w:endnote w:type="continuationSeparator" w:id="0">
    <w:p w:rsidR="00346C33" w:rsidRDefault="0034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C33" w:rsidRDefault="00346C33">
      <w:r>
        <w:separator/>
      </w:r>
    </w:p>
  </w:footnote>
  <w:footnote w:type="continuationSeparator" w:id="0">
    <w:p w:rsidR="00346C33" w:rsidRDefault="00346C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7821"/>
    <w:rsid w:val="00057575"/>
    <w:rsid w:val="000B3FB2"/>
    <w:rsid w:val="000D628E"/>
    <w:rsid w:val="000E5228"/>
    <w:rsid w:val="00123119"/>
    <w:rsid w:val="00155F7F"/>
    <w:rsid w:val="003325F4"/>
    <w:rsid w:val="00346C33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782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2013-12-16T05:38:00Z</cp:lastPrinted>
  <dcterms:created xsi:type="dcterms:W3CDTF">2013-12-16T05:37:00Z</dcterms:created>
  <dcterms:modified xsi:type="dcterms:W3CDTF">2013-12-16T05:39:00Z</dcterms:modified>
</cp:coreProperties>
</file>