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203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032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3266" w:rsidRPr="00D03266">
              <w:rPr>
                <w:szCs w:val="28"/>
              </w:rPr>
              <w:t>1046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32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03266" w:rsidRPr="00CA7E54" w:rsidRDefault="00D03266" w:rsidP="00D03266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 xml:space="preserve">" </w:t>
            </w:r>
          </w:p>
          <w:p w:rsidR="000B3FB2" w:rsidRPr="00D03266" w:rsidRDefault="000B3FB2" w:rsidP="0094344A">
            <w:pPr>
              <w:ind w:left="-108"/>
              <w:jc w:val="both"/>
            </w:pPr>
          </w:p>
        </w:tc>
      </w:tr>
    </w:tbl>
    <w:p w:rsidR="00D03266" w:rsidRDefault="00D03266" w:rsidP="00D0326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</w:t>
      </w:r>
      <w:r>
        <w:rPr>
          <w:szCs w:val="28"/>
        </w:rPr>
        <w:br/>
        <w:t>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>" к процедуре первого чтения.</w:t>
      </w: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</w:p>
    <w:p w:rsidR="00D03266" w:rsidRDefault="00D03266" w:rsidP="00D03266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D03266" w:rsidRDefault="00D03266" w:rsidP="00D03266">
      <w:pPr>
        <w:pStyle w:val="30"/>
      </w:pPr>
    </w:p>
    <w:p w:rsidR="00D03266" w:rsidRDefault="00D03266" w:rsidP="00D03266">
      <w:pPr>
        <w:pStyle w:val="30"/>
      </w:pPr>
    </w:p>
    <w:p w:rsidR="00D03266" w:rsidRDefault="00D03266" w:rsidP="00D03266">
      <w:pPr>
        <w:ind w:firstLine="720"/>
      </w:pPr>
    </w:p>
    <w:p w:rsidR="00D03266" w:rsidRDefault="00D03266" w:rsidP="00D03266">
      <w:r>
        <w:t xml:space="preserve">Председатель </w:t>
      </w:r>
    </w:p>
    <w:p w:rsidR="00D03266" w:rsidRDefault="00D03266" w:rsidP="00D03266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D03266" w:rsidRDefault="00D03266" w:rsidP="00D03266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150" w:rsidRDefault="00E44150">
      <w:r>
        <w:separator/>
      </w:r>
    </w:p>
  </w:endnote>
  <w:endnote w:type="continuationSeparator" w:id="0">
    <w:p w:rsidR="00E44150" w:rsidRDefault="00E44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150" w:rsidRDefault="00E44150">
      <w:r>
        <w:separator/>
      </w:r>
    </w:p>
  </w:footnote>
  <w:footnote w:type="continuationSeparator" w:id="0">
    <w:p w:rsidR="00E44150" w:rsidRDefault="00E44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26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266"/>
    <w:rsid w:val="00DF01B2"/>
    <w:rsid w:val="00E4415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D03266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D03266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D032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2013-12-16T06:33:00Z</cp:lastPrinted>
  <dcterms:created xsi:type="dcterms:W3CDTF">2013-12-16T06:30:00Z</dcterms:created>
  <dcterms:modified xsi:type="dcterms:W3CDTF">2013-12-16T06:33:00Z</dcterms:modified>
</cp:coreProperties>
</file>