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4870415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23C0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16.12.2013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23C0B" w:rsidRPr="00023C0B">
              <w:rPr>
                <w:szCs w:val="28"/>
              </w:rPr>
              <w:t>1043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23C0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23C0B" w:rsidP="0094344A">
            <w:pPr>
              <w:ind w:left="-108"/>
              <w:jc w:val="both"/>
            </w:pPr>
            <w:r>
              <w:t>О Законе П</w:t>
            </w:r>
            <w:r w:rsidRPr="00856DA7">
              <w:t xml:space="preserve">риморского края </w:t>
            </w:r>
            <w:r>
              <w:t>"Об изменении цены государственного контракта"</w:t>
            </w:r>
          </w:p>
          <w:p w:rsidR="000B3FB2" w:rsidRPr="00023C0B" w:rsidRDefault="000B3FB2" w:rsidP="0094344A">
            <w:pPr>
              <w:ind w:left="-108"/>
              <w:jc w:val="both"/>
            </w:pPr>
          </w:p>
        </w:tc>
      </w:tr>
    </w:tbl>
    <w:p w:rsidR="00023C0B" w:rsidRDefault="00023C0B" w:rsidP="00023C0B">
      <w:pPr>
        <w:ind w:firstLine="709"/>
      </w:pPr>
      <w:r>
        <w:t xml:space="preserve">Законодательное Собрание Приморского края </w:t>
      </w:r>
    </w:p>
    <w:p w:rsidR="00023C0B" w:rsidRDefault="00023C0B" w:rsidP="00023C0B"/>
    <w:p w:rsidR="00023C0B" w:rsidRDefault="00023C0B" w:rsidP="00023C0B">
      <w:r>
        <w:t>ПОСТАНОВЛЯЕТ:</w:t>
      </w:r>
    </w:p>
    <w:p w:rsidR="00023C0B" w:rsidRDefault="00023C0B" w:rsidP="00023C0B"/>
    <w:p w:rsidR="00023C0B" w:rsidRDefault="00023C0B" w:rsidP="00023C0B">
      <w:pPr>
        <w:ind w:firstLine="709"/>
        <w:jc w:val="both"/>
        <w:rPr>
          <w:szCs w:val="28"/>
        </w:rPr>
      </w:pPr>
      <w:r>
        <w:t xml:space="preserve">1.Принять Закон Приморского края </w:t>
      </w:r>
      <w:r w:rsidRPr="000A0A58">
        <w:t>"Об изменении цены государственного контракта"</w:t>
      </w:r>
      <w:r>
        <w:rPr>
          <w:szCs w:val="28"/>
        </w:rPr>
        <w:t>.</w:t>
      </w:r>
    </w:p>
    <w:p w:rsidR="00023C0B" w:rsidRDefault="00023C0B" w:rsidP="00023C0B">
      <w:pPr>
        <w:ind w:firstLine="709"/>
        <w:jc w:val="both"/>
      </w:pPr>
    </w:p>
    <w:p w:rsidR="00023C0B" w:rsidRDefault="00023C0B" w:rsidP="00023C0B">
      <w:pPr>
        <w:ind w:firstLine="709"/>
        <w:jc w:val="both"/>
      </w:pPr>
      <w:r w:rsidRPr="006C549D">
        <w:t>2.Направить указанный Закон Губернатору Приморского края для обнародования.</w:t>
      </w:r>
    </w:p>
    <w:p w:rsidR="00023C0B" w:rsidRDefault="00023C0B" w:rsidP="00023C0B">
      <w:pPr>
        <w:ind w:firstLine="709"/>
        <w:jc w:val="both"/>
      </w:pPr>
    </w:p>
    <w:p w:rsidR="00023C0B" w:rsidRDefault="00023C0B" w:rsidP="00023C0B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023C0B" w:rsidRDefault="00023C0B" w:rsidP="00023C0B">
      <w:pPr>
        <w:ind w:firstLine="709"/>
        <w:jc w:val="both"/>
      </w:pPr>
      <w:bookmarkStart w:id="0" w:name="_GoBack"/>
      <w:bookmarkEnd w:id="0"/>
    </w:p>
    <w:p w:rsidR="00023C0B" w:rsidRDefault="00023C0B" w:rsidP="00023C0B">
      <w:pPr>
        <w:ind w:firstLine="709"/>
        <w:jc w:val="both"/>
      </w:pPr>
    </w:p>
    <w:p w:rsidR="00023C0B" w:rsidRDefault="00023C0B" w:rsidP="00023C0B">
      <w:pPr>
        <w:ind w:firstLine="709"/>
        <w:jc w:val="both"/>
      </w:pPr>
    </w:p>
    <w:p w:rsidR="00023C0B" w:rsidRDefault="00023C0B" w:rsidP="00023C0B">
      <w:pPr>
        <w:jc w:val="both"/>
      </w:pPr>
      <w:r>
        <w:t>Председатель</w:t>
      </w:r>
    </w:p>
    <w:p w:rsidR="00023C0B" w:rsidRDefault="00023C0B" w:rsidP="00023C0B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DE2" w:rsidRDefault="00FE2DE2">
      <w:r>
        <w:separator/>
      </w:r>
    </w:p>
  </w:endnote>
  <w:endnote w:type="continuationSeparator" w:id="0">
    <w:p w:rsidR="00FE2DE2" w:rsidRDefault="00FE2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DE2" w:rsidRDefault="00FE2DE2">
      <w:r>
        <w:separator/>
      </w:r>
    </w:p>
  </w:footnote>
  <w:footnote w:type="continuationSeparator" w:id="0">
    <w:p w:rsidR="00FE2DE2" w:rsidRDefault="00FE2D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3C0B"/>
    <w:rsid w:val="00023C0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E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2013-12-16T02:03:00Z</cp:lastPrinted>
  <dcterms:created xsi:type="dcterms:W3CDTF">2013-12-16T02:02:00Z</dcterms:created>
  <dcterms:modified xsi:type="dcterms:W3CDTF">2013-12-16T02:03:00Z</dcterms:modified>
</cp:coreProperties>
</file>