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730DF3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730AB0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30AB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30AB0" w:rsidRDefault="00730AB0" w:rsidP="00730AB0">
            <w:pPr>
              <w:ind w:left="-108"/>
              <w:jc w:val="both"/>
            </w:pPr>
            <w:r>
              <w:t>О проекте закона Приморского края "</w:t>
            </w:r>
            <w:r w:rsidR="00A00B81">
              <w:t>О внесении изменений в Закон Приморского края "</w:t>
            </w:r>
            <w:r>
              <w:t>О законодательной деятельности в Приморском крае"</w:t>
            </w:r>
          </w:p>
        </w:tc>
      </w:tr>
    </w:tbl>
    <w:p w:rsidR="000B3FB2" w:rsidRDefault="000B3FB2"/>
    <w:p w:rsidR="00730AB0" w:rsidRDefault="00730AB0" w:rsidP="00730AB0">
      <w:r>
        <w:tab/>
        <w:t>Законодательное Собрание Приморского края</w:t>
      </w:r>
    </w:p>
    <w:p w:rsidR="00730AB0" w:rsidRDefault="00730AB0" w:rsidP="00730AB0"/>
    <w:p w:rsidR="00730AB0" w:rsidRDefault="00730AB0" w:rsidP="00730AB0">
      <w:r>
        <w:t>ПОСТАНОВЛЯЕТ:</w:t>
      </w:r>
    </w:p>
    <w:p w:rsidR="00730AB0" w:rsidRDefault="00730AB0" w:rsidP="00730AB0"/>
    <w:p w:rsidR="00730AB0" w:rsidRDefault="00730AB0" w:rsidP="00730AB0">
      <w:pPr>
        <w:jc w:val="both"/>
      </w:pPr>
      <w:r>
        <w:tab/>
        <w:t xml:space="preserve">1.Принять проект закона Приморского края "О </w:t>
      </w:r>
      <w:r w:rsidR="00A00B81">
        <w:t xml:space="preserve">внесении изменений в Закон Приморского края "О </w:t>
      </w:r>
      <w:r>
        <w:t>законодательной деятельности в Приморском крае" в</w:t>
      </w:r>
      <w:r w:rsidR="007E53A7">
        <w:t>о</w:t>
      </w:r>
      <w:r>
        <w:t xml:space="preserve"> </w:t>
      </w:r>
      <w:r w:rsidR="007E53A7">
        <w:t xml:space="preserve">втором </w:t>
      </w:r>
      <w:r>
        <w:t>чтении.</w:t>
      </w:r>
    </w:p>
    <w:p w:rsidR="00730AB0" w:rsidRDefault="00730AB0" w:rsidP="00730AB0">
      <w:pPr>
        <w:jc w:val="both"/>
      </w:pPr>
    </w:p>
    <w:p w:rsidR="00730AB0" w:rsidRDefault="00730AB0" w:rsidP="00730AB0">
      <w:pPr>
        <w:jc w:val="both"/>
      </w:pPr>
      <w:r>
        <w:tab/>
      </w:r>
      <w:r w:rsidR="007E53A7">
        <w:t>2</w:t>
      </w:r>
      <w:r>
        <w:t>.Комитету Законодательного Собрания по регламенту, депутатской этике и организации работы Законодательного Собрания (</w:t>
      </w:r>
      <w:r w:rsidR="00A00B81">
        <w:t>Межонов</w:t>
      </w:r>
      <w:r>
        <w:t>) доработать указанный законопроект с учетом п</w:t>
      </w:r>
      <w:r w:rsidR="007E53A7">
        <w:t>ринятых</w:t>
      </w:r>
      <w:r>
        <w:t xml:space="preserve"> поправок и внести его на рассмотрение Законодательного Собрания в </w:t>
      </w:r>
      <w:r w:rsidR="006D2E39">
        <w:t>третьем</w:t>
      </w:r>
      <w:r>
        <w:t xml:space="preserve"> чтении.</w:t>
      </w:r>
    </w:p>
    <w:p w:rsidR="00730AB0" w:rsidRDefault="00730AB0" w:rsidP="00730AB0">
      <w:pPr>
        <w:jc w:val="both"/>
      </w:pPr>
    </w:p>
    <w:p w:rsidR="00730AB0" w:rsidRDefault="00730AB0" w:rsidP="00730AB0">
      <w:pPr>
        <w:jc w:val="both"/>
      </w:pPr>
      <w:r>
        <w:tab/>
      </w:r>
      <w:r w:rsidR="006D2E39">
        <w:t>3</w:t>
      </w:r>
      <w:r>
        <w:t>.Настоящее постановление вступает в силу со дня его принятия.</w:t>
      </w:r>
    </w:p>
    <w:p w:rsidR="00730AB0" w:rsidRDefault="00730AB0" w:rsidP="00730AB0">
      <w:pPr>
        <w:jc w:val="both"/>
      </w:pPr>
    </w:p>
    <w:p w:rsidR="00730AB0" w:rsidRDefault="00730AB0" w:rsidP="00730AB0">
      <w:pPr>
        <w:jc w:val="both"/>
      </w:pPr>
    </w:p>
    <w:p w:rsidR="00730AB0" w:rsidRDefault="00730AB0" w:rsidP="00730AB0">
      <w:pPr>
        <w:jc w:val="both"/>
      </w:pPr>
    </w:p>
    <w:p w:rsidR="00730AB0" w:rsidRDefault="00730AB0" w:rsidP="00730AB0">
      <w:pPr>
        <w:jc w:val="both"/>
      </w:pPr>
      <w:r>
        <w:t>Председатель</w:t>
      </w:r>
    </w:p>
    <w:p w:rsidR="00730AB0" w:rsidRDefault="00730AB0" w:rsidP="00730AB0">
      <w:pPr>
        <w:jc w:val="both"/>
      </w:pPr>
      <w:r>
        <w:t xml:space="preserve">Законодательного </w:t>
      </w:r>
      <w:proofErr w:type="gramStart"/>
      <w:r>
        <w:t xml:space="preserve">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</w:t>
      </w:r>
      <w:proofErr w:type="gramEnd"/>
      <w:r>
        <w:t>В. Горчаков</w:t>
      </w:r>
    </w:p>
    <w:sectPr w:rsidR="00730AB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B9B" w:rsidRDefault="004D5B9B">
      <w:r>
        <w:separator/>
      </w:r>
    </w:p>
  </w:endnote>
  <w:endnote w:type="continuationSeparator" w:id="1">
    <w:p w:rsidR="004D5B9B" w:rsidRDefault="004D5B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B9B" w:rsidRDefault="004D5B9B">
      <w:r>
        <w:separator/>
      </w:r>
    </w:p>
  </w:footnote>
  <w:footnote w:type="continuationSeparator" w:id="1">
    <w:p w:rsidR="004D5B9B" w:rsidRDefault="004D5B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0AB0"/>
    <w:rsid w:val="00057575"/>
    <w:rsid w:val="000B3FB2"/>
    <w:rsid w:val="000D628E"/>
    <w:rsid w:val="00123119"/>
    <w:rsid w:val="002035F1"/>
    <w:rsid w:val="003325F4"/>
    <w:rsid w:val="00392E21"/>
    <w:rsid w:val="004B69FA"/>
    <w:rsid w:val="004D1A01"/>
    <w:rsid w:val="004D5B9B"/>
    <w:rsid w:val="005A6019"/>
    <w:rsid w:val="005E6130"/>
    <w:rsid w:val="00695A4A"/>
    <w:rsid w:val="006D2E39"/>
    <w:rsid w:val="006D45ED"/>
    <w:rsid w:val="006F7DBA"/>
    <w:rsid w:val="00726997"/>
    <w:rsid w:val="00730AB0"/>
    <w:rsid w:val="00730DF3"/>
    <w:rsid w:val="007B48E7"/>
    <w:rsid w:val="007B5289"/>
    <w:rsid w:val="007E53A7"/>
    <w:rsid w:val="008206CB"/>
    <w:rsid w:val="00835A0E"/>
    <w:rsid w:val="00847B01"/>
    <w:rsid w:val="008818A7"/>
    <w:rsid w:val="00924B45"/>
    <w:rsid w:val="00931FD6"/>
    <w:rsid w:val="009372FF"/>
    <w:rsid w:val="009959AC"/>
    <w:rsid w:val="009A5F1E"/>
    <w:rsid w:val="009C06BA"/>
    <w:rsid w:val="009E46F4"/>
    <w:rsid w:val="00A00B81"/>
    <w:rsid w:val="00A13794"/>
    <w:rsid w:val="00A26C60"/>
    <w:rsid w:val="00A34A7B"/>
    <w:rsid w:val="00A93332"/>
    <w:rsid w:val="00B201BD"/>
    <w:rsid w:val="00BA58C7"/>
    <w:rsid w:val="00C20E8F"/>
    <w:rsid w:val="00C516FC"/>
    <w:rsid w:val="00CA7E54"/>
    <w:rsid w:val="00CE19DF"/>
    <w:rsid w:val="00D02716"/>
    <w:rsid w:val="00DA3E25"/>
    <w:rsid w:val="00DF01B2"/>
    <w:rsid w:val="00E93A7F"/>
    <w:rsid w:val="00EF502B"/>
    <w:rsid w:val="00F73905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64;&#1072;&#1073;&#1083;&#1086;&#1085;&#1099;%202008\&#1055;&#1086;&#1089;&#1090;&#1072;&#1085;&#1086;&#1074;&#1083;&#1077;&#1085;&#1080;&#1077;%20&#1055;&#1088;&#1086;&#1077;&#1082;&#1090;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Проект 1</Template>
  <TotalTime>2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2</cp:revision>
  <cp:lastPrinted>2008-01-14T01:05:00Z</cp:lastPrinted>
  <dcterms:created xsi:type="dcterms:W3CDTF">2013-12-10T23:16:00Z</dcterms:created>
  <dcterms:modified xsi:type="dcterms:W3CDTF">2013-12-10T23:16:00Z</dcterms:modified>
</cp:coreProperties>
</file>