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2967"/>
        <w:gridCol w:w="3507"/>
      </w:tblGrid>
      <w:tr w:rsidR="002E372A">
        <w:tc>
          <w:tcPr>
            <w:tcW w:w="3237" w:type="dxa"/>
          </w:tcPr>
          <w:p w:rsidR="002E372A" w:rsidRDefault="002E372A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vAlign w:val="bottom"/>
          </w:tcPr>
          <w:p w:rsidR="002E372A" w:rsidRDefault="002E372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507" w:type="dxa"/>
          </w:tcPr>
          <w:p w:rsidR="002E372A" w:rsidRDefault="00745DF2" w:rsidP="00B7550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B7550D">
              <w:rPr>
                <w:sz w:val="20"/>
              </w:rPr>
              <w:t>внесен Губернатором</w:t>
            </w:r>
          </w:p>
          <w:p w:rsidR="00B7550D" w:rsidRPr="00294C03" w:rsidRDefault="00B7550D" w:rsidP="00B7550D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</w:tc>
      </w:tr>
    </w:tbl>
    <w:p w:rsidR="002E372A" w:rsidRDefault="002E372A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E372A" w:rsidRDefault="002E372A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E372A" w:rsidRDefault="002E372A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E372A">
        <w:trPr>
          <w:cantSplit/>
        </w:trPr>
        <w:tc>
          <w:tcPr>
            <w:tcW w:w="2977" w:type="dxa"/>
          </w:tcPr>
          <w:p w:rsidR="002E372A" w:rsidRDefault="002E372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E372A" w:rsidRDefault="002E372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E372A" w:rsidRDefault="002E372A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303D11">
              <w:t xml:space="preserve"> </w:t>
            </w:r>
          </w:p>
        </w:tc>
      </w:tr>
      <w:tr w:rsidR="002E372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E372A" w:rsidRDefault="002E372A">
            <w:pPr>
              <w:jc w:val="both"/>
              <w:rPr>
                <w:sz w:val="24"/>
              </w:rPr>
            </w:pPr>
          </w:p>
        </w:tc>
      </w:tr>
      <w:tr w:rsidR="002E372A" w:rsidRPr="008270F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E372A" w:rsidRPr="008270F9" w:rsidRDefault="009F0990" w:rsidP="008F334B">
            <w:pPr>
              <w:jc w:val="both"/>
            </w:pPr>
            <w:r>
              <w:t xml:space="preserve">О законодательной инициативе Законодательного Собрания Приморского края по внесению в Государственную Думу Феде-рального Собрания Российской Федерации проекта федераль-ного закона "О внесении </w:t>
            </w:r>
            <w:r w:rsidR="0081375A">
              <w:t>изменени</w:t>
            </w:r>
            <w:r w:rsidR="00745DF2">
              <w:t xml:space="preserve">й в </w:t>
            </w:r>
            <w:r w:rsidR="008F334B">
              <w:t>Кодекс</w:t>
            </w:r>
            <w:r w:rsidR="00745DF2">
              <w:t xml:space="preserve"> Р</w:t>
            </w:r>
            <w:r w:rsidR="008270F9" w:rsidRPr="00811540">
              <w:t>оссий</w:t>
            </w:r>
            <w:r w:rsidR="006231B7">
              <w:t>ской Федерации</w:t>
            </w:r>
            <w:r w:rsidR="00745DF2">
              <w:t xml:space="preserve"> </w:t>
            </w:r>
            <w:r w:rsidR="008F334B">
              <w:t>об административных правонарушениях</w:t>
            </w:r>
            <w:r w:rsidR="006231B7">
              <w:t>"</w:t>
            </w:r>
          </w:p>
        </w:tc>
      </w:tr>
    </w:tbl>
    <w:p w:rsidR="009F0990" w:rsidRDefault="009F0990" w:rsidP="009F0990">
      <w:pPr>
        <w:ind w:firstLine="720"/>
        <w:jc w:val="both"/>
      </w:pPr>
    </w:p>
    <w:p w:rsidR="009F0990" w:rsidRDefault="009F0990" w:rsidP="009F0990">
      <w:pPr>
        <w:ind w:firstLine="720"/>
        <w:jc w:val="both"/>
      </w:pPr>
      <w:r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9F0990" w:rsidRDefault="009F0990" w:rsidP="009F0990"/>
    <w:p w:rsidR="009F0990" w:rsidRDefault="009F0990" w:rsidP="009F0990">
      <w:r>
        <w:t>ПОСТАНОВЛЯЕТ:</w:t>
      </w:r>
    </w:p>
    <w:p w:rsidR="009F0990" w:rsidRDefault="009F0990" w:rsidP="009F0990"/>
    <w:p w:rsidR="009F0990" w:rsidRDefault="009F0990" w:rsidP="009F0990">
      <w:pPr>
        <w:jc w:val="both"/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5E72EE" w:rsidRPr="004A1EA3">
        <w:rPr>
          <w:szCs w:val="28"/>
        </w:rPr>
        <w:t xml:space="preserve">"О внесении изменений в </w:t>
      </w:r>
      <w:r w:rsidR="008F334B">
        <w:rPr>
          <w:szCs w:val="28"/>
        </w:rPr>
        <w:t>Кодекс</w:t>
      </w:r>
      <w:r w:rsidR="005E72EE" w:rsidRPr="004A1EA3">
        <w:rPr>
          <w:szCs w:val="28"/>
        </w:rPr>
        <w:t xml:space="preserve"> Российской Федерации</w:t>
      </w:r>
      <w:r w:rsidR="008F334B">
        <w:rPr>
          <w:szCs w:val="28"/>
        </w:rPr>
        <w:t xml:space="preserve"> об административных правонарушениях</w:t>
      </w:r>
      <w:r w:rsidR="006231B7">
        <w:rPr>
          <w:szCs w:val="28"/>
        </w:rPr>
        <w:t xml:space="preserve">" </w:t>
      </w:r>
      <w:r>
        <w:t>(прилагается).</w:t>
      </w:r>
    </w:p>
    <w:p w:rsidR="009F0990" w:rsidRDefault="009F0990" w:rsidP="009F0990">
      <w:pPr>
        <w:jc w:val="both"/>
      </w:pPr>
    </w:p>
    <w:p w:rsidR="00F63711" w:rsidRDefault="009F0990" w:rsidP="00F63711">
      <w:pPr>
        <w:ind w:firstLine="709"/>
        <w:jc w:val="both"/>
        <w:rPr>
          <w:rFonts w:ascii="Calibri" w:hAnsi="Calibri"/>
        </w:rPr>
      </w:pPr>
      <w:r>
        <w:tab/>
        <w:t xml:space="preserve">2.Назначить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Собрания Российской Федерации </w:t>
      </w:r>
      <w:r w:rsidR="00F63711">
        <w:rPr>
          <w:szCs w:val="28"/>
        </w:rPr>
        <w:t>председателя Законодательного Собрания Приморского края Горчакова Виктора Васильевича.</w:t>
      </w:r>
    </w:p>
    <w:p w:rsidR="009F0990" w:rsidRDefault="009F0990" w:rsidP="009F0990">
      <w:pPr>
        <w:jc w:val="both"/>
      </w:pPr>
    </w:p>
    <w:p w:rsidR="009F0990" w:rsidRDefault="009F0990" w:rsidP="009F0990">
      <w:pPr>
        <w:jc w:val="both"/>
      </w:pPr>
      <w:r>
        <w:tab/>
      </w:r>
      <w:r w:rsidR="00057011">
        <w:t>3</w:t>
      </w:r>
      <w:r>
        <w:t>.Настоящее постановление вступает в силу со дня его принятия.</w:t>
      </w:r>
    </w:p>
    <w:p w:rsidR="009F0990" w:rsidRDefault="009F0990" w:rsidP="009F0990">
      <w:pPr>
        <w:jc w:val="both"/>
      </w:pPr>
    </w:p>
    <w:p w:rsidR="008270F9" w:rsidRDefault="008270F9" w:rsidP="009F0990">
      <w:pPr>
        <w:jc w:val="both"/>
      </w:pPr>
    </w:p>
    <w:p w:rsidR="00057011" w:rsidRDefault="00057011" w:rsidP="009F0990">
      <w:pPr>
        <w:jc w:val="both"/>
      </w:pPr>
    </w:p>
    <w:p w:rsidR="009F0990" w:rsidRDefault="009F0990" w:rsidP="009F0990">
      <w:pPr>
        <w:jc w:val="both"/>
      </w:pPr>
      <w:r>
        <w:t>Председатель</w:t>
      </w:r>
    </w:p>
    <w:p w:rsidR="009F0990" w:rsidRDefault="009F0990" w:rsidP="009F0990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A80B06">
        <w:tab/>
      </w:r>
      <w:r w:rsidR="00A80B06">
        <w:tab/>
      </w:r>
      <w:r>
        <w:tab/>
      </w:r>
      <w:r>
        <w:tab/>
      </w:r>
      <w:r w:rsidR="00A80B06">
        <w:t xml:space="preserve">    </w:t>
      </w:r>
      <w:r>
        <w:t xml:space="preserve">  В.В. Горчаков</w:t>
      </w:r>
    </w:p>
    <w:sectPr w:rsidR="009F0990" w:rsidSect="009F0990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584" w:rsidRDefault="00FB2584">
      <w:r>
        <w:separator/>
      </w:r>
    </w:p>
  </w:endnote>
  <w:endnote w:type="continuationSeparator" w:id="1">
    <w:p w:rsidR="00FB2584" w:rsidRDefault="00FB25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584" w:rsidRDefault="00FB2584">
      <w:r>
        <w:separator/>
      </w:r>
    </w:p>
  </w:footnote>
  <w:footnote w:type="continuationSeparator" w:id="1">
    <w:p w:rsidR="00FB2584" w:rsidRDefault="00FB25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06" w:rsidRDefault="0083601F" w:rsidP="002E37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0B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0B06" w:rsidRDefault="00A80B06" w:rsidP="009F099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06" w:rsidRDefault="0083601F" w:rsidP="002E37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0B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7B9E">
      <w:rPr>
        <w:rStyle w:val="a5"/>
        <w:noProof/>
      </w:rPr>
      <w:t>2</w:t>
    </w:r>
    <w:r>
      <w:rPr>
        <w:rStyle w:val="a5"/>
      </w:rPr>
      <w:fldChar w:fldCharType="end"/>
    </w:r>
  </w:p>
  <w:p w:rsidR="00A80B06" w:rsidRDefault="00A80B06" w:rsidP="00303D11">
    <w:pPr>
      <w:pStyle w:val="a3"/>
      <w:spacing w:line="360" w:lineRule="auto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72A"/>
    <w:rsid w:val="00057011"/>
    <w:rsid w:val="000570F8"/>
    <w:rsid w:val="00080D85"/>
    <w:rsid w:val="00097074"/>
    <w:rsid w:val="00132487"/>
    <w:rsid w:val="001767BF"/>
    <w:rsid w:val="00195685"/>
    <w:rsid w:val="001C308F"/>
    <w:rsid w:val="00222904"/>
    <w:rsid w:val="00266472"/>
    <w:rsid w:val="00274715"/>
    <w:rsid w:val="00294C03"/>
    <w:rsid w:val="002E372A"/>
    <w:rsid w:val="00303D11"/>
    <w:rsid w:val="00310E87"/>
    <w:rsid w:val="003D5763"/>
    <w:rsid w:val="003E36FE"/>
    <w:rsid w:val="003F67AA"/>
    <w:rsid w:val="00405A8E"/>
    <w:rsid w:val="00405B68"/>
    <w:rsid w:val="004152E7"/>
    <w:rsid w:val="00472EB4"/>
    <w:rsid w:val="00480AE6"/>
    <w:rsid w:val="004836BF"/>
    <w:rsid w:val="00547B9E"/>
    <w:rsid w:val="00584A72"/>
    <w:rsid w:val="00587393"/>
    <w:rsid w:val="005E72EE"/>
    <w:rsid w:val="006231B7"/>
    <w:rsid w:val="006B0052"/>
    <w:rsid w:val="007116BC"/>
    <w:rsid w:val="00721746"/>
    <w:rsid w:val="00745DF2"/>
    <w:rsid w:val="00764267"/>
    <w:rsid w:val="007A319C"/>
    <w:rsid w:val="0081375A"/>
    <w:rsid w:val="008270F9"/>
    <w:rsid w:val="0083601F"/>
    <w:rsid w:val="00855837"/>
    <w:rsid w:val="008B072E"/>
    <w:rsid w:val="008F334B"/>
    <w:rsid w:val="00913D02"/>
    <w:rsid w:val="009207F6"/>
    <w:rsid w:val="009F0990"/>
    <w:rsid w:val="00A80B06"/>
    <w:rsid w:val="00B7550D"/>
    <w:rsid w:val="00B94702"/>
    <w:rsid w:val="00C37DB6"/>
    <w:rsid w:val="00CC3450"/>
    <w:rsid w:val="00CE6092"/>
    <w:rsid w:val="00D7633F"/>
    <w:rsid w:val="00DE3474"/>
    <w:rsid w:val="00DE63B6"/>
    <w:rsid w:val="00E60943"/>
    <w:rsid w:val="00E8205D"/>
    <w:rsid w:val="00E92BD3"/>
    <w:rsid w:val="00F2552D"/>
    <w:rsid w:val="00F63711"/>
    <w:rsid w:val="00FA2451"/>
    <w:rsid w:val="00FB2584"/>
    <w:rsid w:val="00FC19B8"/>
    <w:rsid w:val="00FD3C27"/>
    <w:rsid w:val="00FE7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7DB6"/>
    <w:rPr>
      <w:sz w:val="28"/>
    </w:rPr>
  </w:style>
  <w:style w:type="paragraph" w:styleId="1">
    <w:name w:val="heading 1"/>
    <w:basedOn w:val="a"/>
    <w:next w:val="a"/>
    <w:qFormat/>
    <w:rsid w:val="00C37D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37D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37DB6"/>
    <w:pPr>
      <w:widowControl w:val="0"/>
      <w:jc w:val="center"/>
    </w:pPr>
  </w:style>
  <w:style w:type="paragraph" w:styleId="a4">
    <w:name w:val="footer"/>
    <w:basedOn w:val="a"/>
    <w:rsid w:val="00C37DB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F0990"/>
  </w:style>
  <w:style w:type="paragraph" w:styleId="a6">
    <w:name w:val="Balloon Text"/>
    <w:basedOn w:val="a"/>
    <w:semiHidden/>
    <w:rsid w:val="009F09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пол..dot</Template>
  <TotalTime>11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budget_a1</dc:creator>
  <cp:keywords/>
  <dc:description/>
  <cp:lastModifiedBy>mihailova_e_v</cp:lastModifiedBy>
  <cp:revision>4</cp:revision>
  <cp:lastPrinted>2013-02-01T01:00:00Z</cp:lastPrinted>
  <dcterms:created xsi:type="dcterms:W3CDTF">2013-08-26T23:19:00Z</dcterms:created>
  <dcterms:modified xsi:type="dcterms:W3CDTF">2013-08-28T23:38:00Z</dcterms:modified>
</cp:coreProperties>
</file>