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48F" w:rsidRDefault="00A1748F" w:rsidP="00A1748F">
      <w:pPr>
        <w:ind w:left="567"/>
        <w:jc w:val="right"/>
      </w:pP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8" o:title=""/>
          </v:shape>
          <o:OLEObject Type="Embed" ProgID="Word.Picture.8" ShapeID="_x0000_i1025" DrawAspect="Content" ObjectID="_1448360346" r:id="rId9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375"/>
        <w:gridCol w:w="709"/>
        <w:gridCol w:w="850"/>
      </w:tblGrid>
      <w:tr w:rsidR="00595F16" w:rsidTr="00B94FBB">
        <w:trPr>
          <w:gridBefore w:val="1"/>
          <w:wBefore w:w="1702" w:type="dxa"/>
          <w:cantSplit/>
          <w:trHeight w:val="1141"/>
        </w:trPr>
        <w:tc>
          <w:tcPr>
            <w:tcW w:w="662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1E4708" w:rsidTr="00B94FB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446FCC" w:rsidP="004E60FD">
            <w:pPr>
              <w:widowControl w:val="0"/>
              <w:spacing w:after="120"/>
              <w:ind w:firstLine="34"/>
            </w:pPr>
            <w:r>
              <w:t>0</w:t>
            </w:r>
            <w:r w:rsidR="004E60FD">
              <w:t>9</w:t>
            </w:r>
            <w:r w:rsidR="001E4708">
              <w:t>.</w:t>
            </w:r>
            <w:r>
              <w:t>12</w:t>
            </w:r>
            <w:r w:rsidR="001E4708">
              <w:t>.2013</w:t>
            </w:r>
          </w:p>
        </w:tc>
        <w:tc>
          <w:tcPr>
            <w:tcW w:w="3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1E4708" w:rsidP="00CD7042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1E4708" w:rsidP="00CD7042">
            <w:pPr>
              <w:jc w:val="right"/>
            </w:pPr>
            <w:r>
              <w:t xml:space="preserve"> </w:t>
            </w: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4E60FD" w:rsidP="00CD7042">
            <w:pPr>
              <w:ind w:hanging="107"/>
            </w:pPr>
            <w:r>
              <w:t>233</w:t>
            </w:r>
          </w:p>
        </w:tc>
      </w:tr>
      <w:tr w:rsidR="001E4708" w:rsidTr="00B94FBB">
        <w:trPr>
          <w:cantSplit/>
        </w:trPr>
        <w:tc>
          <w:tcPr>
            <w:tcW w:w="83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E4708" w:rsidRDefault="001E4708" w:rsidP="00B94FB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1E4708" w:rsidTr="00B94FBB">
        <w:trPr>
          <w:gridAfter w:val="3"/>
          <w:wAfter w:w="3934" w:type="dxa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708" w:rsidRPr="002F02CB" w:rsidRDefault="001E4708" w:rsidP="00B94FBB">
            <w:pPr>
              <w:jc w:val="both"/>
            </w:pPr>
            <w:r w:rsidRPr="00394D26">
              <w:t xml:space="preserve">О законодательной инициативе </w:t>
            </w:r>
            <w:r>
              <w:t xml:space="preserve"> Законодательного</w:t>
            </w:r>
            <w:r w:rsidR="00446FCC">
              <w:t xml:space="preserve"> </w:t>
            </w:r>
            <w:r>
              <w:t xml:space="preserve">Собрания </w:t>
            </w:r>
            <w:r w:rsidR="00446FCC">
              <w:t>П</w:t>
            </w:r>
            <w:r>
              <w:t xml:space="preserve">риморского края </w:t>
            </w:r>
            <w:r w:rsidRPr="00394D26">
              <w:t>по внесению в Государственную Думу Федерального Собрания Российской</w:t>
            </w:r>
            <w:r>
              <w:t xml:space="preserve"> </w:t>
            </w:r>
            <w:r w:rsidRPr="00394D26">
              <w:t>Федерации проекта федерального закона</w:t>
            </w:r>
            <w:r w:rsidR="00B94FBB">
              <w:t xml:space="preserve"> </w:t>
            </w:r>
            <w:r w:rsidRPr="00394D26">
              <w:t>"О внесении изменени</w:t>
            </w:r>
            <w:r>
              <w:t xml:space="preserve">й </w:t>
            </w:r>
            <w:r w:rsidRPr="00394D26">
              <w:t>в</w:t>
            </w:r>
            <w:r>
              <w:t xml:space="preserve"> </w:t>
            </w:r>
            <w:r w:rsidR="00446FCC">
              <w:t xml:space="preserve">Кодекс </w:t>
            </w:r>
            <w:r>
              <w:t xml:space="preserve"> Российской Федерации </w:t>
            </w:r>
            <w:r w:rsidR="00446FCC">
              <w:t>об административных правонарушениях</w:t>
            </w:r>
            <w:r>
              <w:t>"</w:t>
            </w:r>
          </w:p>
        </w:tc>
      </w:tr>
    </w:tbl>
    <w:p w:rsidR="001E4708" w:rsidRDefault="001E4708" w:rsidP="001E4708">
      <w:pPr>
        <w:jc w:val="right"/>
      </w:pPr>
    </w:p>
    <w:p w:rsidR="001E4708" w:rsidRDefault="001E4708" w:rsidP="001E4708">
      <w:pPr>
        <w:ind w:firstLine="709"/>
        <w:jc w:val="both"/>
      </w:pPr>
      <w:r>
        <w:t>Рассмотрев и обсудив</w:t>
      </w:r>
      <w:r w:rsidRPr="00B67EE7">
        <w:t xml:space="preserve"> </w:t>
      </w:r>
      <w:r>
        <w:t>законодательную инициативу</w:t>
      </w:r>
      <w:r w:rsidRPr="00904EF9">
        <w:t xml:space="preserve"> </w:t>
      </w:r>
      <w:r>
        <w:t xml:space="preserve">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446FCC" w:rsidRPr="00394D26">
        <w:t>"О внесении изменени</w:t>
      </w:r>
      <w:r w:rsidR="00446FCC">
        <w:t xml:space="preserve">й </w:t>
      </w:r>
      <w:r w:rsidR="00446FCC" w:rsidRPr="00394D26">
        <w:t>в</w:t>
      </w:r>
      <w:r w:rsidR="00446FCC">
        <w:t xml:space="preserve"> Кодекс  Российской Федерации об административных правонарушениях"</w:t>
      </w:r>
      <w:r>
        <w:t xml:space="preserve">, внесенную </w:t>
      </w:r>
      <w:r w:rsidR="00446FCC">
        <w:t>Губернатором Приморского края</w:t>
      </w:r>
      <w:r>
        <w:t xml:space="preserve"> в Законодательное Собрание, комитет</w:t>
      </w:r>
    </w:p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E4708" w:rsidRDefault="001E4708" w:rsidP="001E4708">
      <w:r>
        <w:t>РЕШИЛ:</w:t>
      </w:r>
    </w:p>
    <w:p w:rsidR="001E4708" w:rsidRDefault="001E4708" w:rsidP="001E4708"/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1.Подготовить проект постановления Законодательного Собрания </w:t>
      </w:r>
      <w:r w:rsidR="00446FCC">
        <w:br/>
      </w:r>
      <w:r>
        <w:t xml:space="preserve">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446FCC" w:rsidRPr="00394D26">
        <w:t>"О внесении изменени</w:t>
      </w:r>
      <w:r w:rsidR="00446FCC">
        <w:t xml:space="preserve">й </w:t>
      </w:r>
      <w:r w:rsidR="00446FCC" w:rsidRPr="00394D26">
        <w:t>в</w:t>
      </w:r>
      <w:r w:rsidR="00446FCC">
        <w:t xml:space="preserve"> Кодекс  Российской Федерации об административных правонарушениях"</w:t>
      </w:r>
      <w:r>
        <w:t xml:space="preserve"> и рассмотреть его на очередном заседании Законодательного Собрания в </w:t>
      </w:r>
      <w:r w:rsidR="00446FCC">
        <w:t>декабре</w:t>
      </w:r>
      <w:r>
        <w:t xml:space="preserve"> 2013 года.</w:t>
      </w:r>
    </w:p>
    <w:p w:rsidR="001E4708" w:rsidRDefault="001E4708" w:rsidP="001E4708">
      <w:pPr>
        <w:pStyle w:val="a3"/>
        <w:tabs>
          <w:tab w:val="clear" w:pos="4153"/>
          <w:tab w:val="clear" w:pos="8306"/>
        </w:tabs>
        <w:jc w:val="both"/>
      </w:pPr>
    </w:p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2.Рекомендовать Законодательному Собранию принять указанный проект постановления. </w:t>
      </w:r>
    </w:p>
    <w:p w:rsidR="001E4708" w:rsidRDefault="001E4708" w:rsidP="001E4708">
      <w:pPr>
        <w:pStyle w:val="a3"/>
        <w:tabs>
          <w:tab w:val="clear" w:pos="4153"/>
          <w:tab w:val="clear" w:pos="8306"/>
        </w:tabs>
        <w:jc w:val="both"/>
      </w:pPr>
    </w:p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</w:t>
      </w:r>
      <w:r w:rsidR="00446FCC">
        <w:t xml:space="preserve">Зотову Евгению </w:t>
      </w:r>
      <w:r>
        <w:t>Александр</w:t>
      </w:r>
      <w:r w:rsidR="00446FCC">
        <w:t>овичу</w:t>
      </w:r>
      <w:r>
        <w:t>, председател</w:t>
      </w:r>
      <w:r w:rsidR="00446FCC">
        <w:t>ю</w:t>
      </w:r>
      <w:r>
        <w:t xml:space="preserve"> комитета по продовольственной политике и природопользованию, выступить на заседании Законодательного Собрания с </w:t>
      </w:r>
      <w:r w:rsidR="00555E28">
        <w:t>со</w:t>
      </w:r>
      <w:r>
        <w:t>докладом по указанному вопросу.</w:t>
      </w:r>
    </w:p>
    <w:p w:rsidR="00446FCC" w:rsidRDefault="00446FCC" w:rsidP="001E470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C7630" w:rsidRDefault="00365A05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4</w:t>
      </w:r>
      <w:r w:rsidR="00FC7630">
        <w:t xml:space="preserve">.Определить время на рассмотрение вопроса – 10 минут, </w:t>
      </w:r>
      <w:r w:rsidR="0095747F">
        <w:t xml:space="preserve">в том числе для доклада </w:t>
      </w:r>
      <w:r w:rsidR="00FC7630">
        <w:t xml:space="preserve">– </w:t>
      </w:r>
      <w:r w:rsidR="0095747F">
        <w:t>5</w:t>
      </w:r>
      <w:r w:rsidR="00FC7630">
        <w:t xml:space="preserve"> минут</w:t>
      </w:r>
      <w:r w:rsidR="00555E28">
        <w:t>, для содоклада – 3 минуты</w:t>
      </w:r>
      <w:bookmarkStart w:id="0" w:name="_GoBack"/>
      <w:bookmarkEnd w:id="0"/>
      <w:r w:rsidR="0095747F">
        <w:t>.</w:t>
      </w:r>
    </w:p>
    <w:p w:rsidR="00CD4034" w:rsidRDefault="00CD4034" w:rsidP="00CD4034"/>
    <w:p w:rsidR="00CD4034" w:rsidRDefault="00CD4034" w:rsidP="00CD4034"/>
    <w:p w:rsidR="0011380F" w:rsidRDefault="0011380F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C96" w:rsidRDefault="008F1C96">
      <w:r>
        <w:separator/>
      </w:r>
    </w:p>
  </w:endnote>
  <w:endnote w:type="continuationSeparator" w:id="0">
    <w:p w:rsidR="008F1C96" w:rsidRDefault="008F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C96" w:rsidRDefault="008F1C96">
      <w:r>
        <w:separator/>
      </w:r>
    </w:p>
  </w:footnote>
  <w:footnote w:type="continuationSeparator" w:id="0">
    <w:p w:rsidR="008F1C96" w:rsidRDefault="008F1C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0507E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0507E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5E28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B7DEC"/>
    <w:rsid w:val="000D606E"/>
    <w:rsid w:val="000E1498"/>
    <w:rsid w:val="0011380F"/>
    <w:rsid w:val="00113E27"/>
    <w:rsid w:val="00117D97"/>
    <w:rsid w:val="0015104F"/>
    <w:rsid w:val="00151BB0"/>
    <w:rsid w:val="00152A64"/>
    <w:rsid w:val="00155065"/>
    <w:rsid w:val="0017227B"/>
    <w:rsid w:val="00190E72"/>
    <w:rsid w:val="001A2317"/>
    <w:rsid w:val="001A6AC8"/>
    <w:rsid w:val="001C1504"/>
    <w:rsid w:val="001C4715"/>
    <w:rsid w:val="001E4708"/>
    <w:rsid w:val="00201F7D"/>
    <w:rsid w:val="002171D7"/>
    <w:rsid w:val="002743E1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56AB"/>
    <w:rsid w:val="00365A05"/>
    <w:rsid w:val="00372A76"/>
    <w:rsid w:val="00397122"/>
    <w:rsid w:val="003B54B8"/>
    <w:rsid w:val="003C4624"/>
    <w:rsid w:val="003E6834"/>
    <w:rsid w:val="00446FCC"/>
    <w:rsid w:val="0046121A"/>
    <w:rsid w:val="004B30F2"/>
    <w:rsid w:val="004C102E"/>
    <w:rsid w:val="004E3D78"/>
    <w:rsid w:val="004E60FD"/>
    <w:rsid w:val="004F2B43"/>
    <w:rsid w:val="00500F87"/>
    <w:rsid w:val="00504E7F"/>
    <w:rsid w:val="00555E28"/>
    <w:rsid w:val="00564CFC"/>
    <w:rsid w:val="00595F16"/>
    <w:rsid w:val="005B31CB"/>
    <w:rsid w:val="005F0592"/>
    <w:rsid w:val="005F1313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7354F"/>
    <w:rsid w:val="007867BE"/>
    <w:rsid w:val="00794BF3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F1C96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D1320"/>
    <w:rsid w:val="009D2492"/>
    <w:rsid w:val="009F1991"/>
    <w:rsid w:val="009F4542"/>
    <w:rsid w:val="009F78CD"/>
    <w:rsid w:val="00A009CD"/>
    <w:rsid w:val="00A0507E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B222E7"/>
    <w:rsid w:val="00B26B2F"/>
    <w:rsid w:val="00B409D3"/>
    <w:rsid w:val="00B410B8"/>
    <w:rsid w:val="00B50AFC"/>
    <w:rsid w:val="00B50E61"/>
    <w:rsid w:val="00B50FD1"/>
    <w:rsid w:val="00B94FBB"/>
    <w:rsid w:val="00BB0F3D"/>
    <w:rsid w:val="00C27A00"/>
    <w:rsid w:val="00C454F6"/>
    <w:rsid w:val="00C625C4"/>
    <w:rsid w:val="00C62908"/>
    <w:rsid w:val="00C67495"/>
    <w:rsid w:val="00C714E3"/>
    <w:rsid w:val="00CA7363"/>
    <w:rsid w:val="00CD4034"/>
    <w:rsid w:val="00CD7525"/>
    <w:rsid w:val="00D02CCF"/>
    <w:rsid w:val="00D039B2"/>
    <w:rsid w:val="00D0498F"/>
    <w:rsid w:val="00D3588C"/>
    <w:rsid w:val="00D5361E"/>
    <w:rsid w:val="00D80476"/>
    <w:rsid w:val="00D8191D"/>
    <w:rsid w:val="00DA679F"/>
    <w:rsid w:val="00DB3098"/>
    <w:rsid w:val="00DC6172"/>
    <w:rsid w:val="00DD128C"/>
    <w:rsid w:val="00E0415F"/>
    <w:rsid w:val="00E102D4"/>
    <w:rsid w:val="00E16FB4"/>
    <w:rsid w:val="00E26EA4"/>
    <w:rsid w:val="00E30D1A"/>
    <w:rsid w:val="00E54EAC"/>
    <w:rsid w:val="00EA1EB3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68CCC-E1DD-4252-818F-B89646CE8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3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Захарова Анна Валентиновна</cp:lastModifiedBy>
  <cp:revision>3</cp:revision>
  <cp:lastPrinted>2013-11-22T04:08:00Z</cp:lastPrinted>
  <dcterms:created xsi:type="dcterms:W3CDTF">2013-12-09T03:00:00Z</dcterms:created>
  <dcterms:modified xsi:type="dcterms:W3CDTF">2013-12-12T02:33:00Z</dcterms:modified>
</cp:coreProperties>
</file>