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673062" w:rsidP="00932AC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88886A2" wp14:editId="58A1DF19">
                      <wp:simplePos x="0" y="0"/>
                      <wp:positionH relativeFrom="page">
                        <wp:posOffset>4476584</wp:posOffset>
                      </wp:positionH>
                      <wp:positionV relativeFrom="page">
                        <wp:posOffset>548640</wp:posOffset>
                      </wp:positionV>
                      <wp:extent cx="2520564" cy="628153"/>
                      <wp:effectExtent l="0" t="0" r="0" b="63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564" cy="6281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0128" w:rsidRPr="006F3421" w:rsidRDefault="00DE048A" w:rsidP="00A80128">
                                  <w:pPr>
                                    <w:ind w:firstLine="709"/>
                                    <w:rPr>
                                      <w:szCs w:val="28"/>
                                    </w:rPr>
                                  </w:pPr>
                                  <w:r w:rsidRPr="006F3421">
                                    <w:rPr>
                                      <w:szCs w:val="28"/>
                                    </w:rPr>
                                    <w:t>Пр</w:t>
                                  </w:r>
                                  <w:r w:rsidR="00D62307" w:rsidRPr="006F3421">
                                    <w:rPr>
                                      <w:szCs w:val="28"/>
                                    </w:rPr>
                                    <w:t>иложение</w:t>
                                  </w:r>
                                </w:p>
                                <w:p w:rsidR="006F3421" w:rsidRPr="006F3421" w:rsidRDefault="00D62307" w:rsidP="00A80128">
                                  <w:pPr>
                                    <w:ind w:firstLine="709"/>
                                    <w:rPr>
                                      <w:szCs w:val="28"/>
                                    </w:rPr>
                                  </w:pPr>
                                  <w:r w:rsidRPr="006F3421">
                                    <w:rPr>
                                      <w:szCs w:val="28"/>
                                    </w:rPr>
                                    <w:t xml:space="preserve">к Закону </w:t>
                                  </w:r>
                                </w:p>
                                <w:p w:rsidR="00A80128" w:rsidRPr="006F3421" w:rsidRDefault="00D62307" w:rsidP="00A80128">
                                  <w:pPr>
                                    <w:ind w:firstLine="709"/>
                                    <w:rPr>
                                      <w:szCs w:val="28"/>
                                    </w:rPr>
                                  </w:pPr>
                                  <w:r w:rsidRPr="006F3421">
                                    <w:rPr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D62307" w:rsidRPr="006F3421" w:rsidRDefault="006F3421" w:rsidP="0084126D">
                                  <w:pPr>
                                    <w:rPr>
                                      <w:szCs w:val="28"/>
                                    </w:rPr>
                                  </w:pPr>
                                  <w:r w:rsidRPr="006F3421">
                                    <w:rPr>
                                      <w:szCs w:val="28"/>
                                    </w:rPr>
                                    <w:t xml:space="preserve">    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5pt;margin-top:43.2pt;width:198.45pt;height:49.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VOgfAIAAP8EAAAOAAAAZHJzL2Uyb0RvYy54bWysVNuO2yAQfa/Uf0C8Z32pk42tOKu9NFWl&#10;7UXa7QcQwDEqBgok9rbqv3fAcTa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" o:allowincell="f" stroked="f">
                      <v:textbox inset="0,0,0,0">
                        <w:txbxContent>
                          <w:p w:rsidR="00A80128" w:rsidRPr="006F3421" w:rsidRDefault="00DE048A" w:rsidP="00A80128">
                            <w:pPr>
                              <w:ind w:firstLine="709"/>
                              <w:rPr>
                                <w:szCs w:val="28"/>
                              </w:rPr>
                            </w:pPr>
                            <w:r w:rsidRPr="006F3421">
                              <w:rPr>
                                <w:szCs w:val="28"/>
                              </w:rPr>
                              <w:t>Пр</w:t>
                            </w:r>
                            <w:r w:rsidR="00D62307" w:rsidRPr="006F3421">
                              <w:rPr>
                                <w:szCs w:val="28"/>
                              </w:rPr>
                              <w:t>иложение</w:t>
                            </w:r>
                          </w:p>
                          <w:p w:rsidR="006F3421" w:rsidRPr="006F3421" w:rsidRDefault="00D62307" w:rsidP="00A80128">
                            <w:pPr>
                              <w:ind w:firstLine="709"/>
                              <w:rPr>
                                <w:szCs w:val="28"/>
                              </w:rPr>
                            </w:pPr>
                            <w:r w:rsidRPr="006F3421">
                              <w:rPr>
                                <w:szCs w:val="28"/>
                              </w:rPr>
                              <w:t xml:space="preserve">к Закону </w:t>
                            </w:r>
                          </w:p>
                          <w:p w:rsidR="00A80128" w:rsidRPr="006F3421" w:rsidRDefault="00D62307" w:rsidP="00A80128">
                            <w:pPr>
                              <w:ind w:firstLine="709"/>
                              <w:rPr>
                                <w:szCs w:val="28"/>
                              </w:rPr>
                            </w:pPr>
                            <w:r w:rsidRPr="006F3421">
                              <w:rPr>
                                <w:szCs w:val="28"/>
                              </w:rPr>
                              <w:t>Приморского края</w:t>
                            </w:r>
                          </w:p>
                          <w:p w:rsidR="00D62307" w:rsidRPr="006F3421" w:rsidRDefault="006F3421" w:rsidP="0084126D">
                            <w:pPr>
                              <w:rPr>
                                <w:szCs w:val="28"/>
                              </w:rPr>
                            </w:pPr>
                            <w:r w:rsidRPr="006F3421">
                              <w:rPr>
                                <w:szCs w:val="28"/>
                              </w:rPr>
                              <w:t xml:space="preserve">    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</w:tbl>
    <w:p w:rsidR="00B01695" w:rsidRPr="00CE6258" w:rsidRDefault="00B01695" w:rsidP="00D62307">
      <w:pPr>
        <w:jc w:val="center"/>
        <w:rPr>
          <w:b/>
          <w:szCs w:val="28"/>
        </w:rPr>
      </w:pPr>
    </w:p>
    <w:p w:rsidR="00CE6258" w:rsidRPr="00CE6258" w:rsidRDefault="00CE6258" w:rsidP="00D62307">
      <w:pPr>
        <w:jc w:val="center"/>
        <w:rPr>
          <w:b/>
          <w:szCs w:val="28"/>
        </w:rPr>
      </w:pPr>
    </w:p>
    <w:p w:rsidR="00D62307" w:rsidRPr="008B0D26" w:rsidRDefault="00D62307" w:rsidP="007A17F3">
      <w:pPr>
        <w:jc w:val="center"/>
        <w:rPr>
          <w:sz w:val="24"/>
          <w:szCs w:val="24"/>
        </w:rPr>
      </w:pPr>
      <w:r w:rsidRPr="008B0D26">
        <w:rPr>
          <w:sz w:val="24"/>
          <w:szCs w:val="24"/>
        </w:rPr>
        <w:t>Д</w:t>
      </w:r>
      <w:r w:rsidR="00FA6EBA" w:rsidRPr="008B0D26">
        <w:rPr>
          <w:sz w:val="24"/>
          <w:szCs w:val="24"/>
        </w:rPr>
        <w:t>ЕКЛАРАЦИЯ ОБ ОБОРОТЕ ДРЕВЕСИНЫ</w:t>
      </w:r>
    </w:p>
    <w:p w:rsidR="00D62307" w:rsidRPr="008B0D26" w:rsidRDefault="00D62307" w:rsidP="00D62307">
      <w:pPr>
        <w:jc w:val="center"/>
        <w:rPr>
          <w:sz w:val="16"/>
          <w:szCs w:val="16"/>
        </w:rPr>
      </w:pPr>
    </w:p>
    <w:p w:rsidR="00D62307" w:rsidRPr="008B0D26" w:rsidRDefault="00D62307" w:rsidP="004A4880">
      <w:pPr>
        <w:ind w:left="3742" w:hanging="3742"/>
        <w:jc w:val="both"/>
        <w:rPr>
          <w:sz w:val="24"/>
          <w:szCs w:val="24"/>
        </w:rPr>
      </w:pPr>
      <w:r w:rsidRPr="008B0D26">
        <w:rPr>
          <w:sz w:val="24"/>
          <w:szCs w:val="24"/>
        </w:rPr>
        <w:t>"____" __________ 20___</w:t>
      </w:r>
      <w:r w:rsidR="002A59F1" w:rsidRPr="008B0D26">
        <w:rPr>
          <w:sz w:val="24"/>
          <w:szCs w:val="24"/>
        </w:rPr>
        <w:t>_</w:t>
      </w:r>
      <w:r w:rsidR="00320CC7" w:rsidRPr="008B0D26">
        <w:rPr>
          <w:sz w:val="24"/>
          <w:szCs w:val="24"/>
        </w:rPr>
        <w:t>_</w:t>
      </w:r>
      <w:r w:rsidRPr="008B0D26">
        <w:rPr>
          <w:sz w:val="24"/>
          <w:szCs w:val="24"/>
        </w:rPr>
        <w:t xml:space="preserve">г.   </w:t>
      </w:r>
      <w:r w:rsidR="00A80128" w:rsidRPr="008B0D26">
        <w:rPr>
          <w:sz w:val="24"/>
          <w:szCs w:val="24"/>
        </w:rPr>
        <w:t xml:space="preserve">     </w:t>
      </w:r>
      <w:r w:rsidR="002A59F1" w:rsidRPr="008B0D26">
        <w:rPr>
          <w:sz w:val="24"/>
          <w:szCs w:val="24"/>
        </w:rPr>
        <w:t xml:space="preserve">              </w:t>
      </w:r>
      <w:r w:rsidR="00A80128" w:rsidRPr="008B0D26">
        <w:rPr>
          <w:sz w:val="24"/>
          <w:szCs w:val="24"/>
        </w:rPr>
        <w:t xml:space="preserve"> </w:t>
      </w:r>
      <w:r w:rsidR="006715F9" w:rsidRPr="008B0D26">
        <w:rPr>
          <w:sz w:val="24"/>
          <w:szCs w:val="24"/>
        </w:rPr>
        <w:t xml:space="preserve"> </w:t>
      </w:r>
      <w:r w:rsidR="00320CC7" w:rsidRPr="008B0D26">
        <w:rPr>
          <w:sz w:val="24"/>
          <w:szCs w:val="24"/>
        </w:rPr>
        <w:t xml:space="preserve">                           </w:t>
      </w:r>
      <w:r w:rsidR="00C44ABA" w:rsidRPr="008B0D26">
        <w:rPr>
          <w:sz w:val="24"/>
          <w:szCs w:val="24"/>
        </w:rPr>
        <w:t xml:space="preserve">         </w:t>
      </w:r>
      <w:r w:rsidR="00320CC7" w:rsidRPr="008B0D26">
        <w:rPr>
          <w:sz w:val="24"/>
          <w:szCs w:val="24"/>
        </w:rPr>
        <w:t xml:space="preserve">  </w:t>
      </w:r>
      <w:r w:rsidR="006715F9" w:rsidRPr="008B0D26">
        <w:rPr>
          <w:sz w:val="24"/>
          <w:szCs w:val="24"/>
        </w:rPr>
        <w:t xml:space="preserve"> </w:t>
      </w:r>
      <w:r w:rsidR="00FD678C" w:rsidRPr="008B0D26">
        <w:rPr>
          <w:sz w:val="24"/>
          <w:szCs w:val="24"/>
        </w:rPr>
        <w:t xml:space="preserve">                         </w:t>
      </w:r>
      <w:r w:rsidR="00BE3416" w:rsidRPr="008B0D26">
        <w:rPr>
          <w:sz w:val="24"/>
          <w:szCs w:val="24"/>
        </w:rPr>
        <w:t>№ _____</w:t>
      </w:r>
      <w:r w:rsidR="00FD678C" w:rsidRPr="008B0D26">
        <w:rPr>
          <w:sz w:val="24"/>
          <w:szCs w:val="24"/>
        </w:rPr>
        <w:t>__</w:t>
      </w:r>
    </w:p>
    <w:p w:rsidR="00FD678C" w:rsidRPr="00CE6258" w:rsidRDefault="00FD678C" w:rsidP="00FD678C">
      <w:pPr>
        <w:ind w:left="4248" w:hanging="4248"/>
        <w:jc w:val="both"/>
        <w:rPr>
          <w:sz w:val="16"/>
          <w:szCs w:val="16"/>
        </w:rPr>
      </w:pPr>
    </w:p>
    <w:p w:rsidR="00D62307" w:rsidRPr="005A0597" w:rsidRDefault="00403E2D" w:rsidP="00D62307">
      <w:pPr>
        <w:jc w:val="both"/>
        <w:rPr>
          <w:sz w:val="20"/>
        </w:rPr>
      </w:pPr>
      <w:r w:rsidRPr="00AD1128">
        <w:rPr>
          <w:sz w:val="24"/>
          <w:szCs w:val="24"/>
        </w:rPr>
        <w:t>1</w:t>
      </w:r>
      <w:r w:rsidRPr="005A0597">
        <w:rPr>
          <w:sz w:val="20"/>
        </w:rPr>
        <w:t>.</w:t>
      </w:r>
      <w:r w:rsidR="00D62307" w:rsidRPr="005A0597">
        <w:rPr>
          <w:sz w:val="20"/>
        </w:rPr>
        <w:t>_____________________________________________________________</w:t>
      </w:r>
      <w:r w:rsidR="0061174E" w:rsidRPr="005A0597">
        <w:rPr>
          <w:sz w:val="20"/>
        </w:rPr>
        <w:t>_____</w:t>
      </w:r>
      <w:r w:rsidR="00B679B4" w:rsidRPr="005A0597">
        <w:rPr>
          <w:sz w:val="20"/>
        </w:rPr>
        <w:t>__________</w:t>
      </w:r>
      <w:r w:rsidR="00FD678C">
        <w:rPr>
          <w:sz w:val="20"/>
        </w:rPr>
        <w:t>________________</w:t>
      </w:r>
      <w:r w:rsidR="00B679B4" w:rsidRPr="005A0597">
        <w:rPr>
          <w:sz w:val="20"/>
        </w:rPr>
        <w:t>,</w:t>
      </w:r>
    </w:p>
    <w:p w:rsidR="00B679B4" w:rsidRPr="008B0D26" w:rsidRDefault="006F3421" w:rsidP="00B679B4">
      <w:pPr>
        <w:jc w:val="center"/>
        <w:rPr>
          <w:sz w:val="16"/>
          <w:szCs w:val="16"/>
        </w:rPr>
      </w:pPr>
      <w:r w:rsidRPr="008B0D26">
        <w:rPr>
          <w:sz w:val="16"/>
          <w:szCs w:val="16"/>
        </w:rPr>
        <w:t xml:space="preserve">(наименование </w:t>
      </w:r>
      <w:r w:rsidR="00673062" w:rsidRPr="008B0D26">
        <w:rPr>
          <w:sz w:val="16"/>
          <w:szCs w:val="16"/>
        </w:rPr>
        <w:t>организаци</w:t>
      </w:r>
      <w:r w:rsidRPr="008B0D26">
        <w:rPr>
          <w:sz w:val="16"/>
          <w:szCs w:val="16"/>
        </w:rPr>
        <w:t>и</w:t>
      </w:r>
      <w:r w:rsidR="00673062" w:rsidRPr="008B0D26">
        <w:rPr>
          <w:sz w:val="16"/>
          <w:szCs w:val="16"/>
        </w:rPr>
        <w:t>, лиц</w:t>
      </w:r>
      <w:r w:rsidRPr="008B0D26">
        <w:rPr>
          <w:sz w:val="16"/>
          <w:szCs w:val="16"/>
        </w:rPr>
        <w:t>а</w:t>
      </w:r>
      <w:r w:rsidR="00673062" w:rsidRPr="008B0D26">
        <w:rPr>
          <w:sz w:val="16"/>
          <w:szCs w:val="16"/>
        </w:rPr>
        <w:t xml:space="preserve">, </w:t>
      </w:r>
      <w:r w:rsidR="00B679B4" w:rsidRPr="008B0D26">
        <w:rPr>
          <w:sz w:val="16"/>
          <w:szCs w:val="16"/>
        </w:rPr>
        <w:t>которому предоставлено право заготовки древесины)</w:t>
      </w:r>
    </w:p>
    <w:p w:rsidR="00D62307" w:rsidRPr="005A0597" w:rsidRDefault="00135824" w:rsidP="00D62307">
      <w:pPr>
        <w:jc w:val="both"/>
        <w:rPr>
          <w:sz w:val="20"/>
        </w:rPr>
      </w:pPr>
      <w:r w:rsidRPr="005A0597">
        <w:rPr>
          <w:sz w:val="20"/>
        </w:rPr>
        <w:t>__________________</w:t>
      </w:r>
      <w:r w:rsidR="00D62307" w:rsidRPr="005A0597">
        <w:rPr>
          <w:sz w:val="20"/>
        </w:rPr>
        <w:t>________________________</w:t>
      </w:r>
      <w:r w:rsidRPr="005A0597">
        <w:rPr>
          <w:sz w:val="20"/>
        </w:rPr>
        <w:t>_</w:t>
      </w:r>
      <w:r w:rsidR="0061174E" w:rsidRPr="005A0597">
        <w:rPr>
          <w:sz w:val="20"/>
        </w:rPr>
        <w:t>________________________</w:t>
      </w:r>
      <w:r w:rsidR="002A59F1" w:rsidRPr="005A0597">
        <w:rPr>
          <w:sz w:val="20"/>
        </w:rPr>
        <w:t>___________</w:t>
      </w:r>
      <w:r w:rsidR="00FD678C">
        <w:rPr>
          <w:sz w:val="20"/>
        </w:rPr>
        <w:t>________________</w:t>
      </w:r>
    </w:p>
    <w:p w:rsidR="00D62307" w:rsidRPr="008B0D26" w:rsidRDefault="00D62307" w:rsidP="00D62307">
      <w:pPr>
        <w:jc w:val="both"/>
        <w:rPr>
          <w:sz w:val="16"/>
          <w:szCs w:val="16"/>
        </w:rPr>
      </w:pPr>
      <w:bookmarkStart w:id="0" w:name="_GoBack"/>
      <w:bookmarkEnd w:id="0"/>
      <w:r w:rsidRPr="005A0597">
        <w:rPr>
          <w:sz w:val="20"/>
        </w:rPr>
        <w:tab/>
      </w:r>
      <w:r w:rsidRPr="005A0597">
        <w:rPr>
          <w:sz w:val="20"/>
        </w:rPr>
        <w:tab/>
      </w:r>
      <w:r w:rsidRPr="005A0597">
        <w:rPr>
          <w:sz w:val="20"/>
        </w:rPr>
        <w:tab/>
      </w:r>
      <w:r w:rsidRPr="005A0597">
        <w:rPr>
          <w:sz w:val="20"/>
        </w:rPr>
        <w:tab/>
      </w:r>
      <w:r w:rsidRPr="005A0597">
        <w:rPr>
          <w:sz w:val="20"/>
        </w:rPr>
        <w:tab/>
      </w:r>
      <w:r w:rsidRPr="005A0597">
        <w:rPr>
          <w:sz w:val="20"/>
        </w:rPr>
        <w:tab/>
      </w:r>
      <w:r w:rsidR="003D1086" w:rsidRPr="008B0D26">
        <w:rPr>
          <w:sz w:val="16"/>
          <w:szCs w:val="16"/>
        </w:rPr>
        <w:t>(</w:t>
      </w:r>
      <w:r w:rsidRPr="008B0D26">
        <w:rPr>
          <w:sz w:val="16"/>
          <w:szCs w:val="16"/>
        </w:rPr>
        <w:t>ИНН</w:t>
      </w:r>
      <w:r w:rsidR="003D1086" w:rsidRPr="008B0D26">
        <w:rPr>
          <w:sz w:val="16"/>
          <w:szCs w:val="16"/>
        </w:rPr>
        <w:t>)</w:t>
      </w:r>
    </w:p>
    <w:p w:rsidR="00D62307" w:rsidRPr="008B0D26" w:rsidRDefault="00D62307" w:rsidP="00D62307">
      <w:pPr>
        <w:jc w:val="both"/>
        <w:rPr>
          <w:sz w:val="24"/>
          <w:szCs w:val="24"/>
        </w:rPr>
      </w:pPr>
      <w:r w:rsidRPr="008B0D26">
        <w:rPr>
          <w:sz w:val="24"/>
          <w:szCs w:val="24"/>
        </w:rPr>
        <w:t xml:space="preserve">2.Основание </w:t>
      </w:r>
      <w:r w:rsidR="001E6F37" w:rsidRPr="008B0D26">
        <w:rPr>
          <w:sz w:val="24"/>
          <w:szCs w:val="24"/>
        </w:rPr>
        <w:t>заготовки древесины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78"/>
        <w:gridCol w:w="1843"/>
        <w:gridCol w:w="1949"/>
      </w:tblGrid>
      <w:tr w:rsidR="0073741B" w:rsidRPr="008B0D26" w:rsidTr="000870D4">
        <w:tc>
          <w:tcPr>
            <w:tcW w:w="5778" w:type="dxa"/>
          </w:tcPr>
          <w:p w:rsidR="003D1086" w:rsidRPr="008B0D26" w:rsidRDefault="003D1086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основание </w:t>
            </w:r>
          </w:p>
          <w:p w:rsidR="0073741B" w:rsidRPr="008B0D26" w:rsidRDefault="003D1086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заготовки древесины</w:t>
            </w:r>
          </w:p>
        </w:tc>
        <w:tc>
          <w:tcPr>
            <w:tcW w:w="1843" w:type="dxa"/>
          </w:tcPr>
          <w:p w:rsidR="0073741B" w:rsidRPr="008B0D26" w:rsidRDefault="0073741B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949" w:type="dxa"/>
          </w:tcPr>
          <w:p w:rsidR="0073741B" w:rsidRPr="008B0D26" w:rsidRDefault="0073741B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</w:tr>
      <w:tr w:rsidR="0073741B" w:rsidRPr="008B0D26" w:rsidTr="000870D4">
        <w:tc>
          <w:tcPr>
            <w:tcW w:w="5778" w:type="dxa"/>
          </w:tcPr>
          <w:p w:rsidR="0073741B" w:rsidRPr="008B0D26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договор аренды лесного участка</w:t>
            </w:r>
          </w:p>
        </w:tc>
        <w:tc>
          <w:tcPr>
            <w:tcW w:w="1843" w:type="dxa"/>
          </w:tcPr>
          <w:p w:rsidR="0073741B" w:rsidRPr="008B0D26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73741B" w:rsidRPr="008B0D26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8B0D26" w:rsidTr="000870D4">
        <w:tc>
          <w:tcPr>
            <w:tcW w:w="5778" w:type="dxa"/>
          </w:tcPr>
          <w:p w:rsidR="0073741B" w:rsidRPr="008B0D26" w:rsidRDefault="0073741B" w:rsidP="00B679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договор купли-продажи лесных</w:t>
            </w:r>
            <w:r w:rsidR="00B679B4" w:rsidRPr="008B0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насаждений</w:t>
            </w:r>
          </w:p>
        </w:tc>
        <w:tc>
          <w:tcPr>
            <w:tcW w:w="1843" w:type="dxa"/>
          </w:tcPr>
          <w:p w:rsidR="0073741B" w:rsidRPr="008B0D26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73741B" w:rsidRPr="008B0D26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8B0D26" w:rsidTr="000870D4">
        <w:tc>
          <w:tcPr>
            <w:tcW w:w="5778" w:type="dxa"/>
          </w:tcPr>
          <w:p w:rsidR="0073741B" w:rsidRPr="008B0D26" w:rsidRDefault="0073741B" w:rsidP="00B679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 срочного (безвозмездного)</w:t>
            </w:r>
            <w:r w:rsidR="00B679B4" w:rsidRPr="008B0D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B0D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пользования</w:t>
            </w:r>
          </w:p>
        </w:tc>
        <w:tc>
          <w:tcPr>
            <w:tcW w:w="1843" w:type="dxa"/>
          </w:tcPr>
          <w:p w:rsidR="0073741B" w:rsidRPr="008B0D26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73741B" w:rsidRPr="008B0D26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8B0D26" w:rsidTr="000870D4">
        <w:tc>
          <w:tcPr>
            <w:tcW w:w="5778" w:type="dxa"/>
          </w:tcPr>
          <w:p w:rsidR="0073741B" w:rsidRPr="008B0D26" w:rsidRDefault="0073741B" w:rsidP="00B679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 постоянного (бессрочного)</w:t>
            </w:r>
            <w:r w:rsidR="00B679B4" w:rsidRPr="008B0D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B0D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пользования</w:t>
            </w:r>
          </w:p>
        </w:tc>
        <w:tc>
          <w:tcPr>
            <w:tcW w:w="1843" w:type="dxa"/>
          </w:tcPr>
          <w:p w:rsidR="0073741B" w:rsidRPr="008B0D26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73741B" w:rsidRPr="008B0D26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8B0D26" w:rsidTr="000870D4">
        <w:tc>
          <w:tcPr>
            <w:tcW w:w="5778" w:type="dxa"/>
          </w:tcPr>
          <w:p w:rsidR="0073741B" w:rsidRPr="008B0D26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лесная декларация</w:t>
            </w:r>
          </w:p>
        </w:tc>
        <w:tc>
          <w:tcPr>
            <w:tcW w:w="1843" w:type="dxa"/>
          </w:tcPr>
          <w:p w:rsidR="0073741B" w:rsidRPr="008B0D26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73741B" w:rsidRPr="008B0D26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8B0D26" w:rsidTr="000870D4">
        <w:tc>
          <w:tcPr>
            <w:tcW w:w="5778" w:type="dxa"/>
          </w:tcPr>
          <w:p w:rsidR="0073741B" w:rsidRPr="008B0D26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акт передачи лесных насаждений</w:t>
            </w:r>
          </w:p>
        </w:tc>
        <w:tc>
          <w:tcPr>
            <w:tcW w:w="1843" w:type="dxa"/>
          </w:tcPr>
          <w:p w:rsidR="0073741B" w:rsidRPr="008B0D26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73741B" w:rsidRPr="008B0D26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</w:tbl>
    <w:p w:rsidR="0073741B" w:rsidRPr="00CE6258" w:rsidRDefault="0073741B" w:rsidP="00D62307">
      <w:pPr>
        <w:jc w:val="both"/>
        <w:rPr>
          <w:sz w:val="16"/>
          <w:szCs w:val="16"/>
        </w:rPr>
      </w:pPr>
    </w:p>
    <w:p w:rsidR="00D62307" w:rsidRPr="008B0D26" w:rsidRDefault="006A1161" w:rsidP="00D62307">
      <w:pPr>
        <w:jc w:val="both"/>
        <w:rPr>
          <w:sz w:val="24"/>
          <w:szCs w:val="24"/>
        </w:rPr>
      </w:pPr>
      <w:r w:rsidRPr="008B0D26">
        <w:rPr>
          <w:sz w:val="24"/>
          <w:szCs w:val="24"/>
        </w:rPr>
        <w:t>3</w:t>
      </w:r>
      <w:r w:rsidR="00D62307" w:rsidRPr="008B0D26">
        <w:rPr>
          <w:sz w:val="24"/>
          <w:szCs w:val="24"/>
        </w:rPr>
        <w:t xml:space="preserve">.Место </w:t>
      </w:r>
      <w:r w:rsidRPr="008B0D26">
        <w:rPr>
          <w:sz w:val="24"/>
          <w:szCs w:val="24"/>
        </w:rPr>
        <w:t>заготовки древесины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1843"/>
        <w:gridCol w:w="1559"/>
        <w:gridCol w:w="2694"/>
      </w:tblGrid>
      <w:tr w:rsidR="005A0597" w:rsidRPr="008B0D26" w:rsidTr="009B05B8">
        <w:tc>
          <w:tcPr>
            <w:tcW w:w="1526" w:type="dxa"/>
          </w:tcPr>
          <w:p w:rsidR="005A0597" w:rsidRPr="008B0D26" w:rsidRDefault="005A0597" w:rsidP="00BD6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Лесничество</w:t>
            </w:r>
          </w:p>
        </w:tc>
        <w:tc>
          <w:tcPr>
            <w:tcW w:w="1984" w:type="dxa"/>
          </w:tcPr>
          <w:p w:rsidR="005A0597" w:rsidRPr="008B0D26" w:rsidRDefault="005A0597" w:rsidP="00BD6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 xml:space="preserve">Участковое </w:t>
            </w:r>
            <w:r w:rsidR="00BD6573"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сничество</w:t>
            </w:r>
          </w:p>
        </w:tc>
        <w:tc>
          <w:tcPr>
            <w:tcW w:w="1843" w:type="dxa"/>
          </w:tcPr>
          <w:p w:rsidR="005A0597" w:rsidRPr="008B0D26" w:rsidRDefault="00227E3F" w:rsidP="00227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5A0597" w:rsidRPr="008B0D26">
              <w:rPr>
                <w:rFonts w:ascii="Times New Roman" w:hAnsi="Times New Roman" w:cs="Times New Roman"/>
                <w:sz w:val="24"/>
                <w:szCs w:val="24"/>
              </w:rPr>
              <w:t>квартала</w:t>
            </w:r>
            <w:r w:rsidR="00C527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5A0597" w:rsidRPr="008B0D26" w:rsidRDefault="00227E3F" w:rsidP="00227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A0597" w:rsidRPr="008B0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0D4">
              <w:rPr>
                <w:rFonts w:ascii="Times New Roman" w:hAnsi="Times New Roman" w:cs="Times New Roman"/>
                <w:sz w:val="24"/>
                <w:szCs w:val="24"/>
              </w:rPr>
              <w:t>выдела</w:t>
            </w:r>
            <w:r w:rsidR="00C527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5A0597" w:rsidRPr="008B0D26" w:rsidRDefault="00227E3F" w:rsidP="00227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A0597" w:rsidRPr="008B0D26">
              <w:rPr>
                <w:rFonts w:ascii="Times New Roman" w:hAnsi="Times New Roman" w:cs="Times New Roman"/>
                <w:sz w:val="24"/>
                <w:szCs w:val="24"/>
              </w:rPr>
              <w:t xml:space="preserve"> лесосеки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0597" w:rsidRPr="008B0D26">
              <w:rPr>
                <w:rFonts w:ascii="Times New Roman" w:hAnsi="Times New Roman" w:cs="Times New Roman"/>
                <w:sz w:val="24"/>
                <w:szCs w:val="24"/>
              </w:rPr>
              <w:t>делянки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A0597" w:rsidRPr="008B0D26" w:rsidTr="009B05B8">
        <w:tc>
          <w:tcPr>
            <w:tcW w:w="1526" w:type="dxa"/>
          </w:tcPr>
          <w:p w:rsidR="005A0597" w:rsidRPr="008B0D26" w:rsidRDefault="005A0597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A0597" w:rsidRPr="008B0D26" w:rsidRDefault="005A0597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5A0597" w:rsidRPr="008B0D26" w:rsidRDefault="005A0597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5A0597" w:rsidRPr="008B0D26" w:rsidRDefault="005A0597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5A0597" w:rsidRPr="008B0D26" w:rsidRDefault="005A0597" w:rsidP="005A0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573" w:rsidRPr="008B0D26" w:rsidTr="009B05B8">
        <w:tc>
          <w:tcPr>
            <w:tcW w:w="1526" w:type="dxa"/>
          </w:tcPr>
          <w:p w:rsidR="00BD6573" w:rsidRPr="008B0D26" w:rsidRDefault="00BD6573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BD6573" w:rsidRPr="008B0D26" w:rsidRDefault="00BD6573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D6573" w:rsidRPr="008B0D26" w:rsidRDefault="00BD6573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D6573" w:rsidRPr="008B0D26" w:rsidRDefault="00BD6573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BD6573" w:rsidRPr="008B0D26" w:rsidRDefault="00BD6573" w:rsidP="005A0597">
            <w:pPr>
              <w:jc w:val="center"/>
              <w:rPr>
                <w:sz w:val="24"/>
                <w:szCs w:val="24"/>
              </w:rPr>
            </w:pPr>
          </w:p>
        </w:tc>
      </w:tr>
      <w:tr w:rsidR="00CE6258" w:rsidRPr="008B0D26" w:rsidTr="009B05B8">
        <w:tc>
          <w:tcPr>
            <w:tcW w:w="1526" w:type="dxa"/>
          </w:tcPr>
          <w:p w:rsidR="00CE6258" w:rsidRPr="008B0D26" w:rsidRDefault="00CE6258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E6258" w:rsidRPr="008B0D26" w:rsidRDefault="00CE6258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E6258" w:rsidRPr="008B0D26" w:rsidRDefault="00CE6258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E6258" w:rsidRPr="008B0D26" w:rsidRDefault="00CE6258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CE6258" w:rsidRPr="008B0D26" w:rsidRDefault="00CE6258" w:rsidP="005A0597">
            <w:pPr>
              <w:jc w:val="center"/>
              <w:rPr>
                <w:sz w:val="24"/>
                <w:szCs w:val="24"/>
              </w:rPr>
            </w:pPr>
          </w:p>
        </w:tc>
      </w:tr>
    </w:tbl>
    <w:p w:rsidR="002A59F1" w:rsidRPr="00227E3F" w:rsidRDefault="002A59F1" w:rsidP="00D62307">
      <w:pPr>
        <w:jc w:val="both"/>
        <w:rPr>
          <w:sz w:val="16"/>
          <w:szCs w:val="16"/>
        </w:rPr>
      </w:pPr>
    </w:p>
    <w:p w:rsidR="00D62307" w:rsidRPr="008B0D26" w:rsidRDefault="002A59F1" w:rsidP="00D62307">
      <w:pPr>
        <w:jc w:val="both"/>
        <w:rPr>
          <w:sz w:val="24"/>
          <w:szCs w:val="24"/>
        </w:rPr>
      </w:pPr>
      <w:r w:rsidRPr="008B0D26">
        <w:rPr>
          <w:sz w:val="24"/>
          <w:szCs w:val="24"/>
        </w:rPr>
        <w:t>4.</w:t>
      </w:r>
      <w:r w:rsidR="005A0597" w:rsidRPr="008B0D26">
        <w:rPr>
          <w:sz w:val="24"/>
          <w:szCs w:val="24"/>
        </w:rPr>
        <w:t>Сведения о вывозимой</w:t>
      </w:r>
      <w:r w:rsidR="008B0D26">
        <w:rPr>
          <w:sz w:val="24"/>
          <w:szCs w:val="24"/>
        </w:rPr>
        <w:t xml:space="preserve"> древесине</w:t>
      </w:r>
    </w:p>
    <w:tbl>
      <w:tblPr>
        <w:tblStyle w:val="a8"/>
        <w:tblW w:w="9652" w:type="dxa"/>
        <w:tblLook w:val="04A0" w:firstRow="1" w:lastRow="0" w:firstColumn="1" w:lastColumn="0" w:noHBand="0" w:noVBand="1"/>
      </w:tblPr>
      <w:tblGrid>
        <w:gridCol w:w="594"/>
        <w:gridCol w:w="1105"/>
        <w:gridCol w:w="1636"/>
        <w:gridCol w:w="1015"/>
        <w:gridCol w:w="1636"/>
        <w:gridCol w:w="1015"/>
        <w:gridCol w:w="1636"/>
        <w:gridCol w:w="1015"/>
      </w:tblGrid>
      <w:tr w:rsidR="00A80128" w:rsidRPr="008B0D26" w:rsidTr="003B5EC6">
        <w:tc>
          <w:tcPr>
            <w:tcW w:w="594" w:type="dxa"/>
            <w:vMerge w:val="restart"/>
          </w:tcPr>
          <w:p w:rsidR="0073741B" w:rsidRPr="008B0D26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05" w:type="dxa"/>
            <w:vMerge w:val="restart"/>
          </w:tcPr>
          <w:p w:rsidR="0073741B" w:rsidRPr="008B0D26" w:rsidRDefault="0073741B" w:rsidP="00737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Порода</w:t>
            </w:r>
          </w:p>
        </w:tc>
        <w:tc>
          <w:tcPr>
            <w:tcW w:w="2651" w:type="dxa"/>
            <w:gridSpan w:val="2"/>
          </w:tcPr>
          <w:p w:rsidR="0073741B" w:rsidRPr="008B0D26" w:rsidRDefault="0073741B" w:rsidP="00737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Деловая</w:t>
            </w:r>
          </w:p>
        </w:tc>
        <w:tc>
          <w:tcPr>
            <w:tcW w:w="2651" w:type="dxa"/>
            <w:gridSpan w:val="2"/>
          </w:tcPr>
          <w:p w:rsidR="0073741B" w:rsidRPr="008B0D26" w:rsidRDefault="0073741B" w:rsidP="00737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Дровяная</w:t>
            </w:r>
          </w:p>
        </w:tc>
        <w:tc>
          <w:tcPr>
            <w:tcW w:w="2651" w:type="dxa"/>
            <w:gridSpan w:val="2"/>
          </w:tcPr>
          <w:p w:rsidR="0073741B" w:rsidRPr="008B0D26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A80128" w:rsidRPr="008B0D26" w:rsidTr="003B5EC6">
        <w:tc>
          <w:tcPr>
            <w:tcW w:w="594" w:type="dxa"/>
            <w:vMerge/>
          </w:tcPr>
          <w:p w:rsidR="0073741B" w:rsidRPr="008B0D26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  <w:vMerge/>
          </w:tcPr>
          <w:p w:rsidR="0073741B" w:rsidRPr="008B0D26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8B0D26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3741B" w:rsidRPr="008B0D26">
              <w:rPr>
                <w:rFonts w:ascii="Times New Roman" w:hAnsi="Times New Roman" w:cs="Times New Roman"/>
                <w:sz w:val="24"/>
                <w:szCs w:val="24"/>
              </w:rPr>
              <w:t>оличество</w:t>
            </w: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8B0D26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015" w:type="dxa"/>
          </w:tcPr>
          <w:p w:rsidR="0073741B" w:rsidRPr="008B0D26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741B" w:rsidRPr="008B0D26">
              <w:rPr>
                <w:rFonts w:ascii="Times New Roman" w:hAnsi="Times New Roman" w:cs="Times New Roman"/>
                <w:sz w:val="24"/>
                <w:szCs w:val="24"/>
              </w:rPr>
              <w:t>бъем</w:t>
            </w: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8B0D26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636" w:type="dxa"/>
          </w:tcPr>
          <w:p w:rsidR="0073741B" w:rsidRPr="008B0D26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3741B" w:rsidRPr="008B0D26">
              <w:rPr>
                <w:rFonts w:ascii="Times New Roman" w:hAnsi="Times New Roman" w:cs="Times New Roman"/>
                <w:sz w:val="24"/>
                <w:szCs w:val="24"/>
              </w:rPr>
              <w:t>оличество</w:t>
            </w: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8B0D26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015" w:type="dxa"/>
          </w:tcPr>
          <w:p w:rsidR="0073741B" w:rsidRPr="008B0D26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741B" w:rsidRPr="008B0D26">
              <w:rPr>
                <w:rFonts w:ascii="Times New Roman" w:hAnsi="Times New Roman" w:cs="Times New Roman"/>
                <w:sz w:val="24"/>
                <w:szCs w:val="24"/>
              </w:rPr>
              <w:t>бъем</w:t>
            </w: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8B0D26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636" w:type="dxa"/>
          </w:tcPr>
          <w:p w:rsidR="0073741B" w:rsidRPr="008B0D26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3741B" w:rsidRPr="008B0D26">
              <w:rPr>
                <w:rFonts w:ascii="Times New Roman" w:hAnsi="Times New Roman" w:cs="Times New Roman"/>
                <w:sz w:val="24"/>
                <w:szCs w:val="24"/>
              </w:rPr>
              <w:t>оличество</w:t>
            </w: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8B0D26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015" w:type="dxa"/>
          </w:tcPr>
          <w:p w:rsidR="0073741B" w:rsidRPr="008B0D26" w:rsidRDefault="00A80128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741B" w:rsidRPr="008B0D26">
              <w:rPr>
                <w:rFonts w:ascii="Times New Roman" w:hAnsi="Times New Roman" w:cs="Times New Roman"/>
                <w:sz w:val="24"/>
                <w:szCs w:val="24"/>
              </w:rPr>
              <w:t>бъем</w:t>
            </w: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1086" w:rsidRPr="008B0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741B" w:rsidRPr="008B0D26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</w:tr>
      <w:tr w:rsidR="00403E2D" w:rsidRPr="008B0D26" w:rsidTr="003B5EC6">
        <w:tc>
          <w:tcPr>
            <w:tcW w:w="594" w:type="dxa"/>
          </w:tcPr>
          <w:p w:rsidR="00403E2D" w:rsidRPr="008B0D26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403E2D" w:rsidRPr="008B0D26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403E2D" w:rsidRPr="008B0D26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403E2D" w:rsidRPr="008B0D26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403E2D" w:rsidRPr="008B0D26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403E2D" w:rsidRPr="008B0D26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403E2D" w:rsidRPr="008B0D26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403E2D" w:rsidRPr="008B0D26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</w:tr>
      <w:tr w:rsidR="003B5EC6" w:rsidRPr="008B0D26" w:rsidTr="003B5EC6">
        <w:tc>
          <w:tcPr>
            <w:tcW w:w="594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</w:tr>
      <w:tr w:rsidR="003B5EC6" w:rsidRPr="008B0D26" w:rsidTr="003B5EC6">
        <w:tc>
          <w:tcPr>
            <w:tcW w:w="594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8B0D26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</w:tr>
      <w:tr w:rsidR="003B5EC6" w:rsidRPr="008B0D26" w:rsidTr="003B5EC6">
        <w:tc>
          <w:tcPr>
            <w:tcW w:w="1699" w:type="dxa"/>
            <w:gridSpan w:val="2"/>
          </w:tcPr>
          <w:p w:rsidR="003B5EC6" w:rsidRPr="008B0D26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D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36" w:type="dxa"/>
          </w:tcPr>
          <w:p w:rsidR="003B5EC6" w:rsidRPr="008B0D26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8B0D26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8B0D26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8B0D26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8B0D26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8B0D26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1128" w:rsidRPr="00227E3F" w:rsidRDefault="00AD1128" w:rsidP="00D62307">
      <w:pPr>
        <w:jc w:val="both"/>
        <w:rPr>
          <w:sz w:val="16"/>
          <w:szCs w:val="16"/>
        </w:rPr>
      </w:pPr>
    </w:p>
    <w:p w:rsidR="003D1086" w:rsidRPr="008B0D26" w:rsidRDefault="00D62307" w:rsidP="00D62307">
      <w:pPr>
        <w:jc w:val="both"/>
        <w:rPr>
          <w:sz w:val="24"/>
          <w:szCs w:val="24"/>
        </w:rPr>
      </w:pPr>
      <w:r w:rsidRPr="008B0D26">
        <w:rPr>
          <w:sz w:val="24"/>
          <w:szCs w:val="24"/>
        </w:rPr>
        <w:t>5.</w:t>
      </w:r>
      <w:r w:rsidR="003D1086" w:rsidRPr="008B0D26">
        <w:rPr>
          <w:sz w:val="24"/>
          <w:szCs w:val="24"/>
        </w:rPr>
        <w:t>Све</w:t>
      </w:r>
      <w:r w:rsidR="002A59F1" w:rsidRPr="008B0D26">
        <w:rPr>
          <w:sz w:val="24"/>
          <w:szCs w:val="24"/>
        </w:rPr>
        <w:t>дения о пункте приема древесины</w:t>
      </w:r>
    </w:p>
    <w:p w:rsidR="000870D4" w:rsidRDefault="00482E89" w:rsidP="000870D4">
      <w:pPr>
        <w:jc w:val="center"/>
        <w:rPr>
          <w:sz w:val="16"/>
          <w:szCs w:val="16"/>
        </w:rPr>
      </w:pPr>
      <w:r w:rsidRPr="008B0D26">
        <w:rPr>
          <w:sz w:val="24"/>
          <w:szCs w:val="24"/>
        </w:rPr>
        <w:t>_____</w:t>
      </w:r>
      <w:r w:rsidR="00B532FC" w:rsidRPr="008B0D26">
        <w:rPr>
          <w:sz w:val="24"/>
          <w:szCs w:val="24"/>
        </w:rPr>
        <w:t>_</w:t>
      </w:r>
      <w:r w:rsidRPr="008B0D26">
        <w:rPr>
          <w:sz w:val="24"/>
          <w:szCs w:val="24"/>
        </w:rPr>
        <w:t>________________________________________</w:t>
      </w:r>
      <w:r w:rsidR="0061174E" w:rsidRPr="008B0D26">
        <w:rPr>
          <w:sz w:val="24"/>
          <w:szCs w:val="24"/>
        </w:rPr>
        <w:t>______________________</w:t>
      </w:r>
      <w:r w:rsidR="008B0D26">
        <w:rPr>
          <w:sz w:val="24"/>
          <w:szCs w:val="24"/>
        </w:rPr>
        <w:t>__________</w:t>
      </w:r>
    </w:p>
    <w:p w:rsidR="005A0597" w:rsidRPr="000870D4" w:rsidRDefault="000870D4" w:rsidP="000870D4">
      <w:pPr>
        <w:jc w:val="center"/>
        <w:rPr>
          <w:sz w:val="24"/>
          <w:szCs w:val="24"/>
        </w:rPr>
      </w:pPr>
      <w:r>
        <w:rPr>
          <w:sz w:val="16"/>
          <w:szCs w:val="16"/>
        </w:rPr>
        <w:t>(</w:t>
      </w:r>
      <w:r w:rsidR="003D1086" w:rsidRPr="008B0D26">
        <w:rPr>
          <w:sz w:val="16"/>
          <w:szCs w:val="16"/>
        </w:rPr>
        <w:t xml:space="preserve">наименование, реестровый номер, местонахождение </w:t>
      </w:r>
      <w:r w:rsidR="005A0597" w:rsidRPr="008B0D26">
        <w:rPr>
          <w:sz w:val="16"/>
          <w:szCs w:val="16"/>
        </w:rPr>
        <w:t>и (или) адрес пункта приема древесины)</w:t>
      </w:r>
    </w:p>
    <w:p w:rsidR="00BD6573" w:rsidRPr="00227E3F" w:rsidRDefault="00BD6573" w:rsidP="008B0D26">
      <w:pPr>
        <w:rPr>
          <w:sz w:val="20"/>
        </w:rPr>
      </w:pPr>
    </w:p>
    <w:p w:rsidR="008B0D26" w:rsidRPr="002A59F1" w:rsidRDefault="008B0D26" w:rsidP="008B0D26">
      <w:pPr>
        <w:rPr>
          <w:sz w:val="24"/>
          <w:szCs w:val="24"/>
        </w:rPr>
      </w:pPr>
      <w:r w:rsidRPr="002A59F1">
        <w:rPr>
          <w:sz w:val="24"/>
          <w:szCs w:val="24"/>
        </w:rPr>
        <w:t xml:space="preserve">6.Информация о лице, выдавшем </w:t>
      </w:r>
      <w:r>
        <w:rPr>
          <w:sz w:val="24"/>
          <w:szCs w:val="24"/>
        </w:rPr>
        <w:t>декларацию об обороте древесины</w:t>
      </w:r>
    </w:p>
    <w:p w:rsidR="008B0D26" w:rsidRPr="008B0D26" w:rsidRDefault="008B0D26" w:rsidP="008B0D26">
      <w:pPr>
        <w:jc w:val="both"/>
        <w:rPr>
          <w:sz w:val="16"/>
          <w:szCs w:val="16"/>
        </w:rPr>
      </w:pPr>
    </w:p>
    <w:p w:rsidR="008B0D26" w:rsidRPr="002A59F1" w:rsidRDefault="008B0D26" w:rsidP="008B0D26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от "____" __________ 20___</w:t>
      </w:r>
      <w:r>
        <w:rPr>
          <w:sz w:val="24"/>
          <w:szCs w:val="24"/>
        </w:rPr>
        <w:t>__</w:t>
      </w:r>
      <w:r w:rsidRPr="002A59F1">
        <w:rPr>
          <w:sz w:val="24"/>
          <w:szCs w:val="24"/>
        </w:rPr>
        <w:t>г.</w:t>
      </w:r>
      <w:r w:rsidRPr="002A59F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2A59F1">
        <w:rPr>
          <w:sz w:val="24"/>
          <w:szCs w:val="24"/>
        </w:rPr>
        <w:t>№ ___</w:t>
      </w:r>
      <w:r>
        <w:rPr>
          <w:sz w:val="24"/>
          <w:szCs w:val="24"/>
        </w:rPr>
        <w:t>_</w:t>
      </w:r>
      <w:r w:rsidRPr="002A59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М.П.              __</w:t>
      </w:r>
      <w:r w:rsidRPr="002A59F1">
        <w:rPr>
          <w:sz w:val="24"/>
          <w:szCs w:val="24"/>
        </w:rPr>
        <w:t xml:space="preserve">________    </w:t>
      </w:r>
      <w:r>
        <w:rPr>
          <w:sz w:val="24"/>
          <w:szCs w:val="24"/>
        </w:rPr>
        <w:t xml:space="preserve">  </w:t>
      </w:r>
      <w:r w:rsidRPr="002A59F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___________</w:t>
      </w:r>
    </w:p>
    <w:p w:rsidR="008B0D26" w:rsidRPr="008B0D26" w:rsidRDefault="008B0D26" w:rsidP="008B0D26">
      <w:pPr>
        <w:jc w:val="both"/>
        <w:rPr>
          <w:sz w:val="16"/>
          <w:szCs w:val="16"/>
        </w:rPr>
      </w:pPr>
      <w:proofErr w:type="gramStart"/>
      <w:r w:rsidRPr="008B0D26">
        <w:rPr>
          <w:sz w:val="16"/>
          <w:szCs w:val="16"/>
        </w:rPr>
        <w:t xml:space="preserve">(приказ, доверенность лица, осуществляющего                                  </w:t>
      </w:r>
      <w:r>
        <w:rPr>
          <w:sz w:val="16"/>
          <w:szCs w:val="16"/>
        </w:rPr>
        <w:t xml:space="preserve">                                  </w:t>
      </w:r>
      <w:r w:rsidRPr="008B0D26">
        <w:rPr>
          <w:sz w:val="16"/>
          <w:szCs w:val="16"/>
        </w:rPr>
        <w:t xml:space="preserve">               (подпись)            </w:t>
      </w:r>
      <w:r>
        <w:rPr>
          <w:sz w:val="16"/>
          <w:szCs w:val="16"/>
        </w:rPr>
        <w:t xml:space="preserve">             </w:t>
      </w:r>
      <w:r w:rsidRPr="008B0D26">
        <w:rPr>
          <w:sz w:val="16"/>
          <w:szCs w:val="16"/>
        </w:rPr>
        <w:t xml:space="preserve">  (расшифровка</w:t>
      </w:r>
      <w:proofErr w:type="gramEnd"/>
    </w:p>
    <w:p w:rsidR="008B0D26" w:rsidRPr="008B0D26" w:rsidRDefault="008B0D26" w:rsidP="008B0D26">
      <w:pPr>
        <w:jc w:val="both"/>
        <w:rPr>
          <w:sz w:val="16"/>
          <w:szCs w:val="16"/>
        </w:rPr>
      </w:pPr>
      <w:r w:rsidRPr="008B0D26">
        <w:rPr>
          <w:sz w:val="16"/>
          <w:szCs w:val="16"/>
        </w:rPr>
        <w:t xml:space="preserve">                  </w:t>
      </w:r>
      <w:proofErr w:type="gramStart"/>
      <w:r w:rsidRPr="008B0D26">
        <w:rPr>
          <w:sz w:val="16"/>
          <w:szCs w:val="16"/>
        </w:rPr>
        <w:t xml:space="preserve">заготовку древесины)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</w:t>
      </w:r>
      <w:r w:rsidRPr="008B0D26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</w:t>
      </w:r>
      <w:r w:rsidRPr="008B0D26">
        <w:rPr>
          <w:sz w:val="16"/>
          <w:szCs w:val="16"/>
        </w:rPr>
        <w:t xml:space="preserve">                        подписи)</w:t>
      </w:r>
      <w:proofErr w:type="gramEnd"/>
    </w:p>
    <w:p w:rsidR="008B0D26" w:rsidRPr="00227E3F" w:rsidRDefault="008B0D26" w:rsidP="008B0D26">
      <w:pPr>
        <w:jc w:val="both"/>
        <w:rPr>
          <w:sz w:val="20"/>
        </w:rPr>
      </w:pPr>
    </w:p>
    <w:p w:rsidR="008B0D26" w:rsidRDefault="008B0D26" w:rsidP="008B0D26">
      <w:pPr>
        <w:ind w:left="4248" w:hanging="4248"/>
        <w:jc w:val="both"/>
        <w:rPr>
          <w:sz w:val="24"/>
          <w:szCs w:val="24"/>
        </w:rPr>
      </w:pPr>
      <w:r w:rsidRPr="002A59F1">
        <w:rPr>
          <w:sz w:val="24"/>
          <w:szCs w:val="24"/>
        </w:rPr>
        <w:t xml:space="preserve">7.Древесина передана по приемо-сдаточному акту </w:t>
      </w:r>
    </w:p>
    <w:p w:rsidR="008B0D26" w:rsidRPr="008B0D26" w:rsidRDefault="008B0D26" w:rsidP="008B0D26">
      <w:pPr>
        <w:ind w:left="4248" w:hanging="4248"/>
        <w:jc w:val="both"/>
        <w:rPr>
          <w:sz w:val="16"/>
          <w:szCs w:val="16"/>
        </w:rPr>
      </w:pPr>
    </w:p>
    <w:p w:rsidR="008B0D26" w:rsidRDefault="008B0D26" w:rsidP="008B0D26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от "____" __________ 20___</w:t>
      </w:r>
      <w:r>
        <w:rPr>
          <w:sz w:val="24"/>
          <w:szCs w:val="24"/>
        </w:rPr>
        <w:t>__</w:t>
      </w:r>
      <w:r w:rsidRPr="002A59F1">
        <w:rPr>
          <w:sz w:val="24"/>
          <w:szCs w:val="24"/>
        </w:rPr>
        <w:t>г.</w:t>
      </w:r>
      <w:r w:rsidRPr="002A59F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2A59F1">
        <w:rPr>
          <w:sz w:val="24"/>
          <w:szCs w:val="24"/>
        </w:rPr>
        <w:t>№ ___</w:t>
      </w:r>
      <w:r>
        <w:rPr>
          <w:sz w:val="24"/>
          <w:szCs w:val="24"/>
        </w:rPr>
        <w:t>_</w:t>
      </w:r>
    </w:p>
    <w:p w:rsidR="008B0D26" w:rsidRPr="00227E3F" w:rsidRDefault="008B0D26" w:rsidP="008B0D26">
      <w:pPr>
        <w:jc w:val="both"/>
        <w:rPr>
          <w:sz w:val="20"/>
        </w:rPr>
      </w:pPr>
    </w:p>
    <w:p w:rsidR="008B0D26" w:rsidRDefault="008B0D26" w:rsidP="008B0D26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8.</w:t>
      </w:r>
      <w:r>
        <w:rPr>
          <w:sz w:val="24"/>
          <w:szCs w:val="24"/>
        </w:rPr>
        <w:t>О</w:t>
      </w:r>
      <w:r w:rsidRPr="002A59F1">
        <w:rPr>
          <w:sz w:val="24"/>
          <w:szCs w:val="24"/>
        </w:rPr>
        <w:t>тветственно</w:t>
      </w:r>
      <w:r>
        <w:rPr>
          <w:sz w:val="24"/>
          <w:szCs w:val="24"/>
        </w:rPr>
        <w:t>е</w:t>
      </w:r>
      <w:r w:rsidRPr="002A59F1">
        <w:rPr>
          <w:sz w:val="24"/>
          <w:szCs w:val="24"/>
        </w:rPr>
        <w:t xml:space="preserve"> лиц</w:t>
      </w:r>
      <w:r>
        <w:rPr>
          <w:sz w:val="24"/>
          <w:szCs w:val="24"/>
        </w:rPr>
        <w:t>о</w:t>
      </w:r>
      <w:r w:rsidRPr="002A59F1">
        <w:rPr>
          <w:sz w:val="24"/>
          <w:szCs w:val="24"/>
        </w:rPr>
        <w:t xml:space="preserve"> на пункте приема древесины</w:t>
      </w:r>
    </w:p>
    <w:p w:rsidR="008B0D26" w:rsidRDefault="008B0D26" w:rsidP="008B0D26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 xml:space="preserve"> ______________________</w:t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</w:t>
      </w:r>
      <w:r w:rsidRPr="002A59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</w:t>
      </w:r>
      <w:r w:rsidRPr="002A59F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__</w:t>
      </w:r>
      <w:r w:rsidRPr="002A59F1">
        <w:rPr>
          <w:sz w:val="24"/>
          <w:szCs w:val="24"/>
        </w:rPr>
        <w:t>________</w:t>
      </w:r>
    </w:p>
    <w:p w:rsidR="00A80128" w:rsidRPr="008B0D26" w:rsidRDefault="008B0D26" w:rsidP="008B0D26">
      <w:pPr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  </w:t>
      </w:r>
      <w:r w:rsidRPr="008B0D26">
        <w:rPr>
          <w:sz w:val="16"/>
          <w:szCs w:val="16"/>
        </w:rPr>
        <w:t>(фамилия, инициалы)</w:t>
      </w:r>
      <w:r w:rsidRPr="008B0D26">
        <w:rPr>
          <w:sz w:val="16"/>
          <w:szCs w:val="16"/>
        </w:rPr>
        <w:tab/>
      </w:r>
      <w:r w:rsidRPr="008B0D26">
        <w:rPr>
          <w:sz w:val="16"/>
          <w:szCs w:val="16"/>
        </w:rPr>
        <w:tab/>
      </w:r>
      <w:r w:rsidRPr="008B0D26">
        <w:rPr>
          <w:sz w:val="16"/>
          <w:szCs w:val="16"/>
        </w:rPr>
        <w:tab/>
        <w:t xml:space="preserve">   </w:t>
      </w:r>
      <w:r>
        <w:rPr>
          <w:sz w:val="16"/>
          <w:szCs w:val="16"/>
        </w:rPr>
        <w:t xml:space="preserve">                                                 </w:t>
      </w:r>
      <w:r w:rsidRPr="008B0D26">
        <w:rPr>
          <w:sz w:val="16"/>
          <w:szCs w:val="16"/>
        </w:rPr>
        <w:t xml:space="preserve">                                                                          (подпись)</w:t>
      </w:r>
    </w:p>
    <w:sectPr w:rsidR="00A80128" w:rsidRPr="008B0D26" w:rsidSect="00A80128">
      <w:headerReference w:type="even" r:id="rId8"/>
      <w:headerReference w:type="default" r:id="rId9"/>
      <w:pgSz w:w="11906" w:h="16838"/>
      <w:pgMar w:top="1134" w:right="70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340" w:rsidRDefault="00711340">
      <w:r>
        <w:separator/>
      </w:r>
    </w:p>
  </w:endnote>
  <w:endnote w:type="continuationSeparator" w:id="0">
    <w:p w:rsidR="00711340" w:rsidRDefault="00711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340" w:rsidRDefault="00711340">
      <w:r>
        <w:separator/>
      </w:r>
    </w:p>
  </w:footnote>
  <w:footnote w:type="continuationSeparator" w:id="0">
    <w:p w:rsidR="00711340" w:rsidRDefault="007113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AA5F6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AA5F6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27E3F">
      <w:rPr>
        <w:rStyle w:val="a7"/>
        <w:noProof/>
      </w:rPr>
      <w:t>2</w: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05B3C"/>
    <w:rsid w:val="0003291F"/>
    <w:rsid w:val="000338A0"/>
    <w:rsid w:val="00040F6E"/>
    <w:rsid w:val="0007799D"/>
    <w:rsid w:val="000870D4"/>
    <w:rsid w:val="000C45CB"/>
    <w:rsid w:val="000D7212"/>
    <w:rsid w:val="000D7238"/>
    <w:rsid w:val="000E219C"/>
    <w:rsid w:val="000E2A55"/>
    <w:rsid w:val="00101F0D"/>
    <w:rsid w:val="001119CE"/>
    <w:rsid w:val="0011554F"/>
    <w:rsid w:val="00115ECE"/>
    <w:rsid w:val="001261A7"/>
    <w:rsid w:val="00135824"/>
    <w:rsid w:val="001445B3"/>
    <w:rsid w:val="00175153"/>
    <w:rsid w:val="001E6F37"/>
    <w:rsid w:val="00200FBE"/>
    <w:rsid w:val="00211FE3"/>
    <w:rsid w:val="00224364"/>
    <w:rsid w:val="00227090"/>
    <w:rsid w:val="00227E3F"/>
    <w:rsid w:val="00242F19"/>
    <w:rsid w:val="002A59F1"/>
    <w:rsid w:val="002E4372"/>
    <w:rsid w:val="002F0134"/>
    <w:rsid w:val="002F3C27"/>
    <w:rsid w:val="00320CC7"/>
    <w:rsid w:val="003307CC"/>
    <w:rsid w:val="003310C7"/>
    <w:rsid w:val="0034770A"/>
    <w:rsid w:val="00353DBB"/>
    <w:rsid w:val="00367A2E"/>
    <w:rsid w:val="00373146"/>
    <w:rsid w:val="00375707"/>
    <w:rsid w:val="00385068"/>
    <w:rsid w:val="00391CA3"/>
    <w:rsid w:val="003A01F1"/>
    <w:rsid w:val="003B0A1B"/>
    <w:rsid w:val="003B26E7"/>
    <w:rsid w:val="003B5EC6"/>
    <w:rsid w:val="003D1086"/>
    <w:rsid w:val="003E4095"/>
    <w:rsid w:val="00401AE4"/>
    <w:rsid w:val="00403E2D"/>
    <w:rsid w:val="00430346"/>
    <w:rsid w:val="00464E65"/>
    <w:rsid w:val="0047435B"/>
    <w:rsid w:val="00482E89"/>
    <w:rsid w:val="00496173"/>
    <w:rsid w:val="004A078D"/>
    <w:rsid w:val="004A4880"/>
    <w:rsid w:val="004A50C8"/>
    <w:rsid w:val="004F5D02"/>
    <w:rsid w:val="005306F8"/>
    <w:rsid w:val="00532D08"/>
    <w:rsid w:val="005347EC"/>
    <w:rsid w:val="005676F8"/>
    <w:rsid w:val="005A0597"/>
    <w:rsid w:val="005A2827"/>
    <w:rsid w:val="005D74BC"/>
    <w:rsid w:val="005F0966"/>
    <w:rsid w:val="0061174E"/>
    <w:rsid w:val="00624C2E"/>
    <w:rsid w:val="00636B4F"/>
    <w:rsid w:val="0064110B"/>
    <w:rsid w:val="00650AFB"/>
    <w:rsid w:val="006715F9"/>
    <w:rsid w:val="0067174A"/>
    <w:rsid w:val="006726B8"/>
    <w:rsid w:val="00673062"/>
    <w:rsid w:val="00687522"/>
    <w:rsid w:val="006901F0"/>
    <w:rsid w:val="006A1161"/>
    <w:rsid w:val="006F3421"/>
    <w:rsid w:val="00711340"/>
    <w:rsid w:val="00731C85"/>
    <w:rsid w:val="00733F17"/>
    <w:rsid w:val="0073741B"/>
    <w:rsid w:val="00737F36"/>
    <w:rsid w:val="00794CD7"/>
    <w:rsid w:val="007A17F3"/>
    <w:rsid w:val="007A52B2"/>
    <w:rsid w:val="007C5C36"/>
    <w:rsid w:val="007E1634"/>
    <w:rsid w:val="007E3058"/>
    <w:rsid w:val="007E693C"/>
    <w:rsid w:val="007F4013"/>
    <w:rsid w:val="0084126D"/>
    <w:rsid w:val="00850AEB"/>
    <w:rsid w:val="00897224"/>
    <w:rsid w:val="00897D0E"/>
    <w:rsid w:val="008B0D26"/>
    <w:rsid w:val="008C7D2F"/>
    <w:rsid w:val="008E1C6D"/>
    <w:rsid w:val="009042C1"/>
    <w:rsid w:val="00912859"/>
    <w:rsid w:val="009173EF"/>
    <w:rsid w:val="009247EC"/>
    <w:rsid w:val="00932AC8"/>
    <w:rsid w:val="009475BE"/>
    <w:rsid w:val="009724B6"/>
    <w:rsid w:val="009731A6"/>
    <w:rsid w:val="0098119C"/>
    <w:rsid w:val="0098215F"/>
    <w:rsid w:val="00996190"/>
    <w:rsid w:val="009A4765"/>
    <w:rsid w:val="009B05B8"/>
    <w:rsid w:val="009D111F"/>
    <w:rsid w:val="009D61D9"/>
    <w:rsid w:val="009E7A12"/>
    <w:rsid w:val="00A11B86"/>
    <w:rsid w:val="00A22645"/>
    <w:rsid w:val="00A23930"/>
    <w:rsid w:val="00A55C4D"/>
    <w:rsid w:val="00A80128"/>
    <w:rsid w:val="00AA05B6"/>
    <w:rsid w:val="00AA5F60"/>
    <w:rsid w:val="00AB70F9"/>
    <w:rsid w:val="00AC31EC"/>
    <w:rsid w:val="00AD1128"/>
    <w:rsid w:val="00AE4D17"/>
    <w:rsid w:val="00AE5EEC"/>
    <w:rsid w:val="00AE7754"/>
    <w:rsid w:val="00B01695"/>
    <w:rsid w:val="00B10A17"/>
    <w:rsid w:val="00B42E3D"/>
    <w:rsid w:val="00B52513"/>
    <w:rsid w:val="00B532FC"/>
    <w:rsid w:val="00B679B4"/>
    <w:rsid w:val="00B814F0"/>
    <w:rsid w:val="00B9427E"/>
    <w:rsid w:val="00BB2195"/>
    <w:rsid w:val="00BB4D80"/>
    <w:rsid w:val="00BD46C6"/>
    <w:rsid w:val="00BD4A2C"/>
    <w:rsid w:val="00BD6573"/>
    <w:rsid w:val="00BE0544"/>
    <w:rsid w:val="00BE3416"/>
    <w:rsid w:val="00C23016"/>
    <w:rsid w:val="00C44ABA"/>
    <w:rsid w:val="00C5272F"/>
    <w:rsid w:val="00C54859"/>
    <w:rsid w:val="00CB02B6"/>
    <w:rsid w:val="00CE498B"/>
    <w:rsid w:val="00CE6258"/>
    <w:rsid w:val="00CE7396"/>
    <w:rsid w:val="00CF02F5"/>
    <w:rsid w:val="00CF0A14"/>
    <w:rsid w:val="00CF5E32"/>
    <w:rsid w:val="00D215C3"/>
    <w:rsid w:val="00D27003"/>
    <w:rsid w:val="00D62307"/>
    <w:rsid w:val="00D729B7"/>
    <w:rsid w:val="00D869E6"/>
    <w:rsid w:val="00DA200C"/>
    <w:rsid w:val="00DA34BD"/>
    <w:rsid w:val="00DA7514"/>
    <w:rsid w:val="00DB14F7"/>
    <w:rsid w:val="00DE048A"/>
    <w:rsid w:val="00DF0C38"/>
    <w:rsid w:val="00E00F5D"/>
    <w:rsid w:val="00E01DDE"/>
    <w:rsid w:val="00E23731"/>
    <w:rsid w:val="00E34273"/>
    <w:rsid w:val="00E52202"/>
    <w:rsid w:val="00E6005C"/>
    <w:rsid w:val="00E60D6E"/>
    <w:rsid w:val="00E833A2"/>
    <w:rsid w:val="00E866A6"/>
    <w:rsid w:val="00E87DB5"/>
    <w:rsid w:val="00E92D6B"/>
    <w:rsid w:val="00EA0442"/>
    <w:rsid w:val="00EA7446"/>
    <w:rsid w:val="00EB6885"/>
    <w:rsid w:val="00EC01C2"/>
    <w:rsid w:val="00EC0C16"/>
    <w:rsid w:val="00ED2C1C"/>
    <w:rsid w:val="00F10AC2"/>
    <w:rsid w:val="00F20A35"/>
    <w:rsid w:val="00F26EB1"/>
    <w:rsid w:val="00F35408"/>
    <w:rsid w:val="00F5264F"/>
    <w:rsid w:val="00F564A2"/>
    <w:rsid w:val="00F76916"/>
    <w:rsid w:val="00F920D1"/>
    <w:rsid w:val="00F958B3"/>
    <w:rsid w:val="00FA6EBA"/>
    <w:rsid w:val="00FC0803"/>
    <w:rsid w:val="00FD1087"/>
    <w:rsid w:val="00FD678C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table" w:styleId="a8">
    <w:name w:val="Table Grid"/>
    <w:basedOn w:val="a1"/>
    <w:uiPriority w:val="59"/>
    <w:rsid w:val="00D6230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table" w:styleId="a8">
    <w:name w:val="Table Grid"/>
    <w:basedOn w:val="a1"/>
    <w:uiPriority w:val="59"/>
    <w:rsid w:val="00D6230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846EC-CA22-4281-89A2-254E8DA6D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Михайлова Елена Валентиновна</cp:lastModifiedBy>
  <cp:revision>2</cp:revision>
  <cp:lastPrinted>2013-12-11T21:42:00Z</cp:lastPrinted>
  <dcterms:created xsi:type="dcterms:W3CDTF">2013-12-12T01:10:00Z</dcterms:created>
  <dcterms:modified xsi:type="dcterms:W3CDTF">2013-12-12T01:10:00Z</dcterms:modified>
</cp:coreProperties>
</file>