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2001FF" w:rsidRDefault="002001FF" w:rsidP="002001FF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2001FF" w:rsidRDefault="002001FF" w:rsidP="002001F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2001FF" w:rsidRDefault="002001FF" w:rsidP="002001FF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2001FF" w:rsidRPr="00E31BE3" w:rsidRDefault="002001FF" w:rsidP="002001FF">
            <w:r>
              <w:rPr>
                <w:sz w:val="20"/>
              </w:rPr>
              <w:t>и природопользованию</w:t>
            </w:r>
          </w:p>
          <w:p w:rsidR="005542F1" w:rsidRDefault="005542F1" w:rsidP="009366AC">
            <w:pPr>
              <w:rPr>
                <w:sz w:val="20"/>
              </w:rPr>
            </w:pP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7768EB" w:rsidP="00F173A1">
            <w:pPr>
              <w:jc w:val="both"/>
            </w:pPr>
            <w:r w:rsidRPr="00A50001">
              <w:t xml:space="preserve">О </w:t>
            </w:r>
            <w:r w:rsidR="00604878">
              <w:t>З</w:t>
            </w:r>
            <w:r w:rsidR="00604878" w:rsidRPr="00CC639A">
              <w:t>акон</w:t>
            </w:r>
            <w:r w:rsidR="00604878">
              <w:t>е</w:t>
            </w:r>
            <w:r w:rsidR="00604878" w:rsidRPr="00CC639A">
              <w:t xml:space="preserve"> Приморского края</w:t>
            </w:r>
            <w:r w:rsidR="00604878" w:rsidRPr="00CC639A">
              <w:rPr>
                <w:bCs/>
              </w:rPr>
              <w:t xml:space="preserve"> </w:t>
            </w:r>
            <w:r w:rsidR="00604878">
              <w:t xml:space="preserve">"О </w:t>
            </w:r>
            <w:r w:rsidR="00F173A1">
              <w:t>регулировании отношений в сфере оборота древесины на терр</w:t>
            </w:r>
            <w:r w:rsidR="00604878">
              <w:t>итории Приморского края</w:t>
            </w:r>
            <w:r w:rsidR="00604878" w:rsidRPr="000411F6">
              <w:t>"</w:t>
            </w:r>
          </w:p>
        </w:tc>
      </w:tr>
    </w:tbl>
    <w:p w:rsidR="00F5715D" w:rsidRDefault="00F5715D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464742" w:rsidRDefault="007768EB" w:rsidP="00464742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t xml:space="preserve">1.Принять Закон Приморского края </w:t>
      </w:r>
      <w:r w:rsidR="00F501AD">
        <w:rPr>
          <w:szCs w:val="28"/>
        </w:rPr>
        <w:t>"О</w:t>
      </w:r>
      <w:r w:rsidR="00F173A1">
        <w:rPr>
          <w:szCs w:val="28"/>
        </w:rPr>
        <w:t xml:space="preserve"> регулировании отношений в сфере оборота древесины</w:t>
      </w:r>
      <w:r w:rsidR="00F501AD" w:rsidRPr="000411F6">
        <w:rPr>
          <w:szCs w:val="28"/>
        </w:rPr>
        <w:t xml:space="preserve"> </w:t>
      </w:r>
      <w:r w:rsidR="00F501AD">
        <w:rPr>
          <w:szCs w:val="28"/>
        </w:rPr>
        <w:t>на</w:t>
      </w:r>
      <w:r w:rsidR="00F501AD" w:rsidRPr="000411F6">
        <w:rPr>
          <w:szCs w:val="28"/>
        </w:rPr>
        <w:t xml:space="preserve"> </w:t>
      </w:r>
      <w:r w:rsidR="00F501AD">
        <w:rPr>
          <w:szCs w:val="28"/>
        </w:rPr>
        <w:t>территории Приморского края</w:t>
      </w:r>
      <w:r w:rsidR="00F501AD" w:rsidRPr="000411F6">
        <w:rPr>
          <w:szCs w:val="28"/>
        </w:rPr>
        <w:t>"</w:t>
      </w:r>
      <w:r w:rsidR="00464742">
        <w:rPr>
          <w:szCs w:val="28"/>
        </w:rPr>
        <w:t>.</w:t>
      </w:r>
    </w:p>
    <w:p w:rsidR="00464742" w:rsidRDefault="00464742" w:rsidP="00464742">
      <w:pPr>
        <w:jc w:val="both"/>
      </w:pPr>
    </w:p>
    <w:p w:rsidR="007768EB" w:rsidRDefault="007768EB" w:rsidP="007768E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64742" w:rsidRDefault="00464742" w:rsidP="00464742">
      <w:pPr>
        <w:pStyle w:val="a3"/>
        <w:tabs>
          <w:tab w:val="left" w:pos="708"/>
        </w:tabs>
        <w:ind w:firstLine="720"/>
      </w:pPr>
    </w:p>
    <w:p w:rsidR="00464742" w:rsidRDefault="00464742" w:rsidP="00464742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464742" w:rsidRDefault="00464742" w:rsidP="006E17D8">
      <w:pPr>
        <w:shd w:val="clear" w:color="auto" w:fill="FFFFFF"/>
        <w:ind w:firstLine="709"/>
        <w:jc w:val="both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</w:t>
      </w:r>
      <w:r w:rsidR="000E3263">
        <w:t xml:space="preserve">  </w:t>
      </w:r>
      <w:r>
        <w:t xml:space="preserve">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A1E" w:rsidRDefault="00667A1E" w:rsidP="00441D5E">
      <w:pPr>
        <w:pStyle w:val="1"/>
      </w:pPr>
      <w:r>
        <w:separator/>
      </w:r>
    </w:p>
  </w:endnote>
  <w:endnote w:type="continuationSeparator" w:id="0">
    <w:p w:rsidR="00667A1E" w:rsidRDefault="00667A1E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A1E" w:rsidRDefault="00667A1E" w:rsidP="00441D5E">
      <w:pPr>
        <w:pStyle w:val="1"/>
      </w:pPr>
      <w:r>
        <w:separator/>
      </w:r>
    </w:p>
  </w:footnote>
  <w:footnote w:type="continuationSeparator" w:id="0">
    <w:p w:rsidR="00667A1E" w:rsidRDefault="00667A1E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878" w:rsidRDefault="00604878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7C73"/>
    <w:rsid w:val="00034EBC"/>
    <w:rsid w:val="00050622"/>
    <w:rsid w:val="00066BA0"/>
    <w:rsid w:val="000762A3"/>
    <w:rsid w:val="00081794"/>
    <w:rsid w:val="000A32D1"/>
    <w:rsid w:val="000A5A6C"/>
    <w:rsid w:val="000B3284"/>
    <w:rsid w:val="000D1439"/>
    <w:rsid w:val="000E3263"/>
    <w:rsid w:val="000E526A"/>
    <w:rsid w:val="000F530F"/>
    <w:rsid w:val="00166F06"/>
    <w:rsid w:val="001778DC"/>
    <w:rsid w:val="00190A48"/>
    <w:rsid w:val="00193589"/>
    <w:rsid w:val="0019761C"/>
    <w:rsid w:val="001C3A8E"/>
    <w:rsid w:val="001D4730"/>
    <w:rsid w:val="001E5337"/>
    <w:rsid w:val="001F2789"/>
    <w:rsid w:val="002001FF"/>
    <w:rsid w:val="00223067"/>
    <w:rsid w:val="00296104"/>
    <w:rsid w:val="002B312F"/>
    <w:rsid w:val="00356840"/>
    <w:rsid w:val="00362613"/>
    <w:rsid w:val="003E55FF"/>
    <w:rsid w:val="003E617E"/>
    <w:rsid w:val="003E7022"/>
    <w:rsid w:val="00426512"/>
    <w:rsid w:val="00441D5E"/>
    <w:rsid w:val="00464742"/>
    <w:rsid w:val="00486663"/>
    <w:rsid w:val="004B2DB0"/>
    <w:rsid w:val="004C0F61"/>
    <w:rsid w:val="004E1809"/>
    <w:rsid w:val="004F35FD"/>
    <w:rsid w:val="00507401"/>
    <w:rsid w:val="00553E0F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D6BD5"/>
    <w:rsid w:val="005E75D8"/>
    <w:rsid w:val="005F00E8"/>
    <w:rsid w:val="00604878"/>
    <w:rsid w:val="006672A8"/>
    <w:rsid w:val="00667A1E"/>
    <w:rsid w:val="00693028"/>
    <w:rsid w:val="006951FA"/>
    <w:rsid w:val="006D13A6"/>
    <w:rsid w:val="006E17D8"/>
    <w:rsid w:val="006E7EF3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F1037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840B9"/>
    <w:rsid w:val="009C52C8"/>
    <w:rsid w:val="00A06D5B"/>
    <w:rsid w:val="00A147B1"/>
    <w:rsid w:val="00AC7EC6"/>
    <w:rsid w:val="00AF728C"/>
    <w:rsid w:val="00B645BC"/>
    <w:rsid w:val="00B74577"/>
    <w:rsid w:val="00B832FD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6615C"/>
    <w:rsid w:val="00DA3639"/>
    <w:rsid w:val="00DC5F44"/>
    <w:rsid w:val="00E37D4F"/>
    <w:rsid w:val="00E400D5"/>
    <w:rsid w:val="00E96580"/>
    <w:rsid w:val="00EA01CC"/>
    <w:rsid w:val="00EE5F0C"/>
    <w:rsid w:val="00F173A1"/>
    <w:rsid w:val="00F21795"/>
    <w:rsid w:val="00F501AD"/>
    <w:rsid w:val="00F506F2"/>
    <w:rsid w:val="00F5715D"/>
    <w:rsid w:val="00F802EA"/>
    <w:rsid w:val="00FA3A91"/>
    <w:rsid w:val="00FB20FC"/>
    <w:rsid w:val="00FB6E66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7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2008-02-11T06:22:00Z</cp:lastPrinted>
  <dcterms:created xsi:type="dcterms:W3CDTF">2013-12-04T02:59:00Z</dcterms:created>
  <dcterms:modified xsi:type="dcterms:W3CDTF">2013-12-04T02:59:00Z</dcterms:modified>
</cp:coreProperties>
</file>