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173B8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3.45pt" o:ole="" fillcolor="window">
            <v:imagedata r:id="rId6" o:title=""/>
          </v:shape>
          <o:OLEObject Type="Embed" ProgID="Word.Picture.8" ShapeID="_x0000_i1025" DrawAspect="Content" ObjectID="_1448441240" r:id="rId7"/>
        </w:object>
      </w:r>
    </w:p>
    <w:p w:rsidR="00E371A6" w:rsidRPr="00E371A6" w:rsidRDefault="00E371A6" w:rsidP="00EB412C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B31C61" w:rsidP="00EB412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EB412C">
              <w:rPr>
                <w:szCs w:val="28"/>
              </w:rPr>
              <w:t>9</w:t>
            </w:r>
            <w:r w:rsidR="006F45C1">
              <w:rPr>
                <w:szCs w:val="28"/>
              </w:rPr>
              <w:t>.</w:t>
            </w:r>
            <w:r w:rsidR="000043A9">
              <w:rPr>
                <w:szCs w:val="28"/>
              </w:rPr>
              <w:t>1</w:t>
            </w:r>
            <w:r w:rsidR="00EB412C">
              <w:rPr>
                <w:szCs w:val="28"/>
              </w:rPr>
              <w:t>2</w:t>
            </w:r>
            <w:r w:rsidR="006F45C1">
              <w:rPr>
                <w:szCs w:val="28"/>
              </w:rPr>
              <w:t>.2013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24264F" w:rsidP="0098776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634843">
              <w:rPr>
                <w:szCs w:val="28"/>
              </w:rPr>
              <w:t>229</w:t>
            </w:r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6F45C1" w:rsidP="000043A9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0043A9">
              <w:t>регулировании отношений в сфере</w:t>
            </w:r>
            <w:r w:rsidRPr="000411F6">
              <w:t xml:space="preserve"> </w:t>
            </w:r>
            <w:r w:rsidR="000043A9">
              <w:t xml:space="preserve">оборота древесины </w:t>
            </w:r>
            <w:r>
              <w:t>на</w:t>
            </w:r>
            <w:r w:rsidRPr="000411F6">
              <w:t xml:space="preserve"> </w:t>
            </w:r>
            <w:r>
              <w:t>территории Приморского края</w:t>
            </w:r>
            <w:r w:rsidRPr="000411F6">
              <w:t>"</w:t>
            </w:r>
            <w:r w:rsidR="00557590" w:rsidRPr="00557590">
              <w:rPr>
                <w:szCs w:val="28"/>
              </w:rPr>
              <w:t xml:space="preserve"> 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C75C4E" w:rsidP="006215C8">
      <w:pPr>
        <w:ind w:firstLine="720"/>
        <w:jc w:val="both"/>
      </w:pPr>
      <w:r>
        <w:t xml:space="preserve">Обсудив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6F45C1">
        <w:t xml:space="preserve">"О </w:t>
      </w:r>
      <w:r w:rsidR="000043A9">
        <w:t xml:space="preserve">регулировании отношений в сфере оборота древесины </w:t>
      </w:r>
      <w:r w:rsidR="006F45C1">
        <w:t>на</w:t>
      </w:r>
      <w:r w:rsidR="006F45C1" w:rsidRPr="000411F6">
        <w:t xml:space="preserve"> </w:t>
      </w:r>
      <w:r w:rsidR="006F45C1">
        <w:t>территории Приморского края</w:t>
      </w:r>
      <w:r w:rsidR="006F45C1" w:rsidRPr="000411F6">
        <w:t>"</w:t>
      </w:r>
      <w:r w:rsidR="00100A84">
        <w:t>,</w:t>
      </w:r>
      <w:r w:rsidR="00A64F6E">
        <w:t xml:space="preserve"> </w:t>
      </w:r>
      <w:r>
        <w:t>подготовленный к</w:t>
      </w:r>
      <w:r w:rsidR="00B42217">
        <w:t xml:space="preserve"> рассмотрению в</w:t>
      </w:r>
      <w:r>
        <w:t xml:space="preserve"> третьем чтени</w:t>
      </w:r>
      <w:r w:rsidR="00B42217">
        <w:t>и</w:t>
      </w:r>
      <w:r>
        <w:t xml:space="preserve">, </w:t>
      </w:r>
      <w:r w:rsidR="00A64F6E" w:rsidRPr="00153A50">
        <w:t>комитет</w:t>
      </w:r>
      <w:bookmarkStart w:id="0" w:name="_GoBack"/>
      <w:bookmarkEnd w:id="0"/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0043A9" w:rsidRPr="0015191D" w:rsidRDefault="00814A7C" w:rsidP="000043A9">
      <w:pPr>
        <w:autoSpaceDE w:val="0"/>
        <w:autoSpaceDN w:val="0"/>
        <w:adjustRightInd w:val="0"/>
        <w:ind w:firstLine="720"/>
        <w:jc w:val="both"/>
      </w:pPr>
      <w:r w:rsidRPr="000B1A03">
        <w:t>1.</w:t>
      </w:r>
      <w:r>
        <w:t>Рассмотреть</w:t>
      </w:r>
      <w:r w:rsidR="00A437A0"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0043A9">
        <w:t>"О регулировании отношений в сфере оборота древесины на</w:t>
      </w:r>
      <w:r w:rsidR="000043A9" w:rsidRPr="000411F6">
        <w:t xml:space="preserve"> </w:t>
      </w:r>
      <w:r w:rsidR="000043A9">
        <w:t>территории Приморского края</w:t>
      </w:r>
      <w:r w:rsidR="000043A9" w:rsidRPr="000411F6">
        <w:t>"</w:t>
      </w:r>
      <w:r w:rsidR="000043A9">
        <w:t xml:space="preserve"> на</w:t>
      </w:r>
      <w:r w:rsidR="000043A9" w:rsidRPr="000B1A03">
        <w:t xml:space="preserve"> </w:t>
      </w:r>
      <w:r w:rsidR="000043A9">
        <w:t xml:space="preserve">очередном заседании </w:t>
      </w:r>
      <w:r w:rsidR="000043A9" w:rsidRPr="000B1A03">
        <w:t xml:space="preserve">Законодательного Собрания </w:t>
      </w:r>
      <w:r w:rsidR="000043A9">
        <w:t xml:space="preserve">в </w:t>
      </w:r>
      <w:r w:rsidR="005229D1">
        <w:t>декабре</w:t>
      </w:r>
      <w:r w:rsidR="000043A9">
        <w:t xml:space="preserve"> 2013 года</w:t>
      </w:r>
      <w:r w:rsidR="000043A9" w:rsidRPr="0015191D">
        <w:t xml:space="preserve"> в </w:t>
      </w:r>
      <w:r w:rsidR="000043A9">
        <w:t>третьем чтении.</w:t>
      </w:r>
    </w:p>
    <w:p w:rsidR="000043A9" w:rsidRPr="0015191D" w:rsidRDefault="000043A9" w:rsidP="000043A9"/>
    <w:p w:rsidR="000043A9" w:rsidRDefault="000043A9" w:rsidP="000043A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 xml:space="preserve">кт </w:t>
      </w:r>
      <w:r w:rsidRPr="000B1A03">
        <w:t xml:space="preserve">в </w:t>
      </w:r>
      <w:r>
        <w:t>тр</w:t>
      </w:r>
      <w:proofErr w:type="gramEnd"/>
      <w:r>
        <w:t>етьем</w:t>
      </w:r>
      <w:r w:rsidRPr="000B1A03">
        <w:t xml:space="preserve"> чтении</w:t>
      </w:r>
      <w:r>
        <w:t>.</w:t>
      </w:r>
    </w:p>
    <w:p w:rsidR="000043A9" w:rsidRDefault="000043A9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 xml:space="preserve">3.Поручить Кваше А.Л., заместителю </w:t>
      </w:r>
      <w:r w:rsidR="00740670" w:rsidRPr="00CB4C38">
        <w:t xml:space="preserve">председателя комитета </w:t>
      </w:r>
      <w:r w:rsidR="00740670">
        <w:t xml:space="preserve">Законодательного Собрания </w:t>
      </w:r>
      <w:r w:rsidR="00740670" w:rsidRPr="00CB4C38">
        <w:t>по продовольственной политике и природопользованию</w:t>
      </w:r>
      <w:r>
        <w:t xml:space="preserve"> выступить с докладом по данному вопросу на заседании Законодательного Собрания.</w:t>
      </w:r>
    </w:p>
    <w:p w:rsidR="000043A9" w:rsidRDefault="000043A9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 для  доклада - 3 минуты.</w:t>
      </w:r>
    </w:p>
    <w:p w:rsidR="000043A9" w:rsidRDefault="000043A9" w:rsidP="000043A9"/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14A7C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sectPr w:rsidR="00814A7C" w:rsidSect="00F06E00">
      <w:headerReference w:type="default" r:id="rId8"/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229" w:rsidRDefault="00022229" w:rsidP="00DB2CB6">
      <w:r>
        <w:separator/>
      </w:r>
    </w:p>
  </w:endnote>
  <w:endnote w:type="continuationSeparator" w:id="0">
    <w:p w:rsidR="00022229" w:rsidRDefault="00022229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229" w:rsidRDefault="00022229" w:rsidP="00DB2CB6">
      <w:r>
        <w:separator/>
      </w:r>
    </w:p>
  </w:footnote>
  <w:footnote w:type="continuationSeparator" w:id="0">
    <w:p w:rsidR="00022229" w:rsidRDefault="00022229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8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612"/>
    <w:rsid w:val="000043A9"/>
    <w:rsid w:val="00006294"/>
    <w:rsid w:val="00015E95"/>
    <w:rsid w:val="00022229"/>
    <w:rsid w:val="00024916"/>
    <w:rsid w:val="00024A82"/>
    <w:rsid w:val="00096772"/>
    <w:rsid w:val="0009743F"/>
    <w:rsid w:val="000B1150"/>
    <w:rsid w:val="000B2158"/>
    <w:rsid w:val="000E5283"/>
    <w:rsid w:val="000E597C"/>
    <w:rsid w:val="00100A84"/>
    <w:rsid w:val="001046C9"/>
    <w:rsid w:val="00110BD8"/>
    <w:rsid w:val="00113215"/>
    <w:rsid w:val="00124C6C"/>
    <w:rsid w:val="00167DC7"/>
    <w:rsid w:val="00173B89"/>
    <w:rsid w:val="00192E4B"/>
    <w:rsid w:val="001B66D4"/>
    <w:rsid w:val="001C17E4"/>
    <w:rsid w:val="001D1E03"/>
    <w:rsid w:val="00210450"/>
    <w:rsid w:val="0024264F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A2BBF"/>
    <w:rsid w:val="003D48CD"/>
    <w:rsid w:val="003D6D17"/>
    <w:rsid w:val="003E70C5"/>
    <w:rsid w:val="00403F97"/>
    <w:rsid w:val="00413C9C"/>
    <w:rsid w:val="004155F4"/>
    <w:rsid w:val="00421C53"/>
    <w:rsid w:val="00440ADF"/>
    <w:rsid w:val="00460446"/>
    <w:rsid w:val="004646B2"/>
    <w:rsid w:val="0047468B"/>
    <w:rsid w:val="004B282D"/>
    <w:rsid w:val="004E2CD1"/>
    <w:rsid w:val="005229D1"/>
    <w:rsid w:val="00533718"/>
    <w:rsid w:val="005409B3"/>
    <w:rsid w:val="00557590"/>
    <w:rsid w:val="00570274"/>
    <w:rsid w:val="00577A33"/>
    <w:rsid w:val="00580007"/>
    <w:rsid w:val="005D50A3"/>
    <w:rsid w:val="005F41ED"/>
    <w:rsid w:val="00600938"/>
    <w:rsid w:val="006215C8"/>
    <w:rsid w:val="00634843"/>
    <w:rsid w:val="00636CB8"/>
    <w:rsid w:val="00645206"/>
    <w:rsid w:val="006A0A6E"/>
    <w:rsid w:val="006B2437"/>
    <w:rsid w:val="006D5132"/>
    <w:rsid w:val="006F2C0D"/>
    <w:rsid w:val="006F45C1"/>
    <w:rsid w:val="00705DFB"/>
    <w:rsid w:val="007241DC"/>
    <w:rsid w:val="00736256"/>
    <w:rsid w:val="00740670"/>
    <w:rsid w:val="007630F1"/>
    <w:rsid w:val="0078409B"/>
    <w:rsid w:val="0079229A"/>
    <w:rsid w:val="00794460"/>
    <w:rsid w:val="007A00FE"/>
    <w:rsid w:val="007D287D"/>
    <w:rsid w:val="008137B6"/>
    <w:rsid w:val="00814A7C"/>
    <w:rsid w:val="00826ED5"/>
    <w:rsid w:val="00835CFB"/>
    <w:rsid w:val="00845525"/>
    <w:rsid w:val="00852A55"/>
    <w:rsid w:val="00884FA0"/>
    <w:rsid w:val="008A3676"/>
    <w:rsid w:val="008A7428"/>
    <w:rsid w:val="0090088C"/>
    <w:rsid w:val="00901773"/>
    <w:rsid w:val="009155F9"/>
    <w:rsid w:val="00922532"/>
    <w:rsid w:val="009240B1"/>
    <w:rsid w:val="00946D6E"/>
    <w:rsid w:val="00957A7F"/>
    <w:rsid w:val="00960543"/>
    <w:rsid w:val="0097608E"/>
    <w:rsid w:val="00982013"/>
    <w:rsid w:val="00985C83"/>
    <w:rsid w:val="0098776B"/>
    <w:rsid w:val="00991FC4"/>
    <w:rsid w:val="009F0E43"/>
    <w:rsid w:val="009F27A6"/>
    <w:rsid w:val="00A437A0"/>
    <w:rsid w:val="00A64DE6"/>
    <w:rsid w:val="00A64F6E"/>
    <w:rsid w:val="00A92F08"/>
    <w:rsid w:val="00AA09D9"/>
    <w:rsid w:val="00AB5193"/>
    <w:rsid w:val="00AE4F0C"/>
    <w:rsid w:val="00AE75CA"/>
    <w:rsid w:val="00B026EC"/>
    <w:rsid w:val="00B2221C"/>
    <w:rsid w:val="00B31C61"/>
    <w:rsid w:val="00B42217"/>
    <w:rsid w:val="00B439C4"/>
    <w:rsid w:val="00B470D3"/>
    <w:rsid w:val="00B53E00"/>
    <w:rsid w:val="00B95224"/>
    <w:rsid w:val="00BB6D4E"/>
    <w:rsid w:val="00BB6F00"/>
    <w:rsid w:val="00BC67AB"/>
    <w:rsid w:val="00BF21DA"/>
    <w:rsid w:val="00C30047"/>
    <w:rsid w:val="00C33DE7"/>
    <w:rsid w:val="00C65BE4"/>
    <w:rsid w:val="00C70691"/>
    <w:rsid w:val="00C721AE"/>
    <w:rsid w:val="00C75C4E"/>
    <w:rsid w:val="00CC0669"/>
    <w:rsid w:val="00CE178C"/>
    <w:rsid w:val="00D00F58"/>
    <w:rsid w:val="00D3287A"/>
    <w:rsid w:val="00D94F5C"/>
    <w:rsid w:val="00DB2CB6"/>
    <w:rsid w:val="00DD138C"/>
    <w:rsid w:val="00E14C61"/>
    <w:rsid w:val="00E25AD7"/>
    <w:rsid w:val="00E371A6"/>
    <w:rsid w:val="00E438FD"/>
    <w:rsid w:val="00E616C6"/>
    <w:rsid w:val="00EA4C34"/>
    <w:rsid w:val="00EA5DA9"/>
    <w:rsid w:val="00EB412C"/>
    <w:rsid w:val="00F020EE"/>
    <w:rsid w:val="00F06E00"/>
    <w:rsid w:val="00F24204"/>
    <w:rsid w:val="00F50CA1"/>
    <w:rsid w:val="00F742BA"/>
    <w:rsid w:val="00F7522E"/>
    <w:rsid w:val="00FD1B7D"/>
    <w:rsid w:val="00FD3866"/>
    <w:rsid w:val="00FD4140"/>
    <w:rsid w:val="00FD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B89"/>
    <w:rPr>
      <w:sz w:val="28"/>
    </w:rPr>
  </w:style>
  <w:style w:type="paragraph" w:styleId="2">
    <w:name w:val="heading 2"/>
    <w:basedOn w:val="a"/>
    <w:next w:val="a"/>
    <w:qFormat/>
    <w:rsid w:val="00173B8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73B8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73B8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73B8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73B89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0</TotalTime>
  <Pages>1</Pages>
  <Words>143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5</cp:revision>
  <cp:lastPrinted>2013-12-12T05:36:00Z</cp:lastPrinted>
  <dcterms:created xsi:type="dcterms:W3CDTF">2013-12-12T05:36:00Z</dcterms:created>
  <dcterms:modified xsi:type="dcterms:W3CDTF">2013-12-13T01:01:00Z</dcterms:modified>
</cp:coreProperties>
</file>