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7D74D4" w:rsidTr="00591CCE">
        <w:tc>
          <w:tcPr>
            <w:tcW w:w="4857" w:type="dxa"/>
          </w:tcPr>
          <w:p w:rsidR="007D74D4" w:rsidRDefault="007D74D4" w:rsidP="007D74D4">
            <w:pPr>
              <w:rPr>
                <w:b/>
                <w:szCs w:val="28"/>
              </w:rPr>
            </w:pPr>
          </w:p>
        </w:tc>
        <w:tc>
          <w:tcPr>
            <w:tcW w:w="4857" w:type="dxa"/>
          </w:tcPr>
          <w:p w:rsidR="007D74D4" w:rsidRDefault="00591CCE" w:rsidP="007D74D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      </w:t>
            </w:r>
            <w:r w:rsidR="007D74D4">
              <w:rPr>
                <w:rFonts w:ascii="Times New Roman" w:hAnsi="Times New Roman" w:cs="Times New Roman"/>
                <w:szCs w:val="28"/>
              </w:rPr>
              <w:t>Приложение</w:t>
            </w:r>
          </w:p>
          <w:p w:rsidR="007D74D4" w:rsidRDefault="00591CCE" w:rsidP="007D74D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      </w:t>
            </w:r>
            <w:r w:rsidR="007D74D4">
              <w:rPr>
                <w:rFonts w:ascii="Times New Roman" w:hAnsi="Times New Roman" w:cs="Times New Roman"/>
                <w:szCs w:val="28"/>
              </w:rPr>
              <w:t>к таблице поправок</w:t>
            </w:r>
          </w:p>
          <w:p w:rsidR="007D74D4" w:rsidRDefault="007D74D4" w:rsidP="007D74D4">
            <w:pPr>
              <w:rPr>
                <w:rFonts w:ascii="Times New Roman" w:hAnsi="Times New Roman" w:cs="Times New Roman"/>
                <w:szCs w:val="28"/>
              </w:rPr>
            </w:pPr>
          </w:p>
          <w:p w:rsidR="00212CAA" w:rsidRPr="007D74D4" w:rsidRDefault="00212CAA" w:rsidP="007D74D4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7D74D4" w:rsidTr="00591CCE">
        <w:tc>
          <w:tcPr>
            <w:tcW w:w="4857" w:type="dxa"/>
          </w:tcPr>
          <w:p w:rsidR="007D74D4" w:rsidRDefault="007D74D4" w:rsidP="007D74D4">
            <w:pPr>
              <w:rPr>
                <w:b/>
                <w:szCs w:val="28"/>
              </w:rPr>
            </w:pPr>
          </w:p>
        </w:tc>
        <w:tc>
          <w:tcPr>
            <w:tcW w:w="4857" w:type="dxa"/>
          </w:tcPr>
          <w:p w:rsidR="007D74D4" w:rsidRDefault="00591CCE" w:rsidP="007D74D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     </w:t>
            </w:r>
            <w:r w:rsidR="00212CAA">
              <w:rPr>
                <w:rFonts w:ascii="Times New Roman" w:hAnsi="Times New Roman" w:cs="Times New Roman"/>
                <w:szCs w:val="28"/>
              </w:rPr>
              <w:t>"</w:t>
            </w:r>
            <w:r w:rsidR="007D74D4">
              <w:rPr>
                <w:rFonts w:ascii="Times New Roman" w:hAnsi="Times New Roman" w:cs="Times New Roman"/>
                <w:szCs w:val="28"/>
              </w:rPr>
              <w:t>Приложение</w:t>
            </w:r>
          </w:p>
          <w:p w:rsidR="007D74D4" w:rsidRDefault="00591CCE" w:rsidP="007D74D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      к</w:t>
            </w:r>
            <w:r w:rsidR="007D74D4">
              <w:rPr>
                <w:rFonts w:ascii="Times New Roman" w:hAnsi="Times New Roman" w:cs="Times New Roman"/>
                <w:szCs w:val="28"/>
              </w:rPr>
              <w:t xml:space="preserve"> Закону</w:t>
            </w:r>
          </w:p>
          <w:p w:rsidR="007D74D4" w:rsidRPr="007D74D4" w:rsidRDefault="00591CCE" w:rsidP="00591C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      </w:t>
            </w:r>
            <w:r w:rsidR="007D74D4">
              <w:rPr>
                <w:rFonts w:ascii="Times New Roman" w:hAnsi="Times New Roman" w:cs="Times New Roman"/>
                <w:szCs w:val="28"/>
              </w:rPr>
              <w:t>Приморского края</w:t>
            </w:r>
          </w:p>
        </w:tc>
      </w:tr>
    </w:tbl>
    <w:p w:rsidR="000414E6" w:rsidRDefault="000414E6" w:rsidP="000414E6">
      <w:pPr>
        <w:jc w:val="center"/>
        <w:rPr>
          <w:sz w:val="24"/>
          <w:szCs w:val="24"/>
        </w:rPr>
      </w:pPr>
    </w:p>
    <w:p w:rsidR="000414E6" w:rsidRPr="008B0D26" w:rsidRDefault="000414E6" w:rsidP="000414E6">
      <w:pPr>
        <w:jc w:val="center"/>
        <w:rPr>
          <w:sz w:val="24"/>
          <w:szCs w:val="24"/>
        </w:rPr>
      </w:pPr>
      <w:r w:rsidRPr="008B0D26">
        <w:rPr>
          <w:sz w:val="24"/>
          <w:szCs w:val="24"/>
        </w:rPr>
        <w:t>ДЕКЛАРАЦИЯ ОБ ОБОРОТЕ ДРЕВЕСИНЫ</w:t>
      </w:r>
    </w:p>
    <w:p w:rsidR="000414E6" w:rsidRPr="008B0D26" w:rsidRDefault="000414E6" w:rsidP="000414E6">
      <w:pPr>
        <w:jc w:val="center"/>
        <w:rPr>
          <w:sz w:val="16"/>
          <w:szCs w:val="16"/>
        </w:rPr>
      </w:pPr>
    </w:p>
    <w:p w:rsidR="000414E6" w:rsidRPr="008B0D26" w:rsidRDefault="000414E6" w:rsidP="000414E6">
      <w:pPr>
        <w:ind w:left="3742" w:hanging="3742"/>
        <w:jc w:val="both"/>
        <w:rPr>
          <w:sz w:val="24"/>
          <w:szCs w:val="24"/>
        </w:rPr>
      </w:pPr>
      <w:r w:rsidRPr="008B0D26">
        <w:rPr>
          <w:sz w:val="24"/>
          <w:szCs w:val="24"/>
        </w:rPr>
        <w:t>"____" __________ 20_____г.                                                                                        № _______</w:t>
      </w:r>
    </w:p>
    <w:p w:rsidR="000414E6" w:rsidRPr="00CE6258" w:rsidRDefault="000414E6" w:rsidP="000414E6">
      <w:pPr>
        <w:ind w:left="4248" w:hanging="4248"/>
        <w:jc w:val="both"/>
        <w:rPr>
          <w:sz w:val="16"/>
          <w:szCs w:val="16"/>
        </w:rPr>
      </w:pPr>
    </w:p>
    <w:p w:rsidR="000414E6" w:rsidRPr="005A0597" w:rsidRDefault="000414E6" w:rsidP="000414E6">
      <w:pPr>
        <w:jc w:val="both"/>
        <w:rPr>
          <w:sz w:val="20"/>
        </w:rPr>
      </w:pPr>
      <w:r w:rsidRPr="00AD1128">
        <w:rPr>
          <w:sz w:val="24"/>
          <w:szCs w:val="24"/>
        </w:rPr>
        <w:t>1</w:t>
      </w:r>
      <w:r w:rsidRPr="005A0597">
        <w:rPr>
          <w:sz w:val="20"/>
        </w:rPr>
        <w:t>.____________________________________________________________________________</w:t>
      </w:r>
      <w:r>
        <w:rPr>
          <w:sz w:val="20"/>
        </w:rPr>
        <w:t>________________</w:t>
      </w:r>
      <w:r w:rsidRPr="005A0597">
        <w:rPr>
          <w:sz w:val="20"/>
        </w:rPr>
        <w:t>,</w:t>
      </w:r>
    </w:p>
    <w:p w:rsidR="000414E6" w:rsidRPr="008B0D26" w:rsidRDefault="000414E6" w:rsidP="000414E6">
      <w:pPr>
        <w:jc w:val="center"/>
        <w:rPr>
          <w:sz w:val="16"/>
          <w:szCs w:val="16"/>
        </w:rPr>
      </w:pPr>
      <w:r w:rsidRPr="008B0D26">
        <w:rPr>
          <w:sz w:val="16"/>
          <w:szCs w:val="16"/>
        </w:rPr>
        <w:t>(наименование организации, лица, которому предоставлено право заготовки древесины)</w:t>
      </w:r>
    </w:p>
    <w:p w:rsidR="000414E6" w:rsidRPr="005A0597" w:rsidRDefault="000414E6" w:rsidP="000414E6">
      <w:pPr>
        <w:jc w:val="both"/>
        <w:rPr>
          <w:sz w:val="20"/>
        </w:rPr>
      </w:pPr>
      <w:r w:rsidRPr="005A0597">
        <w:rPr>
          <w:sz w:val="20"/>
        </w:rPr>
        <w:t>______________________________________________________________________________</w:t>
      </w:r>
      <w:r>
        <w:rPr>
          <w:sz w:val="20"/>
        </w:rPr>
        <w:t>________________</w:t>
      </w:r>
    </w:p>
    <w:p w:rsidR="000414E6" w:rsidRPr="008B0D26" w:rsidRDefault="000414E6" w:rsidP="000414E6">
      <w:pPr>
        <w:jc w:val="both"/>
        <w:rPr>
          <w:sz w:val="16"/>
          <w:szCs w:val="16"/>
        </w:rPr>
      </w:pPr>
      <w:r w:rsidRPr="005A0597">
        <w:rPr>
          <w:sz w:val="20"/>
        </w:rPr>
        <w:tab/>
      </w:r>
      <w:r w:rsidRPr="005A0597">
        <w:rPr>
          <w:sz w:val="20"/>
        </w:rPr>
        <w:tab/>
      </w:r>
      <w:r w:rsidRPr="005A0597">
        <w:rPr>
          <w:sz w:val="20"/>
        </w:rPr>
        <w:tab/>
      </w:r>
      <w:r w:rsidRPr="005A0597">
        <w:rPr>
          <w:sz w:val="20"/>
        </w:rPr>
        <w:tab/>
      </w:r>
      <w:r w:rsidRPr="005A0597">
        <w:rPr>
          <w:sz w:val="20"/>
        </w:rPr>
        <w:tab/>
      </w:r>
      <w:r w:rsidRPr="005A0597">
        <w:rPr>
          <w:sz w:val="20"/>
        </w:rPr>
        <w:tab/>
      </w:r>
      <w:r w:rsidRPr="008B0D26">
        <w:rPr>
          <w:sz w:val="16"/>
          <w:szCs w:val="16"/>
        </w:rPr>
        <w:t>(ИНН)</w:t>
      </w:r>
    </w:p>
    <w:p w:rsidR="000414E6" w:rsidRPr="008B0D26" w:rsidRDefault="000414E6" w:rsidP="000414E6">
      <w:pPr>
        <w:jc w:val="both"/>
        <w:rPr>
          <w:sz w:val="24"/>
          <w:szCs w:val="24"/>
        </w:rPr>
      </w:pPr>
      <w:r w:rsidRPr="008B0D26">
        <w:rPr>
          <w:sz w:val="24"/>
          <w:szCs w:val="24"/>
        </w:rPr>
        <w:t>2.Основание заготовки древесины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78"/>
        <w:gridCol w:w="1843"/>
        <w:gridCol w:w="1949"/>
      </w:tblGrid>
      <w:tr w:rsidR="000414E6" w:rsidRPr="008B0D26" w:rsidTr="00ED3C90">
        <w:tc>
          <w:tcPr>
            <w:tcW w:w="5778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основание </w:t>
            </w:r>
          </w:p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заготовки древесины</w:t>
            </w:r>
          </w:p>
        </w:tc>
        <w:tc>
          <w:tcPr>
            <w:tcW w:w="1843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949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</w:tr>
      <w:tr w:rsidR="000414E6" w:rsidRPr="008B0D26" w:rsidTr="00ED3C90">
        <w:tc>
          <w:tcPr>
            <w:tcW w:w="5778" w:type="dxa"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договор аренды лесного участка</w:t>
            </w:r>
          </w:p>
        </w:tc>
        <w:tc>
          <w:tcPr>
            <w:tcW w:w="1843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</w:tr>
      <w:tr w:rsidR="000414E6" w:rsidRPr="008B0D26" w:rsidTr="00ED3C90">
        <w:tc>
          <w:tcPr>
            <w:tcW w:w="5778" w:type="dxa"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договор купли-продажи лесных насаждений</w:t>
            </w:r>
          </w:p>
        </w:tc>
        <w:tc>
          <w:tcPr>
            <w:tcW w:w="1843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</w:tr>
      <w:tr w:rsidR="000414E6" w:rsidRPr="008B0D26" w:rsidTr="00ED3C90">
        <w:tc>
          <w:tcPr>
            <w:tcW w:w="5778" w:type="dxa"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 срочного (безвозмездного) пользования</w:t>
            </w:r>
          </w:p>
        </w:tc>
        <w:tc>
          <w:tcPr>
            <w:tcW w:w="1843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</w:tr>
      <w:tr w:rsidR="000414E6" w:rsidRPr="008B0D26" w:rsidTr="00ED3C90">
        <w:tc>
          <w:tcPr>
            <w:tcW w:w="5778" w:type="dxa"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 постоянного (бессрочного) пользования</w:t>
            </w:r>
          </w:p>
        </w:tc>
        <w:tc>
          <w:tcPr>
            <w:tcW w:w="1843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</w:tr>
      <w:tr w:rsidR="000414E6" w:rsidRPr="008B0D26" w:rsidTr="00ED3C90">
        <w:tc>
          <w:tcPr>
            <w:tcW w:w="5778" w:type="dxa"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лесная декларация</w:t>
            </w:r>
          </w:p>
        </w:tc>
        <w:tc>
          <w:tcPr>
            <w:tcW w:w="1843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</w:tr>
      <w:tr w:rsidR="000414E6" w:rsidRPr="008B0D26" w:rsidTr="00ED3C90">
        <w:tc>
          <w:tcPr>
            <w:tcW w:w="5778" w:type="dxa"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акт передачи лесных насаждений</w:t>
            </w:r>
          </w:p>
        </w:tc>
        <w:tc>
          <w:tcPr>
            <w:tcW w:w="1843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</w:tr>
    </w:tbl>
    <w:p w:rsidR="000414E6" w:rsidRPr="00CE6258" w:rsidRDefault="000414E6" w:rsidP="000414E6">
      <w:pPr>
        <w:jc w:val="both"/>
        <w:rPr>
          <w:sz w:val="16"/>
          <w:szCs w:val="16"/>
        </w:rPr>
      </w:pPr>
    </w:p>
    <w:p w:rsidR="000414E6" w:rsidRPr="008B0D26" w:rsidRDefault="000414E6" w:rsidP="000414E6">
      <w:pPr>
        <w:jc w:val="both"/>
        <w:rPr>
          <w:sz w:val="24"/>
          <w:szCs w:val="24"/>
        </w:rPr>
      </w:pPr>
      <w:r w:rsidRPr="008B0D26">
        <w:rPr>
          <w:sz w:val="24"/>
          <w:szCs w:val="24"/>
        </w:rPr>
        <w:t>3.Место заготовки древесины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1843"/>
        <w:gridCol w:w="1559"/>
        <w:gridCol w:w="2694"/>
      </w:tblGrid>
      <w:tr w:rsidR="000414E6" w:rsidRPr="008B0D26" w:rsidTr="00ED3C90">
        <w:tc>
          <w:tcPr>
            <w:tcW w:w="1526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Лесничество</w:t>
            </w:r>
          </w:p>
        </w:tc>
        <w:tc>
          <w:tcPr>
            <w:tcW w:w="1984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 xml:space="preserve">Участковое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сничество</w:t>
            </w:r>
          </w:p>
        </w:tc>
        <w:tc>
          <w:tcPr>
            <w:tcW w:w="1843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квартала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выдела </w:t>
            </w:r>
          </w:p>
        </w:tc>
        <w:tc>
          <w:tcPr>
            <w:tcW w:w="2694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 xml:space="preserve"> лесосеки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делянки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414E6" w:rsidRPr="008B0D26" w:rsidTr="00ED3C90">
        <w:tc>
          <w:tcPr>
            <w:tcW w:w="1526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4E6" w:rsidRPr="008B0D26" w:rsidTr="00ED3C90">
        <w:tc>
          <w:tcPr>
            <w:tcW w:w="1526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414E6" w:rsidRPr="008B0D26" w:rsidRDefault="000414E6" w:rsidP="00ED3C90">
            <w:pPr>
              <w:jc w:val="center"/>
              <w:rPr>
                <w:sz w:val="24"/>
                <w:szCs w:val="24"/>
              </w:rPr>
            </w:pPr>
          </w:p>
        </w:tc>
      </w:tr>
      <w:tr w:rsidR="000414E6" w:rsidRPr="008B0D26" w:rsidTr="00ED3C90">
        <w:tc>
          <w:tcPr>
            <w:tcW w:w="1526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414E6" w:rsidRPr="008B0D26" w:rsidRDefault="000414E6" w:rsidP="00ED3C90">
            <w:pPr>
              <w:jc w:val="center"/>
              <w:rPr>
                <w:sz w:val="24"/>
                <w:szCs w:val="24"/>
              </w:rPr>
            </w:pPr>
          </w:p>
        </w:tc>
      </w:tr>
    </w:tbl>
    <w:p w:rsidR="000414E6" w:rsidRPr="00227E3F" w:rsidRDefault="000414E6" w:rsidP="000414E6">
      <w:pPr>
        <w:jc w:val="both"/>
        <w:rPr>
          <w:sz w:val="16"/>
          <w:szCs w:val="16"/>
        </w:rPr>
      </w:pPr>
    </w:p>
    <w:p w:rsidR="000414E6" w:rsidRPr="008B0D26" w:rsidRDefault="000414E6" w:rsidP="000414E6">
      <w:pPr>
        <w:jc w:val="both"/>
        <w:rPr>
          <w:sz w:val="24"/>
          <w:szCs w:val="24"/>
        </w:rPr>
      </w:pPr>
      <w:r w:rsidRPr="008B0D26">
        <w:rPr>
          <w:sz w:val="24"/>
          <w:szCs w:val="24"/>
        </w:rPr>
        <w:t>4.Сведения о вывозимой</w:t>
      </w:r>
      <w:r>
        <w:rPr>
          <w:sz w:val="24"/>
          <w:szCs w:val="24"/>
        </w:rPr>
        <w:t xml:space="preserve"> древесине</w:t>
      </w:r>
    </w:p>
    <w:tbl>
      <w:tblPr>
        <w:tblStyle w:val="a8"/>
        <w:tblW w:w="9652" w:type="dxa"/>
        <w:tblLook w:val="04A0" w:firstRow="1" w:lastRow="0" w:firstColumn="1" w:lastColumn="0" w:noHBand="0" w:noVBand="1"/>
      </w:tblPr>
      <w:tblGrid>
        <w:gridCol w:w="594"/>
        <w:gridCol w:w="1105"/>
        <w:gridCol w:w="1636"/>
        <w:gridCol w:w="1015"/>
        <w:gridCol w:w="1636"/>
        <w:gridCol w:w="1015"/>
        <w:gridCol w:w="1636"/>
        <w:gridCol w:w="1015"/>
      </w:tblGrid>
      <w:tr w:rsidR="000414E6" w:rsidRPr="008B0D26" w:rsidTr="00ED3C90">
        <w:tc>
          <w:tcPr>
            <w:tcW w:w="594" w:type="dxa"/>
            <w:vMerge w:val="restart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05" w:type="dxa"/>
            <w:vMerge w:val="restart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Порода</w:t>
            </w:r>
          </w:p>
        </w:tc>
        <w:tc>
          <w:tcPr>
            <w:tcW w:w="2651" w:type="dxa"/>
            <w:gridSpan w:val="2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Деловая</w:t>
            </w:r>
          </w:p>
        </w:tc>
        <w:tc>
          <w:tcPr>
            <w:tcW w:w="2651" w:type="dxa"/>
            <w:gridSpan w:val="2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Дровяная</w:t>
            </w:r>
          </w:p>
        </w:tc>
        <w:tc>
          <w:tcPr>
            <w:tcW w:w="2651" w:type="dxa"/>
            <w:gridSpan w:val="2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414E6" w:rsidRPr="008B0D26" w:rsidTr="00ED3C90">
        <w:tc>
          <w:tcPr>
            <w:tcW w:w="594" w:type="dxa"/>
            <w:vMerge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  <w:vMerge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количество,</w:t>
            </w:r>
          </w:p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объем,</w:t>
            </w:r>
          </w:p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количество,</w:t>
            </w:r>
          </w:p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объем,</w:t>
            </w:r>
          </w:p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количество,</w:t>
            </w:r>
          </w:p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объем, куб. м</w:t>
            </w:r>
          </w:p>
        </w:tc>
      </w:tr>
      <w:tr w:rsidR="000414E6" w:rsidRPr="008B0D26" w:rsidTr="00ED3C90">
        <w:tc>
          <w:tcPr>
            <w:tcW w:w="594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</w:tr>
      <w:tr w:rsidR="000414E6" w:rsidRPr="008B0D26" w:rsidTr="00ED3C90">
        <w:tc>
          <w:tcPr>
            <w:tcW w:w="594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</w:tr>
      <w:tr w:rsidR="000414E6" w:rsidRPr="008B0D26" w:rsidTr="00ED3C90">
        <w:tc>
          <w:tcPr>
            <w:tcW w:w="594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both"/>
              <w:rPr>
                <w:sz w:val="24"/>
                <w:szCs w:val="24"/>
              </w:rPr>
            </w:pPr>
          </w:p>
        </w:tc>
      </w:tr>
      <w:tr w:rsidR="000414E6" w:rsidRPr="008B0D26" w:rsidTr="00ED3C90">
        <w:tc>
          <w:tcPr>
            <w:tcW w:w="1699" w:type="dxa"/>
            <w:gridSpan w:val="2"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0414E6" w:rsidRPr="008B0D26" w:rsidRDefault="000414E6" w:rsidP="00ED3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14E6" w:rsidRPr="00227E3F" w:rsidRDefault="000414E6" w:rsidP="000414E6">
      <w:pPr>
        <w:jc w:val="both"/>
        <w:rPr>
          <w:sz w:val="16"/>
          <w:szCs w:val="16"/>
        </w:rPr>
      </w:pPr>
    </w:p>
    <w:p w:rsidR="000414E6" w:rsidRPr="008B0D26" w:rsidRDefault="000414E6" w:rsidP="000414E6">
      <w:pPr>
        <w:jc w:val="both"/>
        <w:rPr>
          <w:sz w:val="24"/>
          <w:szCs w:val="24"/>
        </w:rPr>
      </w:pPr>
      <w:r w:rsidRPr="008B0D26">
        <w:rPr>
          <w:sz w:val="24"/>
          <w:szCs w:val="24"/>
        </w:rPr>
        <w:t>5.Сведения о пункте приема древесины</w:t>
      </w:r>
    </w:p>
    <w:p w:rsidR="000414E6" w:rsidRDefault="000414E6" w:rsidP="000414E6">
      <w:pPr>
        <w:jc w:val="center"/>
        <w:rPr>
          <w:sz w:val="16"/>
          <w:szCs w:val="16"/>
        </w:rPr>
      </w:pPr>
      <w:r w:rsidRPr="008B0D26">
        <w:rPr>
          <w:sz w:val="24"/>
          <w:szCs w:val="24"/>
        </w:rPr>
        <w:t>____________________________________________________________________</w:t>
      </w:r>
      <w:r>
        <w:rPr>
          <w:sz w:val="24"/>
          <w:szCs w:val="24"/>
        </w:rPr>
        <w:t>__________</w:t>
      </w:r>
    </w:p>
    <w:p w:rsidR="000414E6" w:rsidRPr="000870D4" w:rsidRDefault="000414E6" w:rsidP="000414E6">
      <w:pPr>
        <w:jc w:val="center"/>
        <w:rPr>
          <w:sz w:val="24"/>
          <w:szCs w:val="24"/>
        </w:rPr>
      </w:pPr>
      <w:r>
        <w:rPr>
          <w:sz w:val="16"/>
          <w:szCs w:val="16"/>
        </w:rPr>
        <w:t>(</w:t>
      </w:r>
      <w:r w:rsidRPr="008B0D26">
        <w:rPr>
          <w:sz w:val="16"/>
          <w:szCs w:val="16"/>
        </w:rPr>
        <w:t>наименование, реестровый номер, местонахождение и (или) адрес пункта приема древесины)</w:t>
      </w:r>
    </w:p>
    <w:p w:rsidR="000414E6" w:rsidRPr="00227E3F" w:rsidRDefault="000414E6" w:rsidP="000414E6">
      <w:pPr>
        <w:rPr>
          <w:sz w:val="20"/>
        </w:rPr>
      </w:pPr>
    </w:p>
    <w:p w:rsidR="000414E6" w:rsidRPr="002A59F1" w:rsidRDefault="000414E6" w:rsidP="000414E6">
      <w:pPr>
        <w:rPr>
          <w:sz w:val="24"/>
          <w:szCs w:val="24"/>
        </w:rPr>
      </w:pPr>
      <w:r w:rsidRPr="002A59F1">
        <w:rPr>
          <w:sz w:val="24"/>
          <w:szCs w:val="24"/>
        </w:rPr>
        <w:t xml:space="preserve">6.Информация о лице, выдавшем </w:t>
      </w:r>
      <w:r>
        <w:rPr>
          <w:sz w:val="24"/>
          <w:szCs w:val="24"/>
        </w:rPr>
        <w:t>декларацию об обороте древесины</w:t>
      </w:r>
    </w:p>
    <w:p w:rsidR="000414E6" w:rsidRPr="008B0D26" w:rsidRDefault="000414E6" w:rsidP="000414E6">
      <w:pPr>
        <w:jc w:val="both"/>
        <w:rPr>
          <w:sz w:val="16"/>
          <w:szCs w:val="16"/>
        </w:rPr>
      </w:pPr>
    </w:p>
    <w:p w:rsidR="000414E6" w:rsidRPr="002A59F1" w:rsidRDefault="000414E6" w:rsidP="000414E6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от "____" __________ 20___</w:t>
      </w:r>
      <w:r>
        <w:rPr>
          <w:sz w:val="24"/>
          <w:szCs w:val="24"/>
        </w:rPr>
        <w:t>__</w:t>
      </w:r>
      <w:r w:rsidRPr="002A59F1">
        <w:rPr>
          <w:sz w:val="24"/>
          <w:szCs w:val="24"/>
        </w:rPr>
        <w:t>г.</w:t>
      </w:r>
      <w:r w:rsidRPr="002A59F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2A59F1">
        <w:rPr>
          <w:sz w:val="24"/>
          <w:szCs w:val="24"/>
        </w:rPr>
        <w:t>№ ___</w:t>
      </w:r>
      <w:r>
        <w:rPr>
          <w:sz w:val="24"/>
          <w:szCs w:val="24"/>
        </w:rPr>
        <w:t>_</w:t>
      </w:r>
      <w:r w:rsidRPr="002A59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М.П.              __</w:t>
      </w:r>
      <w:r w:rsidRPr="002A59F1">
        <w:rPr>
          <w:sz w:val="24"/>
          <w:szCs w:val="24"/>
        </w:rPr>
        <w:t xml:space="preserve">________    </w:t>
      </w:r>
      <w:r>
        <w:rPr>
          <w:sz w:val="24"/>
          <w:szCs w:val="24"/>
        </w:rPr>
        <w:t xml:space="preserve">  </w:t>
      </w:r>
      <w:r w:rsidRPr="002A59F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___________</w:t>
      </w:r>
    </w:p>
    <w:p w:rsidR="000414E6" w:rsidRPr="008B0D26" w:rsidRDefault="000414E6" w:rsidP="000414E6">
      <w:pPr>
        <w:jc w:val="both"/>
        <w:rPr>
          <w:sz w:val="16"/>
          <w:szCs w:val="16"/>
        </w:rPr>
      </w:pPr>
      <w:proofErr w:type="gramStart"/>
      <w:r w:rsidRPr="008B0D26">
        <w:rPr>
          <w:sz w:val="16"/>
          <w:szCs w:val="16"/>
        </w:rPr>
        <w:t xml:space="preserve">(приказ, доверенность лица, осуществляющего                                  </w:t>
      </w:r>
      <w:r>
        <w:rPr>
          <w:sz w:val="16"/>
          <w:szCs w:val="16"/>
        </w:rPr>
        <w:t xml:space="preserve">                                  </w:t>
      </w:r>
      <w:r w:rsidRPr="008B0D26">
        <w:rPr>
          <w:sz w:val="16"/>
          <w:szCs w:val="16"/>
        </w:rPr>
        <w:t xml:space="preserve">               (подпись)            </w:t>
      </w:r>
      <w:r>
        <w:rPr>
          <w:sz w:val="16"/>
          <w:szCs w:val="16"/>
        </w:rPr>
        <w:t xml:space="preserve">             </w:t>
      </w:r>
      <w:r w:rsidRPr="008B0D26">
        <w:rPr>
          <w:sz w:val="16"/>
          <w:szCs w:val="16"/>
        </w:rPr>
        <w:t xml:space="preserve">  (расшифровка</w:t>
      </w:r>
      <w:proofErr w:type="gramEnd"/>
    </w:p>
    <w:p w:rsidR="000414E6" w:rsidRPr="008B0D26" w:rsidRDefault="000414E6" w:rsidP="000414E6">
      <w:pPr>
        <w:jc w:val="both"/>
        <w:rPr>
          <w:sz w:val="16"/>
          <w:szCs w:val="16"/>
        </w:rPr>
      </w:pPr>
      <w:r w:rsidRPr="008B0D26">
        <w:rPr>
          <w:sz w:val="16"/>
          <w:szCs w:val="16"/>
        </w:rPr>
        <w:t xml:space="preserve">                  </w:t>
      </w:r>
      <w:proofErr w:type="gramStart"/>
      <w:r w:rsidRPr="008B0D26">
        <w:rPr>
          <w:sz w:val="16"/>
          <w:szCs w:val="16"/>
        </w:rPr>
        <w:t xml:space="preserve">заготовку древесины)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</w:t>
      </w:r>
      <w:r w:rsidRPr="008B0D26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</w:t>
      </w:r>
      <w:r w:rsidRPr="008B0D26">
        <w:rPr>
          <w:sz w:val="16"/>
          <w:szCs w:val="16"/>
        </w:rPr>
        <w:t xml:space="preserve">                        подписи)</w:t>
      </w:r>
      <w:proofErr w:type="gramEnd"/>
    </w:p>
    <w:p w:rsidR="000414E6" w:rsidRDefault="000414E6" w:rsidP="000414E6">
      <w:pPr>
        <w:jc w:val="both"/>
        <w:rPr>
          <w:sz w:val="20"/>
        </w:rPr>
      </w:pPr>
    </w:p>
    <w:p w:rsidR="000414E6" w:rsidRDefault="000414E6" w:rsidP="000414E6">
      <w:pPr>
        <w:jc w:val="both"/>
        <w:rPr>
          <w:sz w:val="20"/>
        </w:rPr>
      </w:pPr>
    </w:p>
    <w:p w:rsidR="000414E6" w:rsidRPr="00227E3F" w:rsidRDefault="000414E6" w:rsidP="000414E6">
      <w:pPr>
        <w:jc w:val="both"/>
        <w:rPr>
          <w:sz w:val="20"/>
        </w:rPr>
      </w:pPr>
      <w:bookmarkStart w:id="0" w:name="_GoBack"/>
      <w:bookmarkEnd w:id="0"/>
    </w:p>
    <w:p w:rsidR="000414E6" w:rsidRDefault="000414E6" w:rsidP="000414E6">
      <w:pPr>
        <w:ind w:left="4248" w:hanging="4248"/>
        <w:jc w:val="both"/>
        <w:rPr>
          <w:sz w:val="24"/>
          <w:szCs w:val="24"/>
        </w:rPr>
      </w:pPr>
      <w:r w:rsidRPr="002A59F1">
        <w:rPr>
          <w:sz w:val="24"/>
          <w:szCs w:val="24"/>
        </w:rPr>
        <w:lastRenderedPageBreak/>
        <w:t xml:space="preserve">7.Древесина передана по приемо-сдаточному акту </w:t>
      </w:r>
    </w:p>
    <w:p w:rsidR="000414E6" w:rsidRPr="008B0D26" w:rsidRDefault="000414E6" w:rsidP="000414E6">
      <w:pPr>
        <w:ind w:left="4248" w:hanging="4248"/>
        <w:jc w:val="both"/>
        <w:rPr>
          <w:sz w:val="16"/>
          <w:szCs w:val="16"/>
        </w:rPr>
      </w:pPr>
    </w:p>
    <w:p w:rsidR="000414E6" w:rsidRDefault="000414E6" w:rsidP="000414E6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от "____" __________ 20___</w:t>
      </w:r>
      <w:r>
        <w:rPr>
          <w:sz w:val="24"/>
          <w:szCs w:val="24"/>
        </w:rPr>
        <w:t>__</w:t>
      </w:r>
      <w:r w:rsidRPr="002A59F1">
        <w:rPr>
          <w:sz w:val="24"/>
          <w:szCs w:val="24"/>
        </w:rPr>
        <w:t>г.</w:t>
      </w:r>
      <w:r w:rsidRPr="002A59F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2A59F1">
        <w:rPr>
          <w:sz w:val="24"/>
          <w:szCs w:val="24"/>
        </w:rPr>
        <w:t>№ ___</w:t>
      </w:r>
      <w:r>
        <w:rPr>
          <w:sz w:val="24"/>
          <w:szCs w:val="24"/>
        </w:rPr>
        <w:t>_</w:t>
      </w:r>
    </w:p>
    <w:p w:rsidR="000414E6" w:rsidRPr="00227E3F" w:rsidRDefault="000414E6" w:rsidP="000414E6">
      <w:pPr>
        <w:jc w:val="both"/>
        <w:rPr>
          <w:sz w:val="20"/>
        </w:rPr>
      </w:pPr>
    </w:p>
    <w:p w:rsidR="000414E6" w:rsidRDefault="000414E6" w:rsidP="000414E6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8.</w:t>
      </w:r>
      <w:r>
        <w:rPr>
          <w:sz w:val="24"/>
          <w:szCs w:val="24"/>
        </w:rPr>
        <w:t>О</w:t>
      </w:r>
      <w:r w:rsidRPr="002A59F1">
        <w:rPr>
          <w:sz w:val="24"/>
          <w:szCs w:val="24"/>
        </w:rPr>
        <w:t>тветственно</w:t>
      </w:r>
      <w:r>
        <w:rPr>
          <w:sz w:val="24"/>
          <w:szCs w:val="24"/>
        </w:rPr>
        <w:t>е</w:t>
      </w:r>
      <w:r w:rsidRPr="002A59F1">
        <w:rPr>
          <w:sz w:val="24"/>
          <w:szCs w:val="24"/>
        </w:rPr>
        <w:t xml:space="preserve"> лиц</w:t>
      </w:r>
      <w:r>
        <w:rPr>
          <w:sz w:val="24"/>
          <w:szCs w:val="24"/>
        </w:rPr>
        <w:t>о</w:t>
      </w:r>
      <w:r w:rsidRPr="002A59F1">
        <w:rPr>
          <w:sz w:val="24"/>
          <w:szCs w:val="24"/>
        </w:rPr>
        <w:t xml:space="preserve"> на пункте приема древесины</w:t>
      </w:r>
    </w:p>
    <w:p w:rsidR="000414E6" w:rsidRDefault="000414E6" w:rsidP="000414E6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 xml:space="preserve"> ______________________</w:t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</w:t>
      </w:r>
      <w:r w:rsidRPr="002A59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</w:t>
      </w:r>
      <w:r w:rsidRPr="002A59F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__</w:t>
      </w:r>
      <w:r w:rsidRPr="002A59F1">
        <w:rPr>
          <w:sz w:val="24"/>
          <w:szCs w:val="24"/>
        </w:rPr>
        <w:t>________</w:t>
      </w:r>
    </w:p>
    <w:p w:rsidR="000414E6" w:rsidRPr="008B0D26" w:rsidRDefault="000414E6" w:rsidP="000414E6">
      <w:pPr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  </w:t>
      </w:r>
      <w:r w:rsidRPr="008B0D26">
        <w:rPr>
          <w:sz w:val="16"/>
          <w:szCs w:val="16"/>
        </w:rPr>
        <w:t>(фамилия, инициалы)</w:t>
      </w:r>
      <w:r w:rsidRPr="008B0D26">
        <w:rPr>
          <w:sz w:val="16"/>
          <w:szCs w:val="16"/>
        </w:rPr>
        <w:tab/>
      </w:r>
      <w:r w:rsidRPr="008B0D26">
        <w:rPr>
          <w:sz w:val="16"/>
          <w:szCs w:val="16"/>
        </w:rPr>
        <w:tab/>
      </w:r>
      <w:r w:rsidRPr="008B0D26">
        <w:rPr>
          <w:sz w:val="16"/>
          <w:szCs w:val="16"/>
        </w:rPr>
        <w:tab/>
        <w:t xml:space="preserve">   </w:t>
      </w:r>
      <w:r>
        <w:rPr>
          <w:sz w:val="16"/>
          <w:szCs w:val="16"/>
        </w:rPr>
        <w:t xml:space="preserve">                                                 </w:t>
      </w:r>
      <w:r w:rsidRPr="008B0D26">
        <w:rPr>
          <w:sz w:val="16"/>
          <w:szCs w:val="16"/>
        </w:rPr>
        <w:t xml:space="preserve">                                                                          (подпись)</w:t>
      </w:r>
    </w:p>
    <w:p w:rsidR="00B01695" w:rsidRDefault="00B01695" w:rsidP="007D74D4">
      <w:pPr>
        <w:rPr>
          <w:b/>
          <w:szCs w:val="28"/>
        </w:rPr>
      </w:pPr>
    </w:p>
    <w:sectPr w:rsidR="00B01695" w:rsidSect="00A80128">
      <w:headerReference w:type="even" r:id="rId8"/>
      <w:headerReference w:type="default" r:id="rId9"/>
      <w:pgSz w:w="11906" w:h="16838"/>
      <w:pgMar w:top="1134" w:right="70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FCA" w:rsidRDefault="00C94FCA">
      <w:r>
        <w:separator/>
      </w:r>
    </w:p>
  </w:endnote>
  <w:endnote w:type="continuationSeparator" w:id="0">
    <w:p w:rsidR="00C94FCA" w:rsidRDefault="00C94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FCA" w:rsidRDefault="00C94FCA">
      <w:r>
        <w:separator/>
      </w:r>
    </w:p>
  </w:footnote>
  <w:footnote w:type="continuationSeparator" w:id="0">
    <w:p w:rsidR="00C94FCA" w:rsidRDefault="00C94F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AA5F6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AA5F6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414E6">
      <w:rPr>
        <w:rStyle w:val="a7"/>
        <w:noProof/>
      </w:rPr>
      <w:t>2</w: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05B3C"/>
    <w:rsid w:val="0003291F"/>
    <w:rsid w:val="000338A0"/>
    <w:rsid w:val="00040F6E"/>
    <w:rsid w:val="000414E6"/>
    <w:rsid w:val="0007799D"/>
    <w:rsid w:val="000C45CB"/>
    <w:rsid w:val="000D7212"/>
    <w:rsid w:val="000D7238"/>
    <w:rsid w:val="000E219C"/>
    <w:rsid w:val="00101F0D"/>
    <w:rsid w:val="001119CE"/>
    <w:rsid w:val="0011554F"/>
    <w:rsid w:val="00115ECE"/>
    <w:rsid w:val="001261A7"/>
    <w:rsid w:val="00126818"/>
    <w:rsid w:val="00135824"/>
    <w:rsid w:val="001445B3"/>
    <w:rsid w:val="001E2873"/>
    <w:rsid w:val="001E6F37"/>
    <w:rsid w:val="00200FBE"/>
    <w:rsid w:val="00211FE3"/>
    <w:rsid w:val="00212CAA"/>
    <w:rsid w:val="00224364"/>
    <w:rsid w:val="00227090"/>
    <w:rsid w:val="00242F19"/>
    <w:rsid w:val="002A59F1"/>
    <w:rsid w:val="002E4372"/>
    <w:rsid w:val="002F0134"/>
    <w:rsid w:val="002F3C27"/>
    <w:rsid w:val="00320CC7"/>
    <w:rsid w:val="003307CC"/>
    <w:rsid w:val="003310C7"/>
    <w:rsid w:val="0034770A"/>
    <w:rsid w:val="00353DBB"/>
    <w:rsid w:val="00367A2E"/>
    <w:rsid w:val="00373146"/>
    <w:rsid w:val="00375707"/>
    <w:rsid w:val="00385068"/>
    <w:rsid w:val="00391CA3"/>
    <w:rsid w:val="003B26E7"/>
    <w:rsid w:val="003B5EC6"/>
    <w:rsid w:val="003D1086"/>
    <w:rsid w:val="003E4095"/>
    <w:rsid w:val="00401AE4"/>
    <w:rsid w:val="00403E2D"/>
    <w:rsid w:val="00430346"/>
    <w:rsid w:val="0047435B"/>
    <w:rsid w:val="00482E89"/>
    <w:rsid w:val="00496173"/>
    <w:rsid w:val="004A078D"/>
    <w:rsid w:val="004F5D02"/>
    <w:rsid w:val="005306F8"/>
    <w:rsid w:val="00532D08"/>
    <w:rsid w:val="005347EC"/>
    <w:rsid w:val="005676F8"/>
    <w:rsid w:val="00591CCE"/>
    <w:rsid w:val="005A2827"/>
    <w:rsid w:val="005D74BC"/>
    <w:rsid w:val="005F0966"/>
    <w:rsid w:val="0061174E"/>
    <w:rsid w:val="00624C2E"/>
    <w:rsid w:val="00636B4F"/>
    <w:rsid w:val="0064110B"/>
    <w:rsid w:val="00650AFB"/>
    <w:rsid w:val="006715F9"/>
    <w:rsid w:val="006726B8"/>
    <w:rsid w:val="00673062"/>
    <w:rsid w:val="00687522"/>
    <w:rsid w:val="006901F0"/>
    <w:rsid w:val="006A02A1"/>
    <w:rsid w:val="006A1161"/>
    <w:rsid w:val="006B29F6"/>
    <w:rsid w:val="006F3421"/>
    <w:rsid w:val="0070098E"/>
    <w:rsid w:val="00731C85"/>
    <w:rsid w:val="00733F17"/>
    <w:rsid w:val="0073741B"/>
    <w:rsid w:val="00737F36"/>
    <w:rsid w:val="00794CD7"/>
    <w:rsid w:val="007A17F3"/>
    <w:rsid w:val="007A52B2"/>
    <w:rsid w:val="007C5C36"/>
    <w:rsid w:val="007D74D4"/>
    <w:rsid w:val="007E1634"/>
    <w:rsid w:val="007E693C"/>
    <w:rsid w:val="007F4013"/>
    <w:rsid w:val="0084126D"/>
    <w:rsid w:val="00850AEB"/>
    <w:rsid w:val="00897224"/>
    <w:rsid w:val="008C7D2F"/>
    <w:rsid w:val="008E1C6D"/>
    <w:rsid w:val="009042C1"/>
    <w:rsid w:val="00912859"/>
    <w:rsid w:val="009173EF"/>
    <w:rsid w:val="009247EC"/>
    <w:rsid w:val="00932AC8"/>
    <w:rsid w:val="009475BE"/>
    <w:rsid w:val="009724B6"/>
    <w:rsid w:val="009731A6"/>
    <w:rsid w:val="0098119C"/>
    <w:rsid w:val="0098215F"/>
    <w:rsid w:val="00996190"/>
    <w:rsid w:val="009D111F"/>
    <w:rsid w:val="009D61D9"/>
    <w:rsid w:val="009E7A12"/>
    <w:rsid w:val="00A11B86"/>
    <w:rsid w:val="00A22645"/>
    <w:rsid w:val="00A23930"/>
    <w:rsid w:val="00A55C4D"/>
    <w:rsid w:val="00A80128"/>
    <w:rsid w:val="00AA05B6"/>
    <w:rsid w:val="00AA5F60"/>
    <w:rsid w:val="00AB70F9"/>
    <w:rsid w:val="00AC31EC"/>
    <w:rsid w:val="00AE4D17"/>
    <w:rsid w:val="00AE5EEC"/>
    <w:rsid w:val="00AE7754"/>
    <w:rsid w:val="00B01695"/>
    <w:rsid w:val="00B42E3D"/>
    <w:rsid w:val="00B52513"/>
    <w:rsid w:val="00B532FC"/>
    <w:rsid w:val="00B814F0"/>
    <w:rsid w:val="00B9427E"/>
    <w:rsid w:val="00BB2195"/>
    <w:rsid w:val="00BB4D80"/>
    <w:rsid w:val="00BD1CD3"/>
    <w:rsid w:val="00BD46C6"/>
    <w:rsid w:val="00BD4A2C"/>
    <w:rsid w:val="00BE0544"/>
    <w:rsid w:val="00BE3416"/>
    <w:rsid w:val="00C23016"/>
    <w:rsid w:val="00C42F8B"/>
    <w:rsid w:val="00C44ABA"/>
    <w:rsid w:val="00C54859"/>
    <w:rsid w:val="00C57EB0"/>
    <w:rsid w:val="00C94FCA"/>
    <w:rsid w:val="00CB02B6"/>
    <w:rsid w:val="00CE498B"/>
    <w:rsid w:val="00CE7396"/>
    <w:rsid w:val="00CF02F5"/>
    <w:rsid w:val="00CF0A14"/>
    <w:rsid w:val="00CF5E32"/>
    <w:rsid w:val="00D215C3"/>
    <w:rsid w:val="00D27003"/>
    <w:rsid w:val="00D62307"/>
    <w:rsid w:val="00D869E6"/>
    <w:rsid w:val="00DA200C"/>
    <w:rsid w:val="00DA34BD"/>
    <w:rsid w:val="00DA7514"/>
    <w:rsid w:val="00DB14F7"/>
    <w:rsid w:val="00DE048A"/>
    <w:rsid w:val="00DF0C38"/>
    <w:rsid w:val="00E00F5D"/>
    <w:rsid w:val="00E01DDE"/>
    <w:rsid w:val="00E23731"/>
    <w:rsid w:val="00E34273"/>
    <w:rsid w:val="00E52202"/>
    <w:rsid w:val="00E6005C"/>
    <w:rsid w:val="00E60D6E"/>
    <w:rsid w:val="00E833A2"/>
    <w:rsid w:val="00E866A6"/>
    <w:rsid w:val="00E87DB5"/>
    <w:rsid w:val="00E92D6B"/>
    <w:rsid w:val="00EA0442"/>
    <w:rsid w:val="00EA7446"/>
    <w:rsid w:val="00EB6885"/>
    <w:rsid w:val="00EC01C2"/>
    <w:rsid w:val="00EC0C16"/>
    <w:rsid w:val="00ED2C1C"/>
    <w:rsid w:val="00F10AC2"/>
    <w:rsid w:val="00F20A35"/>
    <w:rsid w:val="00F26EB1"/>
    <w:rsid w:val="00F35408"/>
    <w:rsid w:val="00F5264F"/>
    <w:rsid w:val="00F564A2"/>
    <w:rsid w:val="00F76916"/>
    <w:rsid w:val="00F920D1"/>
    <w:rsid w:val="00F958B3"/>
    <w:rsid w:val="00FA6EBA"/>
    <w:rsid w:val="00FC0803"/>
    <w:rsid w:val="00FD1087"/>
    <w:rsid w:val="00FF455D"/>
    <w:rsid w:val="00FF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table" w:styleId="a8">
    <w:name w:val="Table Grid"/>
    <w:basedOn w:val="a1"/>
    <w:uiPriority w:val="59"/>
    <w:rsid w:val="00D6230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table" w:styleId="a8">
    <w:name w:val="Table Grid"/>
    <w:basedOn w:val="a1"/>
    <w:uiPriority w:val="59"/>
    <w:rsid w:val="00D6230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9A12B-4AD0-490E-B010-C0F9877CF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4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Михайлова Елена Валентиновна</cp:lastModifiedBy>
  <cp:revision>4</cp:revision>
  <cp:lastPrinted>2013-10-14T02:47:00Z</cp:lastPrinted>
  <dcterms:created xsi:type="dcterms:W3CDTF">2013-12-06T02:25:00Z</dcterms:created>
  <dcterms:modified xsi:type="dcterms:W3CDTF">2013-12-12T02:36:00Z</dcterms:modified>
</cp:coreProperties>
</file>