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F34350">
        <w:trPr>
          <w:cantSplit/>
          <w:trHeight w:val="1278"/>
        </w:trPr>
        <w:tc>
          <w:tcPr>
            <w:tcW w:w="4820" w:type="dxa"/>
            <w:gridSpan w:val="5"/>
          </w:tcPr>
          <w:p w:rsidR="00F34350" w:rsidRDefault="00F34350" w:rsidP="00DE4CC3">
            <w:pPr>
              <w:pStyle w:val="Heading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47575743" r:id="rId7"/>
              </w:object>
            </w:r>
          </w:p>
        </w:tc>
        <w:tc>
          <w:tcPr>
            <w:tcW w:w="425" w:type="dxa"/>
          </w:tcPr>
          <w:p w:rsidR="00F34350" w:rsidRDefault="00F34350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F34350" w:rsidRDefault="00F34350" w:rsidP="00436EDC"/>
        </w:tc>
      </w:tr>
      <w:tr w:rsidR="00F34350">
        <w:trPr>
          <w:cantSplit/>
          <w:trHeight w:val="1835"/>
        </w:trPr>
        <w:tc>
          <w:tcPr>
            <w:tcW w:w="4820" w:type="dxa"/>
            <w:gridSpan w:val="5"/>
          </w:tcPr>
          <w:p w:rsidR="00F34350" w:rsidRDefault="00F34350" w:rsidP="0075686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34350" w:rsidRDefault="00F34350" w:rsidP="0075686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34350" w:rsidRDefault="00F34350" w:rsidP="0075686F">
            <w:pPr>
              <w:pStyle w:val="Heading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F34350" w:rsidRDefault="00F34350" w:rsidP="0075686F">
            <w:pPr>
              <w:pStyle w:val="Heading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F34350" w:rsidRDefault="00F34350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F34350" w:rsidRDefault="00F34350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F34350" w:rsidRDefault="00F34350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F34350" w:rsidRDefault="00F34350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34350" w:rsidRPr="008D030E" w:rsidRDefault="00F34350" w:rsidP="00436EDC">
            <w:r w:rsidRPr="008D030E">
              <w:t xml:space="preserve">Председателю </w:t>
            </w:r>
          </w:p>
          <w:p w:rsidR="00F34350" w:rsidRPr="008D030E" w:rsidRDefault="00F34350" w:rsidP="00436EDC">
            <w:r w:rsidRPr="008D030E">
              <w:t>Законодательного Собрания</w:t>
            </w:r>
          </w:p>
          <w:p w:rsidR="00F34350" w:rsidRPr="008D030E" w:rsidRDefault="00F34350" w:rsidP="00436EDC">
            <w:r w:rsidRPr="008D030E">
              <w:t>Приморского края</w:t>
            </w:r>
          </w:p>
          <w:p w:rsidR="00F34350" w:rsidRPr="008D030E" w:rsidRDefault="00F34350" w:rsidP="00436EDC"/>
          <w:p w:rsidR="00F34350" w:rsidRPr="008D030E" w:rsidRDefault="00F34350" w:rsidP="00436EDC">
            <w:r>
              <w:t>Горчакову В.В.</w:t>
            </w:r>
          </w:p>
          <w:p w:rsidR="00F34350" w:rsidRPr="000A3F20" w:rsidRDefault="00F34350" w:rsidP="0085618A">
            <w:pPr>
              <w:rPr>
                <w:sz w:val="26"/>
                <w:szCs w:val="26"/>
              </w:rPr>
            </w:pPr>
          </w:p>
        </w:tc>
      </w:tr>
      <w:tr w:rsidR="00F34350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F34350" w:rsidRDefault="00F34350" w:rsidP="005D18C9">
            <w:pPr>
              <w:pStyle w:val="Heading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03.12.2013</w:t>
            </w:r>
          </w:p>
        </w:tc>
        <w:tc>
          <w:tcPr>
            <w:tcW w:w="425" w:type="dxa"/>
            <w:vAlign w:val="bottom"/>
          </w:tcPr>
          <w:p w:rsidR="00F34350" w:rsidRDefault="00F34350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50" w:rsidRDefault="00F34350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14-11/219</w:t>
            </w:r>
          </w:p>
        </w:tc>
        <w:tc>
          <w:tcPr>
            <w:tcW w:w="425" w:type="dxa"/>
          </w:tcPr>
          <w:p w:rsidR="00F34350" w:rsidRDefault="00F34350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34350" w:rsidRDefault="00F34350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F34350">
        <w:trPr>
          <w:gridBefore w:val="1"/>
          <w:wBefore w:w="284" w:type="dxa"/>
          <w:cantSplit/>
        </w:trPr>
        <w:tc>
          <w:tcPr>
            <w:tcW w:w="709" w:type="dxa"/>
          </w:tcPr>
          <w:p w:rsidR="00F34350" w:rsidRDefault="00F34350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50" w:rsidRDefault="00F34350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34350" w:rsidRDefault="00F34350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4350" w:rsidRDefault="00F34350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34350" w:rsidRDefault="00F34350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34350" w:rsidRDefault="00F34350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F34350" w:rsidRPr="0049228D" w:rsidRDefault="00F34350">
      <w:pPr>
        <w:rPr>
          <w:sz w:val="26"/>
          <w:szCs w:val="26"/>
        </w:rPr>
      </w:pPr>
    </w:p>
    <w:p w:rsidR="00F34350" w:rsidRDefault="00F34350" w:rsidP="00A538FF">
      <w:pPr>
        <w:rPr>
          <w:sz w:val="26"/>
          <w:szCs w:val="26"/>
        </w:rPr>
      </w:pPr>
    </w:p>
    <w:p w:rsidR="00F34350" w:rsidRPr="008D030E" w:rsidRDefault="00F34350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F34350" w:rsidRPr="008D030E" w:rsidRDefault="00F34350" w:rsidP="00A538FF"/>
    <w:p w:rsidR="00F34350" w:rsidRDefault="00F34350" w:rsidP="007B634E">
      <w:pPr>
        <w:ind w:firstLine="709"/>
        <w:jc w:val="both"/>
      </w:pP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 xml:space="preserve">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крае", разработанный </w:t>
      </w:r>
      <w:r w:rsidRPr="00C97ADF">
        <w:t xml:space="preserve">во исполнение </w:t>
      </w:r>
      <w:r>
        <w:t>положений</w:t>
      </w:r>
      <w:r w:rsidRPr="00C97ADF">
        <w:t xml:space="preserve"> </w:t>
      </w:r>
      <w:r>
        <w:t xml:space="preserve">статьи 9 </w:t>
      </w:r>
      <w:r w:rsidRPr="00C97ADF">
        <w:t>Федерального закона от 8</w:t>
      </w:r>
      <w:r>
        <w:t xml:space="preserve"> декабря </w:t>
      </w:r>
      <w:r w:rsidRPr="00C97ADF">
        <w:t>1997</w:t>
      </w:r>
      <w:r>
        <w:t xml:space="preserve"> года</w:t>
      </w:r>
      <w:r w:rsidRPr="00C97ADF">
        <w:t xml:space="preserve"> № 152-ФЗ </w:t>
      </w:r>
      <w:r>
        <w:br/>
      </w:r>
      <w:r w:rsidRPr="00C97ADF">
        <w:t>"О наименовании географических объектов"</w:t>
      </w:r>
      <w:r>
        <w:t>, согласно которым законодательные (представительные) органы государственной власти субъектов Российской Федерации рассматривают предложения о наименованиях географическим объектам и переименовании географических объектов, информируют население соответствующих территорий о необходимых затратах и выявляют его мнение об указанных предложениях в порядке, установленном законами субъектов Российской Федерации.</w:t>
      </w:r>
    </w:p>
    <w:p w:rsidR="00F34350" w:rsidRDefault="00F34350" w:rsidP="000E380E">
      <w:pPr>
        <w:jc w:val="both"/>
        <w:rPr>
          <w:position w:val="2"/>
        </w:rPr>
      </w:pPr>
    </w:p>
    <w:p w:rsidR="00F34350" w:rsidRPr="00B5231D" w:rsidRDefault="00F34350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F34350" w:rsidRPr="00B5231D" w:rsidRDefault="00F34350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5 л"/>
        </w:smartTagPr>
        <w:r>
          <w:rPr>
            <w:sz w:val="28"/>
            <w:szCs w:val="28"/>
          </w:rPr>
          <w:t>5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F34350" w:rsidRDefault="00F34350" w:rsidP="00203CFA">
      <w:pPr>
        <w:pStyle w:val="BodyText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F34350" w:rsidRPr="008D030E" w:rsidRDefault="00F34350" w:rsidP="00203CFA">
      <w:pPr>
        <w:pStyle w:val="BodyText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2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F34350" w:rsidRPr="008D030E" w:rsidRDefault="00F34350" w:rsidP="008068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2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F34350" w:rsidRPr="008D030E" w:rsidRDefault="00F34350" w:rsidP="0080686A">
      <w:pPr>
        <w:ind w:firstLine="709"/>
        <w:jc w:val="both"/>
      </w:pPr>
      <w:r w:rsidRPr="008D030E">
        <w:t xml:space="preserve">решение комитета </w:t>
      </w:r>
      <w:r w:rsidRPr="00556DD4">
        <w:t xml:space="preserve">от </w:t>
      </w:r>
      <w:r>
        <w:t>03.12.</w:t>
      </w:r>
      <w:r w:rsidRPr="00556DD4">
        <w:t>2013 №</w:t>
      </w:r>
      <w:r>
        <w:t xml:space="preserve"> 402</w:t>
      </w:r>
      <w:r>
        <w:rPr>
          <w:lang w:eastAsia="en-US"/>
        </w:rPr>
        <w:t xml:space="preserve"> </w:t>
      </w:r>
      <w:r w:rsidRPr="008D030E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556DD4">
          <w:t>2</w:t>
        </w:r>
        <w:r w:rsidRPr="008D030E">
          <w:t xml:space="preserve"> л</w:t>
        </w:r>
      </w:smartTag>
      <w:r w:rsidRPr="008D030E">
        <w:t>.</w:t>
      </w:r>
      <w:r>
        <w:t xml:space="preserve"> </w:t>
      </w:r>
      <w:r w:rsidRPr="008D030E">
        <w:t>в 1 экз.</w:t>
      </w:r>
    </w:p>
    <w:p w:rsidR="00F34350" w:rsidRPr="008D030E" w:rsidRDefault="00F34350" w:rsidP="00A538FF">
      <w:pPr>
        <w:pStyle w:val="BodyText"/>
        <w:tabs>
          <w:tab w:val="left" w:pos="6379"/>
        </w:tabs>
        <w:rPr>
          <w:sz w:val="28"/>
          <w:szCs w:val="28"/>
        </w:rPr>
      </w:pPr>
    </w:p>
    <w:p w:rsidR="00F34350" w:rsidRPr="008D030E" w:rsidRDefault="00F34350" w:rsidP="00A538FF">
      <w:pPr>
        <w:pStyle w:val="BodyText"/>
        <w:rPr>
          <w:sz w:val="28"/>
          <w:szCs w:val="28"/>
        </w:rPr>
      </w:pPr>
    </w:p>
    <w:p w:rsidR="00F34350" w:rsidRPr="008D030E" w:rsidRDefault="00F34350" w:rsidP="00A538FF">
      <w:pPr>
        <w:pStyle w:val="BodyText"/>
        <w:rPr>
          <w:sz w:val="28"/>
          <w:szCs w:val="28"/>
        </w:rPr>
      </w:pPr>
    </w:p>
    <w:p w:rsidR="00F34350" w:rsidRPr="008D030E" w:rsidRDefault="00F34350" w:rsidP="00936FE2">
      <w:pPr>
        <w:pStyle w:val="BodyText"/>
        <w:rPr>
          <w:sz w:val="28"/>
          <w:szCs w:val="28"/>
        </w:rPr>
      </w:pPr>
      <w:r w:rsidRPr="008D030E">
        <w:rPr>
          <w:sz w:val="28"/>
          <w:szCs w:val="28"/>
        </w:rPr>
        <w:t>Председатель комитета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F34350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350" w:rsidRDefault="00F34350">
      <w:r>
        <w:separator/>
      </w:r>
    </w:p>
  </w:endnote>
  <w:endnote w:type="continuationSeparator" w:id="0">
    <w:p w:rsidR="00F34350" w:rsidRDefault="00F34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50" w:rsidRDefault="00F34350" w:rsidP="00ED2CBA">
    <w:pPr>
      <w:pStyle w:val="BodyText"/>
      <w:rPr>
        <w:sz w:val="20"/>
        <w:szCs w:val="20"/>
      </w:rPr>
    </w:pPr>
    <w:r>
      <w:rPr>
        <w:sz w:val="20"/>
        <w:szCs w:val="20"/>
      </w:rPr>
      <w:t>Яцук</w:t>
    </w:r>
  </w:p>
  <w:p w:rsidR="00F34350" w:rsidRDefault="00F34350" w:rsidP="00ED2CBA">
    <w:pPr>
      <w:pStyle w:val="BodyText"/>
      <w:rPr>
        <w:sz w:val="20"/>
        <w:szCs w:val="20"/>
      </w:rPr>
    </w:pPr>
    <w:r>
      <w:rPr>
        <w:sz w:val="20"/>
        <w:szCs w:val="20"/>
      </w:rPr>
      <w:t xml:space="preserve">Марина Валентиновна </w:t>
    </w:r>
  </w:p>
  <w:p w:rsidR="00F34350" w:rsidRPr="00ED2CBA" w:rsidRDefault="00F34350" w:rsidP="00ED2CBA">
    <w:pPr>
      <w:pStyle w:val="BodyText"/>
      <w:rPr>
        <w:sz w:val="20"/>
        <w:szCs w:val="20"/>
      </w:rPr>
    </w:pPr>
    <w:r>
      <w:rPr>
        <w:sz w:val="20"/>
        <w:szCs w:val="20"/>
      </w:rPr>
      <w:t>2205407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350" w:rsidRDefault="00F34350">
      <w:r>
        <w:separator/>
      </w:r>
    </w:p>
  </w:footnote>
  <w:footnote w:type="continuationSeparator" w:id="0">
    <w:p w:rsidR="00F34350" w:rsidRDefault="00F343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922C9"/>
    <w:rsid w:val="000A3F20"/>
    <w:rsid w:val="000A66ED"/>
    <w:rsid w:val="000C796F"/>
    <w:rsid w:val="000D2F12"/>
    <w:rsid w:val="000D6256"/>
    <w:rsid w:val="000D70C9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B1E87"/>
    <w:rsid w:val="001F0762"/>
    <w:rsid w:val="001F29F0"/>
    <w:rsid w:val="00203CFA"/>
    <w:rsid w:val="00221C9A"/>
    <w:rsid w:val="0023017C"/>
    <w:rsid w:val="00235B46"/>
    <w:rsid w:val="00237659"/>
    <w:rsid w:val="00237F08"/>
    <w:rsid w:val="0025271A"/>
    <w:rsid w:val="00277251"/>
    <w:rsid w:val="002A5A6C"/>
    <w:rsid w:val="002A5D7B"/>
    <w:rsid w:val="002B0128"/>
    <w:rsid w:val="002D1978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411680"/>
    <w:rsid w:val="00436EDC"/>
    <w:rsid w:val="00471767"/>
    <w:rsid w:val="0048263B"/>
    <w:rsid w:val="0049228D"/>
    <w:rsid w:val="004928D0"/>
    <w:rsid w:val="004A47E0"/>
    <w:rsid w:val="004A7A0A"/>
    <w:rsid w:val="004B0C31"/>
    <w:rsid w:val="004E4C23"/>
    <w:rsid w:val="004F0284"/>
    <w:rsid w:val="005002F3"/>
    <w:rsid w:val="005039CA"/>
    <w:rsid w:val="00515590"/>
    <w:rsid w:val="005172A0"/>
    <w:rsid w:val="0052666F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06DA7"/>
    <w:rsid w:val="0062197A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15B6"/>
    <w:rsid w:val="00700525"/>
    <w:rsid w:val="007012E5"/>
    <w:rsid w:val="00706751"/>
    <w:rsid w:val="00707560"/>
    <w:rsid w:val="00710583"/>
    <w:rsid w:val="00715975"/>
    <w:rsid w:val="00725EDA"/>
    <w:rsid w:val="007546FA"/>
    <w:rsid w:val="0075686F"/>
    <w:rsid w:val="007839F4"/>
    <w:rsid w:val="00786610"/>
    <w:rsid w:val="007B32D2"/>
    <w:rsid w:val="007B634E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5618A"/>
    <w:rsid w:val="008706CF"/>
    <w:rsid w:val="00870B71"/>
    <w:rsid w:val="0088103F"/>
    <w:rsid w:val="00883A45"/>
    <w:rsid w:val="00897B92"/>
    <w:rsid w:val="008D030E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602A5"/>
    <w:rsid w:val="009A1A0F"/>
    <w:rsid w:val="009A4C39"/>
    <w:rsid w:val="009B01D4"/>
    <w:rsid w:val="009B4838"/>
    <w:rsid w:val="009B7B0E"/>
    <w:rsid w:val="009D3AB2"/>
    <w:rsid w:val="00A04F91"/>
    <w:rsid w:val="00A15B10"/>
    <w:rsid w:val="00A2574A"/>
    <w:rsid w:val="00A2797E"/>
    <w:rsid w:val="00A52B37"/>
    <w:rsid w:val="00A538FF"/>
    <w:rsid w:val="00A55E75"/>
    <w:rsid w:val="00A708BB"/>
    <w:rsid w:val="00A751C1"/>
    <w:rsid w:val="00A83EA6"/>
    <w:rsid w:val="00A865CD"/>
    <w:rsid w:val="00A96357"/>
    <w:rsid w:val="00AA1418"/>
    <w:rsid w:val="00AF0696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E7529"/>
    <w:rsid w:val="00BF60B0"/>
    <w:rsid w:val="00BF6541"/>
    <w:rsid w:val="00C045FB"/>
    <w:rsid w:val="00C447B9"/>
    <w:rsid w:val="00C64A02"/>
    <w:rsid w:val="00C97ADF"/>
    <w:rsid w:val="00CA372E"/>
    <w:rsid w:val="00CB5843"/>
    <w:rsid w:val="00CF5B04"/>
    <w:rsid w:val="00CF6F07"/>
    <w:rsid w:val="00D17505"/>
    <w:rsid w:val="00D21A4F"/>
    <w:rsid w:val="00D32A89"/>
    <w:rsid w:val="00D365BF"/>
    <w:rsid w:val="00D36CDD"/>
    <w:rsid w:val="00D40F1D"/>
    <w:rsid w:val="00D65E35"/>
    <w:rsid w:val="00D724EC"/>
    <w:rsid w:val="00D87FEA"/>
    <w:rsid w:val="00D9162E"/>
    <w:rsid w:val="00D94E27"/>
    <w:rsid w:val="00DA48AE"/>
    <w:rsid w:val="00DE06A8"/>
    <w:rsid w:val="00DE17B0"/>
    <w:rsid w:val="00DE4CC3"/>
    <w:rsid w:val="00E00517"/>
    <w:rsid w:val="00E10501"/>
    <w:rsid w:val="00E13C2F"/>
    <w:rsid w:val="00E17A98"/>
    <w:rsid w:val="00E3239D"/>
    <w:rsid w:val="00E831FC"/>
    <w:rsid w:val="00E83444"/>
    <w:rsid w:val="00EC0A88"/>
    <w:rsid w:val="00ED2CBA"/>
    <w:rsid w:val="00EF2286"/>
    <w:rsid w:val="00F245F1"/>
    <w:rsid w:val="00F312B0"/>
    <w:rsid w:val="00F34350"/>
    <w:rsid w:val="00F370CC"/>
    <w:rsid w:val="00F445A9"/>
    <w:rsid w:val="00F55B20"/>
    <w:rsid w:val="00F6094D"/>
    <w:rsid w:val="00F8695E"/>
    <w:rsid w:val="00FB5315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56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32A8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32A89"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32A89"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32A89"/>
    <w:rPr>
      <w:rFonts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32A89"/>
    <w:rPr>
      <w:rFonts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2A89"/>
    <w:rPr>
      <w:rFonts w:cs="Times New Roman"/>
      <w:sz w:val="2"/>
    </w:rPr>
  </w:style>
  <w:style w:type="paragraph" w:styleId="BodyText">
    <w:name w:val="Body Text"/>
    <w:basedOn w:val="Normal"/>
    <w:link w:val="BodyTextChar"/>
    <w:uiPriority w:val="99"/>
    <w:rsid w:val="00917307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7307"/>
    <w:rPr>
      <w:rFonts w:cs="Times New Roman"/>
      <w:sz w:val="24"/>
      <w:szCs w:val="24"/>
    </w:rPr>
  </w:style>
  <w:style w:type="paragraph" w:styleId="BodyText2">
    <w:name w:val="Body Text 2"/>
    <w:basedOn w:val="Normal"/>
    <w:next w:val="Normal"/>
    <w:link w:val="BodyText2Char"/>
    <w:uiPriority w:val="99"/>
    <w:rsid w:val="009173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BodyText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Normal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04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10</TotalTime>
  <Pages>1</Pages>
  <Words>268</Words>
  <Characters>1534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Гончарова</dc:creator>
  <cp:keywords/>
  <dc:description/>
  <cp:lastModifiedBy>yachuk_m_v</cp:lastModifiedBy>
  <cp:revision>4</cp:revision>
  <cp:lastPrinted>2013-06-27T00:27:00Z</cp:lastPrinted>
  <dcterms:created xsi:type="dcterms:W3CDTF">2013-12-03T00:23:00Z</dcterms:created>
  <dcterms:modified xsi:type="dcterms:W3CDTF">2013-12-03T00:36:00Z</dcterms:modified>
</cp:coreProperties>
</file>