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48106092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29421D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A829DB">
              <w:rPr>
                <w:szCs w:val="28"/>
              </w:rPr>
              <w:t>.11</w:t>
            </w:r>
            <w:r w:rsidR="00F07852">
              <w:rPr>
                <w:szCs w:val="28"/>
              </w:rPr>
              <w:t>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A829DB" w:rsidP="002942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29421D">
              <w:rPr>
                <w:szCs w:val="28"/>
              </w:rPr>
              <w:t>3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A829DB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332D1C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F07852" w:rsidRPr="00D572D4" w:rsidRDefault="00F07852" w:rsidP="000946A8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Е.А.,</w:t>
            </w:r>
            <w:r w:rsidR="00137CDA">
              <w:rPr>
                <w:szCs w:val="28"/>
              </w:rPr>
              <w:t xml:space="preserve"> старший помощник прокурора Приморского края</w:t>
            </w:r>
            <w:r w:rsidR="001B5E07">
              <w:rPr>
                <w:szCs w:val="28"/>
              </w:rPr>
              <w:t>;</w:t>
            </w:r>
          </w:p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BB7A55" w:rsidRDefault="00BB7A5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Жигач</w:t>
            </w:r>
            <w:proofErr w:type="spellEnd"/>
            <w:r>
              <w:rPr>
                <w:szCs w:val="28"/>
              </w:rPr>
              <w:t xml:space="preserve"> Н..А., главный специалист-эксперт отдела законодательства субъекта Российской Федерации, федерального регистра и регистрации уставов муниципальных образований Управления Министерства юстиции Российской Федерации по Приморскому краю;</w:t>
            </w:r>
          </w:p>
          <w:p w:rsidR="001E27A8" w:rsidRDefault="001E27A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Иванович С.И., ведущий консультант отдела правовой экспертизы законопроектов по бюджетному законодательству, экономике и социальной политике правового управления </w:t>
            </w:r>
            <w:r w:rsidR="00FD387F">
              <w:rPr>
                <w:szCs w:val="28"/>
              </w:rPr>
              <w:t>аппарата Законодательного Собрания Приморского края;</w:t>
            </w:r>
          </w:p>
          <w:p w:rsidR="00575A05" w:rsidRDefault="00575A0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Мотова</w:t>
            </w:r>
            <w:proofErr w:type="spellEnd"/>
            <w:r>
              <w:rPr>
                <w:szCs w:val="28"/>
              </w:rPr>
              <w:t xml:space="preserve"> О.А., заместитель директора департамента труда и социального развития Приморского края;</w:t>
            </w:r>
          </w:p>
          <w:p w:rsidR="00417356" w:rsidRDefault="0041735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Пархоменко Е.А., заместитель директора департамента по жилищно-коммунальному хозяйству и топливным ресурсам</w:t>
            </w:r>
            <w:r w:rsidR="00626921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>;</w:t>
            </w:r>
          </w:p>
          <w:p w:rsidR="00D252EC" w:rsidRDefault="00D252EC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 депутат Законодательного Собрания Приморского края;</w:t>
            </w:r>
          </w:p>
          <w:p w:rsidR="000B7AA3" w:rsidRDefault="000B7AA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заместитель директора департамента образования и науки Приморского края;</w:t>
            </w:r>
          </w:p>
          <w:p w:rsidR="003E4D18" w:rsidRDefault="00DD63CB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Ушаков В.Г., Упо</w:t>
            </w:r>
            <w:r w:rsidR="00593116">
              <w:rPr>
                <w:szCs w:val="28"/>
              </w:rPr>
              <w:t>лномоченный по правам человека в Приморском крае</w:t>
            </w:r>
            <w:r w:rsidR="00E3666C">
              <w:rPr>
                <w:szCs w:val="28"/>
              </w:rPr>
              <w:t>.</w:t>
            </w:r>
          </w:p>
        </w:tc>
      </w:tr>
    </w:tbl>
    <w:p w:rsidR="00C009F3" w:rsidRDefault="00C009F3" w:rsidP="002E0E5A">
      <w:pPr>
        <w:outlineLvl w:val="0"/>
        <w:rPr>
          <w:szCs w:val="28"/>
        </w:rPr>
      </w:pPr>
    </w:p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t>Повестка дня:</w:t>
      </w:r>
    </w:p>
    <w:p w:rsidR="002E0E5A" w:rsidRPr="00B45E00" w:rsidRDefault="002E0E5A" w:rsidP="00B45E00">
      <w:pPr>
        <w:ind w:firstLine="709"/>
        <w:jc w:val="center"/>
        <w:outlineLvl w:val="0"/>
        <w:rPr>
          <w:szCs w:val="28"/>
        </w:rPr>
      </w:pPr>
    </w:p>
    <w:p w:rsidR="00B25989" w:rsidRDefault="00343B0F" w:rsidP="006F2857">
      <w:pPr>
        <w:ind w:firstLine="709"/>
        <w:jc w:val="both"/>
      </w:pPr>
      <w:r>
        <w:rPr>
          <w:szCs w:val="28"/>
        </w:rPr>
        <w:t>1.</w:t>
      </w:r>
      <w:r w:rsidR="00B25989">
        <w:t xml:space="preserve">О проекте закона Приморского края "О внесении изменений </w:t>
      </w:r>
      <w:r w:rsidR="001A0CAA">
        <w:t xml:space="preserve">                      </w:t>
      </w:r>
      <w:r w:rsidR="00B25989">
        <w:t>в статью 5 Закона Приморского края "О защите прав ребенка в Приморском крае" (первое чтение)</w:t>
      </w:r>
    </w:p>
    <w:p w:rsidR="006F2857" w:rsidRDefault="006F2857" w:rsidP="006F2857">
      <w:pPr>
        <w:jc w:val="both"/>
      </w:pPr>
    </w:p>
    <w:p w:rsidR="00B25989" w:rsidRDefault="00343B0F" w:rsidP="006F2857">
      <w:pPr>
        <w:ind w:firstLine="709"/>
        <w:jc w:val="both"/>
      </w:pPr>
      <w:r>
        <w:rPr>
          <w:szCs w:val="28"/>
        </w:rPr>
        <w:t>2.</w:t>
      </w:r>
      <w:r w:rsidR="00B25989">
        <w:t xml:space="preserve">О проекте закона Приморского края "О внесении изменений </w:t>
      </w:r>
      <w:r w:rsidR="001A0CAA">
        <w:t xml:space="preserve">                      </w:t>
      </w:r>
      <w:r w:rsidR="00B25989">
        <w:t>в статью 5 Закона Приморского края "О защите прав ребенка в Приморском крае" (второе, третье чтения)</w:t>
      </w:r>
    </w:p>
    <w:p w:rsidR="006F2857" w:rsidRDefault="006F2857" w:rsidP="006F2857">
      <w:pPr>
        <w:jc w:val="both"/>
      </w:pPr>
    </w:p>
    <w:p w:rsidR="00B25989" w:rsidRDefault="00343B0F" w:rsidP="006F2857">
      <w:pPr>
        <w:ind w:firstLine="709"/>
        <w:jc w:val="both"/>
      </w:pPr>
      <w:r>
        <w:rPr>
          <w:szCs w:val="28"/>
        </w:rPr>
        <w:t>3.</w:t>
      </w:r>
      <w:r w:rsidR="00B25989">
        <w:t>О проекте закона Приморского края "О признании утратившей силу статьи 9 Закона Приморского края "О наделении органов местного самоуправления государственными полномочиями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местностей" (первое чтение)</w:t>
      </w:r>
    </w:p>
    <w:p w:rsidR="001A0CAA" w:rsidRDefault="001A0CAA" w:rsidP="006F2857">
      <w:pPr>
        <w:jc w:val="both"/>
      </w:pPr>
    </w:p>
    <w:p w:rsidR="006C653C" w:rsidRDefault="00343B0F" w:rsidP="001A0CAA">
      <w:pPr>
        <w:ind w:firstLine="709"/>
        <w:jc w:val="both"/>
      </w:pPr>
      <w:r>
        <w:rPr>
          <w:szCs w:val="28"/>
        </w:rPr>
        <w:t>4.</w:t>
      </w:r>
      <w:r w:rsidR="006C653C">
        <w:t>О проекте закона Приморского края "О признании утратившей силу             статьи 9 Закона Приморского края "О наделении органов местного самоуправления государственными полномочиями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местностей" (второе чтение)</w:t>
      </w:r>
    </w:p>
    <w:p w:rsidR="001A0CAA" w:rsidRDefault="001A0CAA" w:rsidP="001A0CAA">
      <w:pPr>
        <w:jc w:val="both"/>
      </w:pPr>
    </w:p>
    <w:p w:rsidR="00382077" w:rsidRDefault="00343B0F" w:rsidP="001A0CAA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="002C3681">
        <w:t>О проекте закона Приморского края "О признании утратившей силу статьи 9 Закона Приморского края "О наделении органов местного самоуправления государственными полномочиями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местностей" (третье чтение)</w:t>
      </w:r>
    </w:p>
    <w:p w:rsidR="002C3681" w:rsidRDefault="002C3681" w:rsidP="001A0CAA">
      <w:pPr>
        <w:rPr>
          <w:szCs w:val="28"/>
        </w:rPr>
      </w:pPr>
    </w:p>
    <w:p w:rsidR="009D29F5" w:rsidRDefault="00343B0F" w:rsidP="00382077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6.</w:t>
      </w:r>
      <w:r w:rsidR="002C3681">
        <w:t xml:space="preserve">О проекте закона Приморского края "О внесении изменения </w:t>
      </w:r>
      <w:r w:rsidR="00EB671A">
        <w:t xml:space="preserve">                        </w:t>
      </w:r>
      <w:r w:rsidR="002C3681">
        <w:t>в статью 14 Закона Приморского края "Об Уполномоченном по правам человека в Приморском крае" (первое чтение)</w:t>
      </w:r>
    </w:p>
    <w:p w:rsidR="006F2857" w:rsidRDefault="006F2857" w:rsidP="00382077">
      <w:pPr>
        <w:widowControl w:val="0"/>
        <w:autoSpaceDE w:val="0"/>
        <w:autoSpaceDN w:val="0"/>
        <w:adjustRightInd w:val="0"/>
        <w:ind w:firstLine="709"/>
        <w:jc w:val="both"/>
      </w:pPr>
    </w:p>
    <w:p w:rsidR="002C3681" w:rsidRDefault="00EB671A" w:rsidP="0038207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>7.</w:t>
      </w:r>
      <w:r w:rsidR="002C3681">
        <w:t xml:space="preserve">О проекте закона Приморского края "О внесении изменения </w:t>
      </w:r>
      <w:r>
        <w:t xml:space="preserve">                       </w:t>
      </w:r>
      <w:r w:rsidR="002C3681">
        <w:t>в статью 14 Закона Приморского края "Об Уполномоченном по правам человека в Приморском крае" (второе, третье чтения)</w:t>
      </w:r>
    </w:p>
    <w:p w:rsidR="00382077" w:rsidRDefault="00382077" w:rsidP="0038207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B671A" w:rsidRDefault="00EB671A" w:rsidP="009314C9">
      <w:pPr>
        <w:ind w:firstLine="709"/>
        <w:jc w:val="both"/>
      </w:pPr>
      <w:r>
        <w:t>8.</w:t>
      </w:r>
      <w:r w:rsidRPr="000E2665">
        <w:t>О проекте закона Приморского края "О внесении изменения в статью 7</w:t>
      </w:r>
      <w:r w:rsidRPr="0024225C">
        <w:rPr>
          <w:vertAlign w:val="superscript"/>
        </w:rPr>
        <w:t>3</w:t>
      </w:r>
      <w:r w:rsidRPr="000E2665"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>
        <w:t xml:space="preserve"> (первое чтение)</w:t>
      </w:r>
    </w:p>
    <w:p w:rsidR="009314C9" w:rsidRDefault="009314C9" w:rsidP="009314C9">
      <w:pPr>
        <w:jc w:val="both"/>
      </w:pPr>
    </w:p>
    <w:p w:rsidR="00EB671A" w:rsidRDefault="009314C9" w:rsidP="009314C9">
      <w:pPr>
        <w:ind w:firstLine="709"/>
        <w:jc w:val="both"/>
      </w:pPr>
      <w:r>
        <w:lastRenderedPageBreak/>
        <w:t>9.</w:t>
      </w:r>
      <w:r w:rsidR="00EB671A">
        <w:t>О проекте закона Приморского края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(первое чтение)</w:t>
      </w:r>
    </w:p>
    <w:p w:rsidR="009314C9" w:rsidRDefault="009314C9" w:rsidP="009314C9">
      <w:pPr>
        <w:ind w:firstLine="709"/>
        <w:jc w:val="both"/>
      </w:pPr>
    </w:p>
    <w:p w:rsidR="009314C9" w:rsidRDefault="00445EA5" w:rsidP="00FA34A5">
      <w:pPr>
        <w:ind w:firstLine="709"/>
        <w:jc w:val="both"/>
      </w:pPr>
      <w:r>
        <w:t>10.</w:t>
      </w:r>
      <w:r w:rsidR="009314C9" w:rsidRPr="00DD3BCE">
        <w:t>О проекте закона Приморского края "О внесении изменений в статью 12</w:t>
      </w:r>
      <w:r w:rsidR="009314C9" w:rsidRPr="00DD3BCE">
        <w:rPr>
          <w:vertAlign w:val="superscript"/>
        </w:rPr>
        <w:t>1</w:t>
      </w:r>
      <w:r w:rsidR="009314C9" w:rsidRPr="00DD3BCE">
        <w:t xml:space="preserve"> Закона Приморского края "О здравоохранении в Приморском крае"</w:t>
      </w:r>
      <w:r w:rsidR="009314C9">
        <w:t xml:space="preserve"> (второе чтение)</w:t>
      </w:r>
    </w:p>
    <w:p w:rsidR="00445EA5" w:rsidRDefault="00445EA5" w:rsidP="00445EA5"/>
    <w:p w:rsidR="00EB671A" w:rsidRDefault="00445EA5" w:rsidP="00FA34A5">
      <w:pPr>
        <w:ind w:firstLine="709"/>
        <w:jc w:val="both"/>
      </w:pPr>
      <w:r>
        <w:t>11.</w:t>
      </w:r>
      <w:r w:rsidRPr="00DD3BCE">
        <w:t xml:space="preserve">О проекте закона Приморского края </w:t>
      </w:r>
      <w:r>
        <w:t>"</w:t>
      </w:r>
      <w:r w:rsidRPr="00DD3BCE">
        <w:t>О внесении изменений в статью 12</w:t>
      </w:r>
      <w:r w:rsidRPr="00DD3BCE">
        <w:rPr>
          <w:vertAlign w:val="superscript"/>
        </w:rPr>
        <w:t>1</w:t>
      </w:r>
      <w:r w:rsidRPr="00DD3BCE">
        <w:t xml:space="preserve"> Закона Приморского края "О здравоохранении в Приморском крае"</w:t>
      </w:r>
      <w:r>
        <w:t xml:space="preserve"> (третье чтение)</w:t>
      </w:r>
    </w:p>
    <w:p w:rsidR="00FA34A5" w:rsidRDefault="00FA34A5" w:rsidP="00FA34A5">
      <w:pPr>
        <w:ind w:firstLine="709"/>
        <w:jc w:val="both"/>
      </w:pPr>
    </w:p>
    <w:p w:rsidR="00FA34A5" w:rsidRDefault="00FA34A5" w:rsidP="00FA34A5">
      <w:pPr>
        <w:ind w:firstLine="709"/>
        <w:jc w:val="both"/>
      </w:pPr>
      <w:r>
        <w:t>12.О поправках к проекту закона Приморского края "О краевом бюджете на 2014 год и плановый период 2015 и 2016 годов"</w:t>
      </w:r>
    </w:p>
    <w:p w:rsidR="00FA34A5" w:rsidRDefault="00FA34A5" w:rsidP="00FA34A5">
      <w:pPr>
        <w:ind w:firstLine="709"/>
        <w:jc w:val="both"/>
      </w:pPr>
    </w:p>
    <w:p w:rsidR="00704FC9" w:rsidRDefault="00237345" w:rsidP="00237345">
      <w:pPr>
        <w:ind w:firstLine="709"/>
      </w:pPr>
      <w:r>
        <w:t>13.</w:t>
      </w:r>
      <w:r w:rsidR="00704FC9">
        <w:t>О проектах федеральных законов</w:t>
      </w:r>
    </w:p>
    <w:p w:rsidR="00FA34A5" w:rsidRDefault="00FA34A5" w:rsidP="00704FC9"/>
    <w:p w:rsidR="00EB671A" w:rsidRDefault="00237345" w:rsidP="00237345">
      <w:pPr>
        <w:ind w:firstLine="709"/>
        <w:jc w:val="both"/>
      </w:pPr>
      <w:r>
        <w:t>14.</w:t>
      </w:r>
      <w:r w:rsidR="002F065C" w:rsidRPr="005C1118">
        <w:t>Об обращениях и законодательных инициативах законодательных (представительных) органов государственной вл</w:t>
      </w:r>
      <w:r w:rsidR="002F065C">
        <w:t>а</w:t>
      </w:r>
      <w:r w:rsidR="002F065C" w:rsidRPr="005C1118">
        <w:t>сти субъектов Российской Федерации</w:t>
      </w:r>
    </w:p>
    <w:p w:rsidR="00237345" w:rsidRPr="00B45E00" w:rsidRDefault="00237345" w:rsidP="00237345">
      <w:pPr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E630A3" w:rsidRPr="00453957" w:rsidRDefault="00E630A3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C009F3" w:rsidRDefault="00047DC0" w:rsidP="008D66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E630A3" w:rsidRDefault="00E630A3" w:rsidP="008D66C5">
            <w:pPr>
              <w:jc w:val="both"/>
              <w:rPr>
                <w:szCs w:val="28"/>
              </w:rPr>
            </w:pPr>
          </w:p>
          <w:p w:rsidR="006D0732" w:rsidRDefault="006D0732" w:rsidP="008D66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предложить рассмотреть дополнительно вопрос "</w:t>
            </w:r>
            <w:r w:rsidR="00FC7578">
              <w:rPr>
                <w:szCs w:val="28"/>
              </w:rPr>
              <w:t>О плане работы комитета Законодательного Собрания по социальной политике и защите прав граждан на первый квартал 2014 года"</w:t>
            </w:r>
          </w:p>
          <w:p w:rsidR="00F077C5" w:rsidRDefault="00F077C5" w:rsidP="008D66C5">
            <w:pPr>
              <w:jc w:val="both"/>
              <w:rPr>
                <w:szCs w:val="28"/>
              </w:rPr>
            </w:pPr>
          </w:p>
          <w:p w:rsidR="00F077C5" w:rsidRDefault="00F077C5" w:rsidP="00F077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C7578" w:rsidRPr="00453957" w:rsidRDefault="00FC7578" w:rsidP="008D66C5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751740" w:rsidRDefault="00751740" w:rsidP="006B6B6E">
            <w:pPr>
              <w:jc w:val="both"/>
              <w:rPr>
                <w:szCs w:val="28"/>
              </w:rPr>
            </w:pPr>
          </w:p>
          <w:p w:rsidR="009578A8" w:rsidRDefault="009578A8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286D9A" w:rsidRPr="00453957" w:rsidRDefault="00F07852" w:rsidP="00982B3A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A13CF" w:rsidRDefault="000A13CF" w:rsidP="000A13CF">
            <w:pPr>
              <w:jc w:val="both"/>
            </w:pPr>
            <w:r>
              <w:t>О проекте закона Приморского края "О внесении изменений в статью 5 Закона Приморского края                        "О защите прав ребенка в Приморском крае" (первое чтение)</w:t>
            </w:r>
          </w:p>
          <w:p w:rsidR="000A13CF" w:rsidRDefault="000A13CF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9D3A35" w:rsidRPr="009D3A35">
              <w:rPr>
                <w:szCs w:val="28"/>
              </w:rPr>
              <w:t xml:space="preserve"> </w:t>
            </w:r>
            <w:r w:rsidR="00554B38">
              <w:rPr>
                <w:szCs w:val="28"/>
              </w:rPr>
              <w:t>Барабаш Е.Н.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E3666C">
            <w:r>
              <w:t>ВЫСТУПИЛИ:</w:t>
            </w:r>
          </w:p>
        </w:tc>
        <w:tc>
          <w:tcPr>
            <w:tcW w:w="7229" w:type="dxa"/>
          </w:tcPr>
          <w:p w:rsidR="00B7551A" w:rsidRDefault="00E3666C" w:rsidP="00E3666C">
            <w:r>
              <w:t>Чемерис И.С.</w:t>
            </w:r>
          </w:p>
          <w:p w:rsidR="00E3666C" w:rsidRDefault="00E3666C" w:rsidP="00E3666C"/>
        </w:tc>
      </w:tr>
      <w:tr w:rsidR="00C654C4" w:rsidRPr="00AB1CD7">
        <w:tc>
          <w:tcPr>
            <w:tcW w:w="2235" w:type="dxa"/>
          </w:tcPr>
          <w:p w:rsidR="00C654C4" w:rsidRDefault="00C654C4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54C4" w:rsidRPr="00AB1CD7" w:rsidRDefault="00C654C4" w:rsidP="00C654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Pr="00C654C4">
              <w:rPr>
                <w:szCs w:val="28"/>
              </w:rPr>
              <w:t>5</w:t>
            </w:r>
            <w:r w:rsidR="004034B5">
              <w:rPr>
                <w:szCs w:val="28"/>
              </w:rPr>
              <w:t>11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  <w:p w:rsidR="00C654C4" w:rsidRDefault="00C654C4" w:rsidP="00C654C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034B5" w:rsidRDefault="004034B5" w:rsidP="004034B5">
            <w:pPr>
              <w:jc w:val="both"/>
            </w:pPr>
            <w:r>
              <w:t xml:space="preserve">О проекте закона Приморского края "О внесении изменений в статью 5 Закона Приморского края </w:t>
            </w:r>
            <w:r w:rsidR="00CF4F85">
              <w:t xml:space="preserve">                        </w:t>
            </w:r>
            <w:r>
              <w:t>"О защите прав ребенка в Приморском крае" (второе, третье чтения)</w:t>
            </w:r>
          </w:p>
          <w:p w:rsidR="00C654C4" w:rsidRDefault="00C654C4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CF4F85">
              <w:rPr>
                <w:szCs w:val="28"/>
              </w:rPr>
              <w:t>Чемерис И.С.</w:t>
            </w:r>
          </w:p>
          <w:p w:rsidR="00C654C4" w:rsidRPr="00AB1CD7" w:rsidRDefault="00C654C4" w:rsidP="006846FF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CF4F85">
              <w:rPr>
                <w:szCs w:val="28"/>
              </w:rPr>
              <w:t>12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  <w:p w:rsidR="00C654C4" w:rsidRDefault="00C654C4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05370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F4F85" w:rsidRDefault="00CF4F85" w:rsidP="00CF4F85">
            <w:pPr>
              <w:jc w:val="both"/>
            </w:pPr>
            <w:r>
              <w:t xml:space="preserve">О проекте закона Приморского края "О признании утратившей силу статьи 9 Закона Приморского края </w:t>
            </w:r>
            <w:r w:rsidR="00DB27C5">
              <w:t xml:space="preserve">                 </w:t>
            </w:r>
            <w:r>
              <w:t>"О наделении органов местного самоуправления государственными полномочиями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местностей" (первое чтение)</w:t>
            </w:r>
          </w:p>
          <w:p w:rsidR="00C654C4" w:rsidRDefault="00C654C4" w:rsidP="00053709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DB27C5">
              <w:rPr>
                <w:szCs w:val="28"/>
              </w:rPr>
              <w:t>Барабаш Е.Н.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54C4" w:rsidRDefault="00E3666C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C654C4" w:rsidRPr="00647857" w:rsidRDefault="00C654C4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DB27C5">
              <w:rPr>
                <w:szCs w:val="28"/>
              </w:rPr>
              <w:t>13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  <w:p w:rsidR="001D2DCA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BA2736" w:rsidRPr="00AB1CD7" w:rsidRDefault="00BA2736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2D78E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B27C5" w:rsidRDefault="00DB27C5" w:rsidP="00DB27C5">
            <w:pPr>
              <w:jc w:val="both"/>
            </w:pPr>
            <w:r>
              <w:t xml:space="preserve">О проекте закона Приморского края "О признании утратившей силу статьи 9 Закона Приморского края </w:t>
            </w:r>
            <w:r w:rsidR="004C1653">
              <w:t xml:space="preserve">                </w:t>
            </w:r>
            <w:r>
              <w:t xml:space="preserve">"О наделении органов местного самоуправления государственными полномочиями по регистрации и учету граждан, имеющих право на получение жилищных субсидий в связи с переселением из районов Крайнего </w:t>
            </w:r>
            <w:r>
              <w:lastRenderedPageBreak/>
              <w:t>Севера и приравненных к ним местностей" (второе чтение)</w:t>
            </w:r>
          </w:p>
          <w:p w:rsidR="00C654C4" w:rsidRDefault="00C654C4" w:rsidP="002D78EB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513663">
              <w:rPr>
                <w:szCs w:val="28"/>
              </w:rPr>
              <w:t>14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</w:p>
          <w:p w:rsidR="00815A49" w:rsidRPr="00AB1CD7" w:rsidRDefault="00815A49" w:rsidP="00815A4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C1653" w:rsidRDefault="004C1653" w:rsidP="004C1653">
            <w:pPr>
              <w:jc w:val="both"/>
              <w:rPr>
                <w:szCs w:val="28"/>
              </w:rPr>
            </w:pPr>
            <w:r>
              <w:t>О проекте закона Приморского края "О признании утратившей силу статьи 9 Закона Приморского края                 "О наделении органов местного самоуправления государственными полномочиями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местностей" (третье чтение)</w:t>
            </w:r>
          </w:p>
          <w:p w:rsidR="004C1653" w:rsidRDefault="004C1653" w:rsidP="00815A49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AB1CD7" w:rsidRDefault="00815A49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C144B7">
              <w:rPr>
                <w:szCs w:val="28"/>
              </w:rPr>
              <w:t>15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</w:p>
          <w:p w:rsidR="001F2EAD" w:rsidRPr="00AB1CD7" w:rsidRDefault="001F2EAD" w:rsidP="001F2EAD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144B7" w:rsidRDefault="00C144B7" w:rsidP="00C144B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изменения в статью 14 Закона Приморского края                  "Об Уполномоченном по правам человека в Приморском крае" (первое чтение)</w:t>
            </w:r>
          </w:p>
          <w:p w:rsidR="001F2EAD" w:rsidRDefault="001F2EAD" w:rsidP="001F2EAD">
            <w:pPr>
              <w:jc w:val="both"/>
              <w:rPr>
                <w:i/>
                <w:szCs w:val="28"/>
                <w:u w:val="single"/>
              </w:rPr>
            </w:pPr>
          </w:p>
          <w:p w:rsidR="00FD387F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283F3B">
              <w:rPr>
                <w:szCs w:val="28"/>
              </w:rPr>
              <w:t>Барабаш Е.Н.</w:t>
            </w:r>
          </w:p>
          <w:p w:rsidR="00C144B7" w:rsidRPr="00AB1CD7" w:rsidRDefault="00C144B7" w:rsidP="001F2EAD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F2EAD" w:rsidRDefault="00E3666C" w:rsidP="001F2EA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Ушаков В.Г.</w:t>
            </w:r>
          </w:p>
          <w:p w:rsidR="001F2EAD" w:rsidRPr="00647857" w:rsidRDefault="001F2EAD" w:rsidP="001F2EA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AB1CD7" w:rsidRDefault="001F2EAD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C144B7">
              <w:rPr>
                <w:szCs w:val="28"/>
              </w:rPr>
              <w:t>16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D387F" w:rsidRPr="00AB1CD7" w:rsidRDefault="00FD387F" w:rsidP="001F2EAD">
            <w:pPr>
              <w:jc w:val="both"/>
              <w:rPr>
                <w:szCs w:val="28"/>
              </w:rPr>
            </w:pPr>
          </w:p>
        </w:tc>
      </w:tr>
      <w:tr w:rsidR="001D5AC7" w:rsidRPr="00AB1CD7">
        <w:tc>
          <w:tcPr>
            <w:tcW w:w="2235" w:type="dxa"/>
          </w:tcPr>
          <w:p w:rsidR="001D5AC7" w:rsidRDefault="001D5AC7" w:rsidP="001D5AC7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1D5AC7" w:rsidRDefault="001D5AC7" w:rsidP="001D5AC7">
            <w:pPr>
              <w:pStyle w:val="a9"/>
              <w:jc w:val="both"/>
              <w:rPr>
                <w:szCs w:val="28"/>
              </w:rPr>
            </w:pPr>
          </w:p>
          <w:p w:rsidR="001D5AC7" w:rsidRPr="00AB1CD7" w:rsidRDefault="001D5AC7" w:rsidP="001D5AC7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83F3B" w:rsidRDefault="00283F3B" w:rsidP="00283F3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внесении изменения в статью 14 Закона Приморского края </w:t>
            </w:r>
            <w:r w:rsidR="00AC48D1">
              <w:t xml:space="preserve">                   </w:t>
            </w:r>
            <w:r>
              <w:t>"Об Уполномоченном по правам человека в Приморском крае" (второе, третье чтения)</w:t>
            </w:r>
          </w:p>
          <w:p w:rsidR="00BA2736" w:rsidRDefault="00BA2736" w:rsidP="00283F3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</w:tr>
      <w:tr w:rsidR="001D5AC7" w:rsidRPr="00AB1CD7">
        <w:tc>
          <w:tcPr>
            <w:tcW w:w="2235" w:type="dxa"/>
          </w:tcPr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D5AC7" w:rsidRPr="00AB1CD7" w:rsidRDefault="001D5AC7" w:rsidP="001D5A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51</w:t>
            </w:r>
            <w:r w:rsidR="00AC48D1">
              <w:rPr>
                <w:szCs w:val="28"/>
              </w:rPr>
              <w:t>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</w:tr>
      <w:tr w:rsidR="00AC48D1" w:rsidRPr="00AB1CD7">
        <w:tc>
          <w:tcPr>
            <w:tcW w:w="2235" w:type="dxa"/>
          </w:tcPr>
          <w:p w:rsidR="00AC48D1" w:rsidRDefault="003D07B4" w:rsidP="00AC48D1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8</w:t>
            </w:r>
            <w:r w:rsidR="00AC48D1" w:rsidRPr="00AB1CD7">
              <w:rPr>
                <w:szCs w:val="28"/>
              </w:rPr>
              <w:t>. СЛУШАЛИ:</w:t>
            </w:r>
          </w:p>
          <w:p w:rsidR="00AC48D1" w:rsidRPr="00AB1CD7" w:rsidRDefault="00AC48D1" w:rsidP="001D5AC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2EBC" w:rsidRDefault="002E2EBC" w:rsidP="002E2EBC">
            <w:pPr>
              <w:jc w:val="both"/>
            </w:pPr>
            <w:r w:rsidRPr="000E2665">
              <w:t>О проекте закона Приморского края "О внесении изменения в статью 7</w:t>
            </w:r>
            <w:r w:rsidRPr="0024225C">
              <w:rPr>
                <w:vertAlign w:val="superscript"/>
              </w:rPr>
              <w:t>3</w:t>
            </w:r>
            <w:r w:rsidRPr="000E2665">
              <w:t xml:space="preserve"> Закона Приморского края </w:t>
            </w:r>
            <w:r>
              <w:t xml:space="preserve">                    </w:t>
            </w:r>
            <w:r w:rsidRPr="000E2665">
              <w:t>"О социальной поддержке льготных категорий граждан, проживающих на территории Приморского края"</w:t>
            </w:r>
            <w:r>
              <w:t xml:space="preserve"> (первое чтение)</w:t>
            </w:r>
          </w:p>
          <w:p w:rsidR="00AC48D1" w:rsidRDefault="00AC48D1" w:rsidP="001D5AC7">
            <w:pPr>
              <w:jc w:val="both"/>
              <w:rPr>
                <w:szCs w:val="28"/>
              </w:rPr>
            </w:pPr>
          </w:p>
          <w:p w:rsidR="002E2EBC" w:rsidRDefault="002E2EBC" w:rsidP="002E2EB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2EBC" w:rsidRDefault="002E2EBC" w:rsidP="001D5AC7">
            <w:pPr>
              <w:jc w:val="both"/>
              <w:rPr>
                <w:szCs w:val="28"/>
              </w:rPr>
            </w:pPr>
          </w:p>
        </w:tc>
      </w:tr>
      <w:tr w:rsidR="00C40F6A" w:rsidRPr="00AB1CD7">
        <w:tc>
          <w:tcPr>
            <w:tcW w:w="2235" w:type="dxa"/>
          </w:tcPr>
          <w:p w:rsidR="00C40F6A" w:rsidRDefault="00C40F6A" w:rsidP="00C40F6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40F6A" w:rsidRPr="00AB1CD7" w:rsidRDefault="00C40F6A" w:rsidP="00C40F6A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40F6A" w:rsidRPr="00AB1CD7" w:rsidRDefault="00C40F6A" w:rsidP="00C40F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518 (прилагае</w:t>
            </w:r>
            <w:r w:rsidRPr="00AB1CD7">
              <w:rPr>
                <w:szCs w:val="28"/>
              </w:rPr>
              <w:t>тся).</w:t>
            </w:r>
          </w:p>
          <w:p w:rsidR="00C40F6A" w:rsidRPr="00AB1CD7" w:rsidRDefault="00C40F6A" w:rsidP="00C40F6A">
            <w:pPr>
              <w:jc w:val="both"/>
              <w:rPr>
                <w:szCs w:val="28"/>
              </w:rPr>
            </w:pPr>
          </w:p>
          <w:p w:rsidR="00C40F6A" w:rsidRDefault="00C40F6A" w:rsidP="00C40F6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40F6A" w:rsidRPr="000E2665" w:rsidRDefault="00C40F6A" w:rsidP="002E2EBC">
            <w:pPr>
              <w:jc w:val="both"/>
            </w:pPr>
          </w:p>
        </w:tc>
      </w:tr>
      <w:tr w:rsidR="00C40F6A" w:rsidRPr="00AB1CD7">
        <w:tc>
          <w:tcPr>
            <w:tcW w:w="2235" w:type="dxa"/>
          </w:tcPr>
          <w:p w:rsidR="00C40F6A" w:rsidRDefault="00C40F6A" w:rsidP="00C40F6A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AB1CD7">
              <w:rPr>
                <w:szCs w:val="28"/>
              </w:rPr>
              <w:t>. СЛУШАЛИ:</w:t>
            </w:r>
          </w:p>
          <w:p w:rsidR="00C40F6A" w:rsidRPr="00AB1CD7" w:rsidRDefault="00C40F6A" w:rsidP="00C40F6A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40F6A" w:rsidRDefault="00C40F6A" w:rsidP="00C40F6A">
            <w:pPr>
              <w:jc w:val="both"/>
            </w:pPr>
            <w:r>
              <w:t>О проекте закона Приморского края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(первое чтение)</w:t>
            </w:r>
          </w:p>
          <w:p w:rsidR="00C40F6A" w:rsidRDefault="00C40F6A" w:rsidP="00C40F6A">
            <w:pPr>
              <w:jc w:val="both"/>
            </w:pPr>
          </w:p>
          <w:p w:rsidR="00C40F6A" w:rsidRDefault="00C40F6A" w:rsidP="00C40F6A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3325AB">
              <w:rPr>
                <w:szCs w:val="28"/>
              </w:rPr>
              <w:t>Самсонов А.А.</w:t>
            </w:r>
          </w:p>
          <w:p w:rsidR="00C40F6A" w:rsidRDefault="00C40F6A" w:rsidP="00C40F6A">
            <w:pPr>
              <w:jc w:val="both"/>
              <w:rPr>
                <w:szCs w:val="28"/>
              </w:rPr>
            </w:pPr>
          </w:p>
        </w:tc>
      </w:tr>
      <w:tr w:rsidR="003325AB" w:rsidRPr="00AB1CD7">
        <w:tc>
          <w:tcPr>
            <w:tcW w:w="2235" w:type="dxa"/>
          </w:tcPr>
          <w:p w:rsidR="003325AB" w:rsidRDefault="003325AB" w:rsidP="00C40F6A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325AB" w:rsidRDefault="00E3666C" w:rsidP="00C40F6A">
            <w:pPr>
              <w:jc w:val="both"/>
            </w:pPr>
            <w:r>
              <w:t>Чемерис И.С., Володина И.А., Колотова С.В.,                 Пошивайло Ю.В.</w:t>
            </w:r>
          </w:p>
          <w:p w:rsidR="00E3666C" w:rsidRDefault="00E3666C" w:rsidP="00C40F6A">
            <w:pPr>
              <w:jc w:val="both"/>
            </w:pPr>
          </w:p>
        </w:tc>
      </w:tr>
      <w:tr w:rsidR="003325AB" w:rsidRPr="00AB1CD7">
        <w:tc>
          <w:tcPr>
            <w:tcW w:w="2235" w:type="dxa"/>
          </w:tcPr>
          <w:p w:rsidR="00A90D09" w:rsidRDefault="00A90D09" w:rsidP="003325AB">
            <w:pPr>
              <w:jc w:val="both"/>
              <w:rPr>
                <w:szCs w:val="28"/>
              </w:rPr>
            </w:pPr>
          </w:p>
          <w:p w:rsidR="00A90D09" w:rsidRDefault="00A90D09" w:rsidP="003325AB">
            <w:pPr>
              <w:jc w:val="both"/>
              <w:rPr>
                <w:szCs w:val="28"/>
              </w:rPr>
            </w:pPr>
          </w:p>
          <w:p w:rsidR="00B81106" w:rsidRDefault="00B81106" w:rsidP="003325AB">
            <w:pPr>
              <w:jc w:val="both"/>
              <w:rPr>
                <w:szCs w:val="28"/>
              </w:rPr>
            </w:pPr>
          </w:p>
          <w:p w:rsidR="00B81106" w:rsidRDefault="00B81106" w:rsidP="003325AB">
            <w:pPr>
              <w:jc w:val="both"/>
              <w:rPr>
                <w:szCs w:val="28"/>
              </w:rPr>
            </w:pPr>
          </w:p>
          <w:p w:rsidR="003325AB" w:rsidRDefault="003325AB" w:rsidP="003325A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325AB" w:rsidRPr="00AB1CD7" w:rsidRDefault="003325AB" w:rsidP="003325A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325AB" w:rsidRDefault="00A90D09" w:rsidP="003325A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</w:t>
            </w:r>
            <w:r w:rsidR="00A20F0F">
              <w:rPr>
                <w:szCs w:val="28"/>
              </w:rPr>
              <w:t>:</w:t>
            </w:r>
            <w:r w:rsidRPr="00AB1CD7">
              <w:rPr>
                <w:szCs w:val="28"/>
              </w:rPr>
              <w:t xml:space="preserve"> "</w:t>
            </w:r>
            <w:r>
              <w:rPr>
                <w:szCs w:val="28"/>
              </w:rPr>
              <w:t>согласиться с законопроектом</w:t>
            </w:r>
            <w:r w:rsidRPr="00AB1CD7">
              <w:rPr>
                <w:szCs w:val="28"/>
              </w:rPr>
              <w:t xml:space="preserve">" – </w:t>
            </w:r>
            <w:r>
              <w:rPr>
                <w:szCs w:val="28"/>
              </w:rPr>
              <w:t>0,</w:t>
            </w:r>
          </w:p>
          <w:p w:rsidR="00A20F0F" w:rsidRDefault="00A90D09" w:rsidP="003325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  <w:r w:rsidR="00A20F0F">
              <w:rPr>
                <w:szCs w:val="28"/>
              </w:rPr>
              <w:t xml:space="preserve"> </w:t>
            </w:r>
            <w:r>
              <w:rPr>
                <w:szCs w:val="28"/>
              </w:rPr>
              <w:t>"не согласиться с законопроектом"</w:t>
            </w:r>
            <w:r w:rsidR="00A20F0F">
              <w:rPr>
                <w:szCs w:val="28"/>
              </w:rPr>
              <w:t xml:space="preserve"> </w:t>
            </w:r>
            <w:r w:rsidR="00A20F0F" w:rsidRPr="00AB1CD7">
              <w:rPr>
                <w:szCs w:val="28"/>
              </w:rPr>
              <w:t>–</w:t>
            </w:r>
            <w:r w:rsidR="00A20F0F">
              <w:rPr>
                <w:szCs w:val="28"/>
              </w:rPr>
              <w:t xml:space="preserve"> 2,</w:t>
            </w:r>
          </w:p>
          <w:p w:rsidR="00A90D09" w:rsidRDefault="00A20F0F" w:rsidP="003325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</w:t>
            </w:r>
            <w:r w:rsidR="0062692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"воздержались" </w:t>
            </w:r>
            <w:r w:rsidRPr="00AB1CD7">
              <w:rPr>
                <w:szCs w:val="28"/>
              </w:rPr>
              <w:t>–</w:t>
            </w:r>
            <w:r>
              <w:rPr>
                <w:szCs w:val="28"/>
              </w:rPr>
              <w:t xml:space="preserve"> 2.</w:t>
            </w:r>
          </w:p>
          <w:p w:rsidR="003325AB" w:rsidRDefault="003325AB" w:rsidP="003325AB">
            <w:pPr>
              <w:jc w:val="both"/>
              <w:rPr>
                <w:szCs w:val="28"/>
              </w:rPr>
            </w:pPr>
          </w:p>
          <w:p w:rsidR="003325AB" w:rsidRPr="00AB1CD7" w:rsidRDefault="003325AB" w:rsidP="003325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51</w:t>
            </w:r>
            <w:r w:rsidR="00827123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325AB" w:rsidRPr="000E2665" w:rsidRDefault="003325AB" w:rsidP="003325AB">
            <w:pPr>
              <w:jc w:val="both"/>
            </w:pPr>
          </w:p>
        </w:tc>
      </w:tr>
      <w:tr w:rsidR="00B81106" w:rsidRPr="00AB1CD7">
        <w:tc>
          <w:tcPr>
            <w:tcW w:w="2235" w:type="dxa"/>
          </w:tcPr>
          <w:p w:rsidR="00B81106" w:rsidRDefault="00B81106" w:rsidP="00B8110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AB1CD7">
              <w:rPr>
                <w:szCs w:val="28"/>
              </w:rPr>
              <w:t>. СЛУШАЛИ:</w:t>
            </w:r>
          </w:p>
          <w:p w:rsidR="00B81106" w:rsidRDefault="00B81106" w:rsidP="003325A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81106" w:rsidRDefault="00B81106" w:rsidP="00B81106">
            <w:pPr>
              <w:jc w:val="both"/>
            </w:pPr>
            <w:r w:rsidRPr="00DD3BCE">
              <w:t>О проекте закона Приморского края "О внесении изменений в статью 12</w:t>
            </w:r>
            <w:r w:rsidRPr="00DD3BCE">
              <w:rPr>
                <w:vertAlign w:val="superscript"/>
              </w:rPr>
              <w:t>1</w:t>
            </w:r>
            <w:r w:rsidRPr="00DD3BCE">
              <w:t xml:space="preserve"> Закона Приморского края </w:t>
            </w:r>
            <w:r>
              <w:t xml:space="preserve">                    </w:t>
            </w:r>
            <w:r w:rsidRPr="00DD3BCE">
              <w:t>"О здравоохранении в Приморском крае"</w:t>
            </w:r>
            <w:r>
              <w:t xml:space="preserve"> (второе чтение)</w:t>
            </w:r>
          </w:p>
          <w:p w:rsidR="00B81106" w:rsidRDefault="00B81106" w:rsidP="00B81106"/>
          <w:p w:rsidR="00BE77CE" w:rsidRDefault="00B81106" w:rsidP="003325A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>:</w:t>
            </w:r>
            <w:r w:rsidR="00215A51">
              <w:rPr>
                <w:i/>
                <w:szCs w:val="28"/>
                <w:u w:val="single"/>
              </w:rPr>
              <w:t xml:space="preserve"> </w:t>
            </w:r>
            <w:r w:rsidR="00215A51">
              <w:rPr>
                <w:szCs w:val="28"/>
              </w:rPr>
              <w:t>Чемерис И.С.</w:t>
            </w:r>
          </w:p>
          <w:p w:rsidR="00E3666C" w:rsidRPr="00AB1CD7" w:rsidRDefault="00E3666C" w:rsidP="003325AB">
            <w:pPr>
              <w:jc w:val="both"/>
              <w:rPr>
                <w:szCs w:val="28"/>
              </w:rPr>
            </w:pPr>
          </w:p>
        </w:tc>
      </w:tr>
      <w:tr w:rsidR="00215A51" w:rsidRPr="00AB1CD7">
        <w:tc>
          <w:tcPr>
            <w:tcW w:w="2235" w:type="dxa"/>
          </w:tcPr>
          <w:p w:rsidR="00215A51" w:rsidRDefault="00215A51" w:rsidP="00626921">
            <w:r>
              <w:t>ВЫСТУПИЛИ:</w:t>
            </w:r>
          </w:p>
        </w:tc>
        <w:tc>
          <w:tcPr>
            <w:tcW w:w="7229" w:type="dxa"/>
          </w:tcPr>
          <w:p w:rsidR="00215A51" w:rsidRDefault="00E3666C" w:rsidP="00626921">
            <w:r>
              <w:t>Иванович С.И.</w:t>
            </w:r>
          </w:p>
          <w:p w:rsidR="00626921" w:rsidRPr="00DD3BCE" w:rsidRDefault="00626921" w:rsidP="00626921"/>
        </w:tc>
      </w:tr>
      <w:tr w:rsidR="00C02B46" w:rsidRPr="00AB1CD7">
        <w:tc>
          <w:tcPr>
            <w:tcW w:w="2235" w:type="dxa"/>
          </w:tcPr>
          <w:p w:rsidR="00C02B46" w:rsidRDefault="00C02B46" w:rsidP="00C02B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02B46" w:rsidRPr="00AB1CD7" w:rsidRDefault="00C02B46" w:rsidP="00C02B4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02B46" w:rsidRPr="00AB1CD7" w:rsidRDefault="00C02B46" w:rsidP="00C02B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827123">
              <w:rPr>
                <w:szCs w:val="28"/>
              </w:rPr>
              <w:t>20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02B46" w:rsidRPr="00AB1CD7" w:rsidRDefault="00C02B46" w:rsidP="00C02B46">
            <w:pPr>
              <w:jc w:val="both"/>
              <w:rPr>
                <w:szCs w:val="28"/>
              </w:rPr>
            </w:pPr>
          </w:p>
          <w:p w:rsidR="00C02B46" w:rsidRPr="00E3666C" w:rsidRDefault="00C02B46" w:rsidP="00C02B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</w:tc>
      </w:tr>
      <w:tr w:rsidR="00C02B46" w:rsidRPr="00AB1CD7">
        <w:tc>
          <w:tcPr>
            <w:tcW w:w="2235" w:type="dxa"/>
          </w:tcPr>
          <w:p w:rsidR="00C02B46" w:rsidRPr="00AB1CD7" w:rsidRDefault="00C02B46" w:rsidP="00C02B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C02B46" w:rsidRDefault="00C02B46" w:rsidP="00C02B46">
            <w:pPr>
              <w:jc w:val="both"/>
            </w:pPr>
            <w:r w:rsidRPr="00DD3BCE">
              <w:t xml:space="preserve">О проекте закона Приморского края </w:t>
            </w:r>
            <w:r>
              <w:t>"</w:t>
            </w:r>
            <w:r w:rsidRPr="00DD3BCE">
              <w:t>О внесении изменений в статью 12</w:t>
            </w:r>
            <w:r w:rsidRPr="00DD3BCE">
              <w:rPr>
                <w:vertAlign w:val="superscript"/>
              </w:rPr>
              <w:t>1</w:t>
            </w:r>
            <w:r w:rsidRPr="00DD3BCE">
              <w:t xml:space="preserve"> Закона Приморского края </w:t>
            </w:r>
            <w:r>
              <w:t xml:space="preserve">                   </w:t>
            </w:r>
            <w:r w:rsidRPr="00DD3BCE">
              <w:t>"О здравоохранении в Приморском крае"</w:t>
            </w:r>
            <w:r>
              <w:t xml:space="preserve"> (третье чтение)</w:t>
            </w:r>
          </w:p>
          <w:p w:rsidR="00BE77CE" w:rsidRDefault="00BE77CE" w:rsidP="00C02B46">
            <w:pPr>
              <w:jc w:val="both"/>
            </w:pPr>
          </w:p>
          <w:p w:rsidR="00BE77CE" w:rsidRDefault="00BE77CE" w:rsidP="00C02B46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02B46" w:rsidRDefault="00C02B46" w:rsidP="00C02B46">
            <w:pPr>
              <w:jc w:val="both"/>
              <w:rPr>
                <w:szCs w:val="28"/>
              </w:rPr>
            </w:pPr>
          </w:p>
        </w:tc>
      </w:tr>
      <w:tr w:rsidR="00BE77CE" w:rsidRPr="00AB1CD7">
        <w:tc>
          <w:tcPr>
            <w:tcW w:w="2235" w:type="dxa"/>
          </w:tcPr>
          <w:p w:rsidR="00BE77CE" w:rsidRDefault="00BE77CE" w:rsidP="00BE77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BE77CE" w:rsidRPr="00AB1CD7" w:rsidRDefault="00BE77CE" w:rsidP="00BE77C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E77CE" w:rsidRPr="00AB1CD7" w:rsidRDefault="00BE77CE" w:rsidP="00BE77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52</w:t>
            </w:r>
            <w:r w:rsidR="00827123">
              <w:rPr>
                <w:szCs w:val="28"/>
              </w:rPr>
              <w:t>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BE77CE" w:rsidRPr="00AB1CD7" w:rsidRDefault="00BE77CE" w:rsidP="00BE77CE">
            <w:pPr>
              <w:jc w:val="both"/>
              <w:rPr>
                <w:szCs w:val="28"/>
              </w:rPr>
            </w:pPr>
          </w:p>
          <w:p w:rsidR="00BE77CE" w:rsidRDefault="00BE77CE" w:rsidP="00BE77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BE77CE" w:rsidRPr="000E2665" w:rsidRDefault="00BE77CE" w:rsidP="00BE77CE">
            <w:pPr>
              <w:jc w:val="both"/>
            </w:pPr>
          </w:p>
        </w:tc>
      </w:tr>
      <w:tr w:rsidR="00BE77CE" w:rsidRPr="00AB1CD7">
        <w:tc>
          <w:tcPr>
            <w:tcW w:w="2235" w:type="dxa"/>
          </w:tcPr>
          <w:p w:rsidR="00BE77CE" w:rsidRPr="00AB1CD7" w:rsidRDefault="00BE77CE" w:rsidP="00BE77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E77CE" w:rsidRDefault="00BE77CE" w:rsidP="00BE77CE">
            <w:pPr>
              <w:jc w:val="both"/>
            </w:pPr>
            <w:r>
              <w:t xml:space="preserve">О поправках к проекту закона Приморского края </w:t>
            </w:r>
            <w:r w:rsidR="008F4450">
              <w:t xml:space="preserve">                     </w:t>
            </w:r>
            <w:r>
              <w:t>"О краевом бюджете на 2014 год и плановый период</w:t>
            </w:r>
            <w:r w:rsidR="008F4450">
              <w:t xml:space="preserve">              </w:t>
            </w:r>
            <w:r>
              <w:t xml:space="preserve"> 2015 и 2016 годов"</w:t>
            </w:r>
          </w:p>
          <w:p w:rsidR="00BE77CE" w:rsidRDefault="00BE77CE" w:rsidP="00BE77CE">
            <w:pPr>
              <w:ind w:firstLine="709"/>
              <w:jc w:val="both"/>
            </w:pPr>
          </w:p>
          <w:p w:rsidR="002A1CA5" w:rsidRDefault="002A1CA5" w:rsidP="002A1CA5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BE77CE" w:rsidRDefault="00BE77CE" w:rsidP="00BE77CE">
            <w:pPr>
              <w:jc w:val="both"/>
              <w:rPr>
                <w:szCs w:val="28"/>
              </w:rPr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82712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27123" w:rsidRPr="00AB1CD7" w:rsidRDefault="00827123" w:rsidP="0082712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7123" w:rsidRPr="00AB1CD7" w:rsidRDefault="00827123" w:rsidP="0082712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522 (прилагае</w:t>
            </w:r>
            <w:r w:rsidRPr="00AB1CD7">
              <w:rPr>
                <w:szCs w:val="28"/>
              </w:rPr>
              <w:t>тся).</w:t>
            </w:r>
          </w:p>
          <w:p w:rsidR="00827123" w:rsidRPr="00AB1CD7" w:rsidRDefault="00827123" w:rsidP="00827123">
            <w:pPr>
              <w:jc w:val="both"/>
              <w:rPr>
                <w:szCs w:val="28"/>
              </w:rPr>
            </w:pPr>
          </w:p>
          <w:p w:rsidR="00827123" w:rsidRDefault="00827123" w:rsidP="0082712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27123" w:rsidRPr="000E2665" w:rsidRDefault="00827123" w:rsidP="00827123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2A1CA5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827123" w:rsidRDefault="00827123" w:rsidP="002A1CA5">
            <w:r>
              <w:t>О проектах федеральных законов</w:t>
            </w:r>
          </w:p>
          <w:p w:rsidR="00827123" w:rsidRDefault="00827123" w:rsidP="002A1CA5"/>
          <w:p w:rsidR="00827123" w:rsidRDefault="00827123" w:rsidP="008F4450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27123" w:rsidRPr="00DD3BCE" w:rsidRDefault="00827123" w:rsidP="002A1CA5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8F445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27123" w:rsidRPr="00AB1CD7" w:rsidRDefault="00827123" w:rsidP="008F4450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7123" w:rsidRPr="00AB1CD7" w:rsidRDefault="00827123" w:rsidP="008F445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52</w:t>
            </w:r>
            <w:r w:rsidR="00507F4B">
              <w:rPr>
                <w:szCs w:val="28"/>
              </w:rPr>
              <w:t>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27123" w:rsidRPr="00AB1CD7" w:rsidRDefault="00827123" w:rsidP="008F4450">
            <w:pPr>
              <w:jc w:val="both"/>
              <w:rPr>
                <w:szCs w:val="28"/>
              </w:rPr>
            </w:pPr>
          </w:p>
          <w:p w:rsidR="00827123" w:rsidRDefault="00827123" w:rsidP="008F445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27123" w:rsidRPr="000E2665" w:rsidRDefault="00827123" w:rsidP="008F4450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Pr="00AB1CD7" w:rsidRDefault="00827123" w:rsidP="00A165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827123" w:rsidRDefault="00827123" w:rsidP="00A165E9">
            <w:pPr>
              <w:jc w:val="both"/>
            </w:pPr>
            <w:r w:rsidRPr="005C1118">
              <w:t>Об обращениях и законодательных инициативах законодательных (представительных) органов государственной вл</w:t>
            </w:r>
            <w:r>
              <w:t>а</w:t>
            </w:r>
            <w:r w:rsidRPr="005C1118">
              <w:t>сти субъектов Российской Федерации</w:t>
            </w:r>
          </w:p>
          <w:p w:rsidR="00827123" w:rsidRDefault="00827123" w:rsidP="008F4450">
            <w:pPr>
              <w:jc w:val="both"/>
              <w:rPr>
                <w:szCs w:val="28"/>
              </w:rPr>
            </w:pPr>
          </w:p>
          <w:p w:rsidR="00827123" w:rsidRDefault="00827123" w:rsidP="008F445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E3666C" w:rsidRPr="00F077C5" w:rsidRDefault="00E3666C" w:rsidP="008F4450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E06A0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27123" w:rsidRPr="00AB1CD7" w:rsidRDefault="00827123" w:rsidP="00E06A02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7123" w:rsidRPr="00AB1CD7" w:rsidRDefault="00827123" w:rsidP="00E06A0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52</w:t>
            </w:r>
            <w:r w:rsidR="00507F4B">
              <w:rPr>
                <w:szCs w:val="28"/>
              </w:rPr>
              <w:t>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27123" w:rsidRPr="00AB1CD7" w:rsidRDefault="00827123" w:rsidP="00E06A02">
            <w:pPr>
              <w:jc w:val="both"/>
              <w:rPr>
                <w:szCs w:val="28"/>
              </w:rPr>
            </w:pPr>
          </w:p>
          <w:p w:rsidR="00827123" w:rsidRDefault="00827123" w:rsidP="00E06A0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27123" w:rsidRPr="000E2665" w:rsidRDefault="00827123" w:rsidP="00E06A02">
            <w:pPr>
              <w:jc w:val="both"/>
            </w:pPr>
          </w:p>
        </w:tc>
      </w:tr>
      <w:tr w:rsidR="00F077C5" w:rsidRPr="00AB1CD7">
        <w:tc>
          <w:tcPr>
            <w:tcW w:w="2235" w:type="dxa"/>
          </w:tcPr>
          <w:p w:rsidR="00F077C5" w:rsidRPr="00AB1CD7" w:rsidRDefault="00F077C5" w:rsidP="00F077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077C5" w:rsidRDefault="00F077C5" w:rsidP="00E06A0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плане работы комитета Законодательного Собрания по социальной политике и защите прав граждан</w:t>
            </w:r>
          </w:p>
          <w:p w:rsidR="00F077C5" w:rsidRDefault="00F077C5" w:rsidP="00E06A02">
            <w:pPr>
              <w:jc w:val="both"/>
              <w:rPr>
                <w:szCs w:val="28"/>
              </w:rPr>
            </w:pPr>
          </w:p>
          <w:p w:rsidR="00F077C5" w:rsidRDefault="00F077C5" w:rsidP="00E06A0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E3666C" w:rsidRDefault="00E3666C" w:rsidP="00E06A02">
            <w:pPr>
              <w:jc w:val="both"/>
              <w:rPr>
                <w:szCs w:val="28"/>
              </w:rPr>
            </w:pPr>
          </w:p>
        </w:tc>
      </w:tr>
      <w:tr w:rsidR="00F077C5" w:rsidRPr="00AB1CD7">
        <w:tc>
          <w:tcPr>
            <w:tcW w:w="2235" w:type="dxa"/>
          </w:tcPr>
          <w:p w:rsidR="00F077C5" w:rsidRDefault="00F077C5" w:rsidP="00E366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7C5" w:rsidRPr="00AB1CD7" w:rsidRDefault="00F077C5" w:rsidP="00E3666C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7C5" w:rsidRPr="00AB1CD7" w:rsidRDefault="00F077C5" w:rsidP="00E366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525 (прилагае</w:t>
            </w:r>
            <w:r w:rsidRPr="00AB1CD7">
              <w:rPr>
                <w:szCs w:val="28"/>
              </w:rPr>
              <w:t>тся).</w:t>
            </w:r>
          </w:p>
          <w:p w:rsidR="00F077C5" w:rsidRPr="00AB1CD7" w:rsidRDefault="00F077C5" w:rsidP="00E3666C">
            <w:pPr>
              <w:jc w:val="both"/>
              <w:rPr>
                <w:szCs w:val="28"/>
              </w:rPr>
            </w:pPr>
          </w:p>
          <w:p w:rsidR="00F077C5" w:rsidRPr="00E3666C" w:rsidRDefault="00F077C5" w:rsidP="00E366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736" w:rsidRDefault="00BA2736">
      <w:r>
        <w:separator/>
      </w:r>
    </w:p>
  </w:endnote>
  <w:endnote w:type="continuationSeparator" w:id="0">
    <w:p w:rsidR="00BA2736" w:rsidRDefault="00BA2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736" w:rsidRDefault="00BA2736">
      <w:r>
        <w:separator/>
      </w:r>
    </w:p>
  </w:footnote>
  <w:footnote w:type="continuationSeparator" w:id="0">
    <w:p w:rsidR="00BA2736" w:rsidRDefault="00BA27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36" w:rsidRDefault="00BA2736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A2736" w:rsidRDefault="00BA2736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36" w:rsidRDefault="00BA2736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5</w:t>
    </w:r>
    <w:r>
      <w:rPr>
        <w:rStyle w:val="ae"/>
      </w:rPr>
      <w:fldChar w:fldCharType="end"/>
    </w:r>
  </w:p>
  <w:p w:rsidR="00BA2736" w:rsidRDefault="00BA2736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41B5"/>
    <w:rsid w:val="0002528B"/>
    <w:rsid w:val="000262F5"/>
    <w:rsid w:val="000271AF"/>
    <w:rsid w:val="000277EE"/>
    <w:rsid w:val="00031F6F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47DC0"/>
    <w:rsid w:val="000531B6"/>
    <w:rsid w:val="00053709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46A8"/>
    <w:rsid w:val="00095938"/>
    <w:rsid w:val="00096622"/>
    <w:rsid w:val="000A099C"/>
    <w:rsid w:val="000A10FE"/>
    <w:rsid w:val="000A13CF"/>
    <w:rsid w:val="000A17C0"/>
    <w:rsid w:val="000A1AB5"/>
    <w:rsid w:val="000A35EA"/>
    <w:rsid w:val="000A43C4"/>
    <w:rsid w:val="000A7E5B"/>
    <w:rsid w:val="000B25FB"/>
    <w:rsid w:val="000B2FBE"/>
    <w:rsid w:val="000B3B8D"/>
    <w:rsid w:val="000B3F5F"/>
    <w:rsid w:val="000B42C8"/>
    <w:rsid w:val="000B4E7B"/>
    <w:rsid w:val="000B6D32"/>
    <w:rsid w:val="000B7AA3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3EBB"/>
    <w:rsid w:val="00106B21"/>
    <w:rsid w:val="00106F06"/>
    <w:rsid w:val="00110037"/>
    <w:rsid w:val="00110E88"/>
    <w:rsid w:val="00112424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37CDA"/>
    <w:rsid w:val="0014189F"/>
    <w:rsid w:val="00141D1D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831B1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97FF7"/>
    <w:rsid w:val="001A0020"/>
    <w:rsid w:val="001A0CAA"/>
    <w:rsid w:val="001A126F"/>
    <w:rsid w:val="001A2834"/>
    <w:rsid w:val="001A30A8"/>
    <w:rsid w:val="001A327D"/>
    <w:rsid w:val="001A4181"/>
    <w:rsid w:val="001A7DBC"/>
    <w:rsid w:val="001B0703"/>
    <w:rsid w:val="001B28C3"/>
    <w:rsid w:val="001B3A7C"/>
    <w:rsid w:val="001B3A8A"/>
    <w:rsid w:val="001B465F"/>
    <w:rsid w:val="001B4BCD"/>
    <w:rsid w:val="001B5E07"/>
    <w:rsid w:val="001C53CB"/>
    <w:rsid w:val="001C7EB8"/>
    <w:rsid w:val="001D07F5"/>
    <w:rsid w:val="001D104D"/>
    <w:rsid w:val="001D2B60"/>
    <w:rsid w:val="001D2DCA"/>
    <w:rsid w:val="001D42CA"/>
    <w:rsid w:val="001D5AC7"/>
    <w:rsid w:val="001D6413"/>
    <w:rsid w:val="001D7666"/>
    <w:rsid w:val="001E0879"/>
    <w:rsid w:val="001E1DC2"/>
    <w:rsid w:val="001E2252"/>
    <w:rsid w:val="001E27A8"/>
    <w:rsid w:val="001E2DA0"/>
    <w:rsid w:val="001E56DE"/>
    <w:rsid w:val="001E7398"/>
    <w:rsid w:val="001E7F4F"/>
    <w:rsid w:val="001F1BE7"/>
    <w:rsid w:val="001F2EAD"/>
    <w:rsid w:val="001F3420"/>
    <w:rsid w:val="001F3695"/>
    <w:rsid w:val="002006A5"/>
    <w:rsid w:val="00200C90"/>
    <w:rsid w:val="00203F23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A3C"/>
    <w:rsid w:val="00217246"/>
    <w:rsid w:val="00217781"/>
    <w:rsid w:val="0021792F"/>
    <w:rsid w:val="002205B4"/>
    <w:rsid w:val="00221E06"/>
    <w:rsid w:val="00224A25"/>
    <w:rsid w:val="002260CC"/>
    <w:rsid w:val="00226E0D"/>
    <w:rsid w:val="00227001"/>
    <w:rsid w:val="002306FA"/>
    <w:rsid w:val="00232385"/>
    <w:rsid w:val="00233201"/>
    <w:rsid w:val="002345CF"/>
    <w:rsid w:val="002356BA"/>
    <w:rsid w:val="00237345"/>
    <w:rsid w:val="00240F5A"/>
    <w:rsid w:val="00242520"/>
    <w:rsid w:val="00242D4C"/>
    <w:rsid w:val="00244E87"/>
    <w:rsid w:val="00251488"/>
    <w:rsid w:val="002516CA"/>
    <w:rsid w:val="00253538"/>
    <w:rsid w:val="00256041"/>
    <w:rsid w:val="0025782A"/>
    <w:rsid w:val="00260304"/>
    <w:rsid w:val="00262953"/>
    <w:rsid w:val="0026330C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3F3B"/>
    <w:rsid w:val="0028504C"/>
    <w:rsid w:val="00286008"/>
    <w:rsid w:val="00286465"/>
    <w:rsid w:val="00286D9A"/>
    <w:rsid w:val="002879A4"/>
    <w:rsid w:val="00290045"/>
    <w:rsid w:val="00290963"/>
    <w:rsid w:val="0029421D"/>
    <w:rsid w:val="002951B9"/>
    <w:rsid w:val="00295BD0"/>
    <w:rsid w:val="00295CB3"/>
    <w:rsid w:val="002A14FF"/>
    <w:rsid w:val="002A1CA5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604E"/>
    <w:rsid w:val="002D06FE"/>
    <w:rsid w:val="002D0AD2"/>
    <w:rsid w:val="002D2619"/>
    <w:rsid w:val="002D3940"/>
    <w:rsid w:val="002D4915"/>
    <w:rsid w:val="002D66C8"/>
    <w:rsid w:val="002D72C7"/>
    <w:rsid w:val="002D78EB"/>
    <w:rsid w:val="002D7DA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4933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4127B"/>
    <w:rsid w:val="003424BB"/>
    <w:rsid w:val="00343B0F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80AE7"/>
    <w:rsid w:val="0038207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B8C"/>
    <w:rsid w:val="003E78D5"/>
    <w:rsid w:val="003F0624"/>
    <w:rsid w:val="003F063D"/>
    <w:rsid w:val="003F196B"/>
    <w:rsid w:val="003F1AC1"/>
    <w:rsid w:val="003F2A6B"/>
    <w:rsid w:val="003F3BDE"/>
    <w:rsid w:val="003F7576"/>
    <w:rsid w:val="004034B5"/>
    <w:rsid w:val="0040416B"/>
    <w:rsid w:val="00404A33"/>
    <w:rsid w:val="00405E05"/>
    <w:rsid w:val="004078E5"/>
    <w:rsid w:val="00415ADF"/>
    <w:rsid w:val="00417356"/>
    <w:rsid w:val="0042140F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5230"/>
    <w:rsid w:val="00436829"/>
    <w:rsid w:val="00436E30"/>
    <w:rsid w:val="00440C24"/>
    <w:rsid w:val="0044175A"/>
    <w:rsid w:val="00441C01"/>
    <w:rsid w:val="00442F2A"/>
    <w:rsid w:val="00445EA5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484E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07D1"/>
    <w:rsid w:val="004E39A2"/>
    <w:rsid w:val="004E62D0"/>
    <w:rsid w:val="004E6EB4"/>
    <w:rsid w:val="004E7762"/>
    <w:rsid w:val="004E7E53"/>
    <w:rsid w:val="004F13D7"/>
    <w:rsid w:val="004F1603"/>
    <w:rsid w:val="004F30AB"/>
    <w:rsid w:val="00500D9B"/>
    <w:rsid w:val="00502B59"/>
    <w:rsid w:val="00503D7D"/>
    <w:rsid w:val="005047E0"/>
    <w:rsid w:val="005054C6"/>
    <w:rsid w:val="00507321"/>
    <w:rsid w:val="00507F4B"/>
    <w:rsid w:val="00511C69"/>
    <w:rsid w:val="00513663"/>
    <w:rsid w:val="00514462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62BF"/>
    <w:rsid w:val="005377E4"/>
    <w:rsid w:val="00537947"/>
    <w:rsid w:val="00541C53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434"/>
    <w:rsid w:val="00560D91"/>
    <w:rsid w:val="0056183C"/>
    <w:rsid w:val="00561F6B"/>
    <w:rsid w:val="00567519"/>
    <w:rsid w:val="00572864"/>
    <w:rsid w:val="00573F6A"/>
    <w:rsid w:val="0057484B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046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2994"/>
    <w:rsid w:val="006144A2"/>
    <w:rsid w:val="0062336F"/>
    <w:rsid w:val="00626921"/>
    <w:rsid w:val="00626ABE"/>
    <w:rsid w:val="00626FE0"/>
    <w:rsid w:val="006272B2"/>
    <w:rsid w:val="006317BB"/>
    <w:rsid w:val="00631807"/>
    <w:rsid w:val="0063220C"/>
    <w:rsid w:val="00633C80"/>
    <w:rsid w:val="00634E88"/>
    <w:rsid w:val="006406AA"/>
    <w:rsid w:val="00641FCF"/>
    <w:rsid w:val="00642320"/>
    <w:rsid w:val="00642533"/>
    <w:rsid w:val="00642B6C"/>
    <w:rsid w:val="006434D5"/>
    <w:rsid w:val="006452CB"/>
    <w:rsid w:val="00645D42"/>
    <w:rsid w:val="00647857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5BF"/>
    <w:rsid w:val="00676B59"/>
    <w:rsid w:val="00681245"/>
    <w:rsid w:val="006846FF"/>
    <w:rsid w:val="00684839"/>
    <w:rsid w:val="00684D59"/>
    <w:rsid w:val="00685A31"/>
    <w:rsid w:val="006865E6"/>
    <w:rsid w:val="00687C39"/>
    <w:rsid w:val="006915C9"/>
    <w:rsid w:val="00694A16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2857"/>
    <w:rsid w:val="006F4D44"/>
    <w:rsid w:val="006F4F50"/>
    <w:rsid w:val="006F5B6C"/>
    <w:rsid w:val="00700200"/>
    <w:rsid w:val="00700BDE"/>
    <w:rsid w:val="007010C5"/>
    <w:rsid w:val="00704FC9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547C"/>
    <w:rsid w:val="00736A87"/>
    <w:rsid w:val="00737630"/>
    <w:rsid w:val="00737870"/>
    <w:rsid w:val="007406D7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87D4E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A7909"/>
    <w:rsid w:val="007B0166"/>
    <w:rsid w:val="007B12BD"/>
    <w:rsid w:val="007B1409"/>
    <w:rsid w:val="007B1BD8"/>
    <w:rsid w:val="007B3122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B23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12A"/>
    <w:rsid w:val="00807E23"/>
    <w:rsid w:val="00810896"/>
    <w:rsid w:val="0081332B"/>
    <w:rsid w:val="008147FE"/>
    <w:rsid w:val="00815A49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379"/>
    <w:rsid w:val="00860770"/>
    <w:rsid w:val="00861A33"/>
    <w:rsid w:val="00866155"/>
    <w:rsid w:val="0086690D"/>
    <w:rsid w:val="00867619"/>
    <w:rsid w:val="0087013A"/>
    <w:rsid w:val="0087162C"/>
    <w:rsid w:val="00872D89"/>
    <w:rsid w:val="00872DE1"/>
    <w:rsid w:val="008734AF"/>
    <w:rsid w:val="00875C5D"/>
    <w:rsid w:val="00876EED"/>
    <w:rsid w:val="00886CE8"/>
    <w:rsid w:val="0089072D"/>
    <w:rsid w:val="00892327"/>
    <w:rsid w:val="008923B4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D66C5"/>
    <w:rsid w:val="008E0BFA"/>
    <w:rsid w:val="008E18E5"/>
    <w:rsid w:val="008E3062"/>
    <w:rsid w:val="008E59B2"/>
    <w:rsid w:val="008E5C66"/>
    <w:rsid w:val="008E7391"/>
    <w:rsid w:val="008F05BD"/>
    <w:rsid w:val="008F0BD0"/>
    <w:rsid w:val="008F0C59"/>
    <w:rsid w:val="008F2B8A"/>
    <w:rsid w:val="008F4450"/>
    <w:rsid w:val="008F576A"/>
    <w:rsid w:val="008F590F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12C4"/>
    <w:rsid w:val="00921658"/>
    <w:rsid w:val="00923AD0"/>
    <w:rsid w:val="0093040B"/>
    <w:rsid w:val="009314C9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CB8"/>
    <w:rsid w:val="009A2D80"/>
    <w:rsid w:val="009A3B70"/>
    <w:rsid w:val="009A3E2E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5A3C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9A2"/>
    <w:rsid w:val="00A20F0F"/>
    <w:rsid w:val="00A23927"/>
    <w:rsid w:val="00A250C0"/>
    <w:rsid w:val="00A273D7"/>
    <w:rsid w:val="00A3141B"/>
    <w:rsid w:val="00A31C66"/>
    <w:rsid w:val="00A34647"/>
    <w:rsid w:val="00A36336"/>
    <w:rsid w:val="00A40CFF"/>
    <w:rsid w:val="00A40EF3"/>
    <w:rsid w:val="00A418DE"/>
    <w:rsid w:val="00A459C3"/>
    <w:rsid w:val="00A53FC2"/>
    <w:rsid w:val="00A609D2"/>
    <w:rsid w:val="00A60BF3"/>
    <w:rsid w:val="00A619F7"/>
    <w:rsid w:val="00A6211F"/>
    <w:rsid w:val="00A645E9"/>
    <w:rsid w:val="00A64A86"/>
    <w:rsid w:val="00A64BA7"/>
    <w:rsid w:val="00A66F70"/>
    <w:rsid w:val="00A71275"/>
    <w:rsid w:val="00A72A27"/>
    <w:rsid w:val="00A74001"/>
    <w:rsid w:val="00A752F4"/>
    <w:rsid w:val="00A75EC0"/>
    <w:rsid w:val="00A8048E"/>
    <w:rsid w:val="00A821D6"/>
    <w:rsid w:val="00A829DB"/>
    <w:rsid w:val="00A82B07"/>
    <w:rsid w:val="00A84599"/>
    <w:rsid w:val="00A866F0"/>
    <w:rsid w:val="00A87C58"/>
    <w:rsid w:val="00A87FB3"/>
    <w:rsid w:val="00A90D09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511D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4B3"/>
    <w:rsid w:val="00AE7005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6EFF"/>
    <w:rsid w:val="00B07250"/>
    <w:rsid w:val="00B10F30"/>
    <w:rsid w:val="00B11A7E"/>
    <w:rsid w:val="00B13808"/>
    <w:rsid w:val="00B14027"/>
    <w:rsid w:val="00B140D8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012D"/>
    <w:rsid w:val="00B728C1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2736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B7A55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37DEB"/>
    <w:rsid w:val="00C40DB1"/>
    <w:rsid w:val="00C40F6A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C71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708"/>
    <w:rsid w:val="00C930C0"/>
    <w:rsid w:val="00C94EA3"/>
    <w:rsid w:val="00C95FBF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2373"/>
    <w:rsid w:val="00CF4F85"/>
    <w:rsid w:val="00CF6456"/>
    <w:rsid w:val="00CF6764"/>
    <w:rsid w:val="00D01B41"/>
    <w:rsid w:val="00D02A07"/>
    <w:rsid w:val="00D03078"/>
    <w:rsid w:val="00D10198"/>
    <w:rsid w:val="00D14703"/>
    <w:rsid w:val="00D14C03"/>
    <w:rsid w:val="00D16091"/>
    <w:rsid w:val="00D16F9E"/>
    <w:rsid w:val="00D17186"/>
    <w:rsid w:val="00D234B7"/>
    <w:rsid w:val="00D23B7A"/>
    <w:rsid w:val="00D252EC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58B5"/>
    <w:rsid w:val="00D7665C"/>
    <w:rsid w:val="00D77D69"/>
    <w:rsid w:val="00D80AB6"/>
    <w:rsid w:val="00D8116A"/>
    <w:rsid w:val="00D818A1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27C5"/>
    <w:rsid w:val="00DB33F6"/>
    <w:rsid w:val="00DB3573"/>
    <w:rsid w:val="00DB4ABB"/>
    <w:rsid w:val="00DB5C8A"/>
    <w:rsid w:val="00DB6CE1"/>
    <w:rsid w:val="00DB7B91"/>
    <w:rsid w:val="00DC1586"/>
    <w:rsid w:val="00DC1BB9"/>
    <w:rsid w:val="00DC24AE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C2C"/>
    <w:rsid w:val="00DD3F3F"/>
    <w:rsid w:val="00DD5501"/>
    <w:rsid w:val="00DD63CB"/>
    <w:rsid w:val="00DD6C6D"/>
    <w:rsid w:val="00DE1480"/>
    <w:rsid w:val="00DE61A3"/>
    <w:rsid w:val="00DE69BF"/>
    <w:rsid w:val="00DF21DA"/>
    <w:rsid w:val="00DF3EA0"/>
    <w:rsid w:val="00DF6DC3"/>
    <w:rsid w:val="00DF6EA4"/>
    <w:rsid w:val="00DF79D8"/>
    <w:rsid w:val="00E0031C"/>
    <w:rsid w:val="00E0393A"/>
    <w:rsid w:val="00E03E33"/>
    <w:rsid w:val="00E04D87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1273"/>
    <w:rsid w:val="00E21A70"/>
    <w:rsid w:val="00E21BFC"/>
    <w:rsid w:val="00E23E46"/>
    <w:rsid w:val="00E2445F"/>
    <w:rsid w:val="00E25307"/>
    <w:rsid w:val="00E259D7"/>
    <w:rsid w:val="00E259F4"/>
    <w:rsid w:val="00E274BD"/>
    <w:rsid w:val="00E334F0"/>
    <w:rsid w:val="00E340D1"/>
    <w:rsid w:val="00E34747"/>
    <w:rsid w:val="00E3666C"/>
    <w:rsid w:val="00E4093C"/>
    <w:rsid w:val="00E4163F"/>
    <w:rsid w:val="00E41736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71A"/>
    <w:rsid w:val="00EB6E21"/>
    <w:rsid w:val="00EB7622"/>
    <w:rsid w:val="00EC181D"/>
    <w:rsid w:val="00EC386A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48E5"/>
    <w:rsid w:val="00F07151"/>
    <w:rsid w:val="00F077C5"/>
    <w:rsid w:val="00F07852"/>
    <w:rsid w:val="00F10E3B"/>
    <w:rsid w:val="00F11B53"/>
    <w:rsid w:val="00F12CB7"/>
    <w:rsid w:val="00F149E4"/>
    <w:rsid w:val="00F14B61"/>
    <w:rsid w:val="00F16D9C"/>
    <w:rsid w:val="00F21AB8"/>
    <w:rsid w:val="00F23E71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669C1"/>
    <w:rsid w:val="00F7057A"/>
    <w:rsid w:val="00F77C71"/>
    <w:rsid w:val="00F77EC6"/>
    <w:rsid w:val="00F8082D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E81"/>
    <w:rsid w:val="00FC151B"/>
    <w:rsid w:val="00FC1E9F"/>
    <w:rsid w:val="00FC26A9"/>
    <w:rsid w:val="00FC301D"/>
    <w:rsid w:val="00FC33EC"/>
    <w:rsid w:val="00FC6FB6"/>
    <w:rsid w:val="00FC749B"/>
    <w:rsid w:val="00FC7578"/>
    <w:rsid w:val="00FC7EF5"/>
    <w:rsid w:val="00FD2111"/>
    <w:rsid w:val="00FD387F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923633-4EF7-421A-8470-D88F8583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284</TotalTime>
  <Pages>7</Pages>
  <Words>1214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7</cp:revision>
  <cp:lastPrinted>2013-12-09T03:52:00Z</cp:lastPrinted>
  <dcterms:created xsi:type="dcterms:W3CDTF">2013-12-02T00:16:00Z</dcterms:created>
  <dcterms:modified xsi:type="dcterms:W3CDTF">2013-12-09T03:55:00Z</dcterms:modified>
</cp:coreProperties>
</file>