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682DF2" w:rsidRDefault="00682DF2" w:rsidP="009757C6">
            <w:pPr>
              <w:rPr>
                <w:sz w:val="20"/>
              </w:rPr>
            </w:pP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2835"/>
        <w:gridCol w:w="1701"/>
      </w:tblGrid>
      <w:tr w:rsidR="007B485E" w:rsidTr="002358D3">
        <w:trPr>
          <w:cantSplit/>
        </w:trPr>
        <w:tc>
          <w:tcPr>
            <w:tcW w:w="2977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>
            <w:pPr>
              <w:jc w:val="both"/>
              <w:rPr>
                <w:sz w:val="24"/>
              </w:rPr>
            </w:pPr>
          </w:p>
        </w:tc>
      </w:tr>
      <w:tr w:rsidR="007B485E" w:rsidRPr="00342CA6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355D51" w:rsidRPr="00B533E3" w:rsidRDefault="00104232" w:rsidP="006819B6">
            <w:pPr>
              <w:ind w:right="-108"/>
              <w:jc w:val="both"/>
              <w:rPr>
                <w:szCs w:val="28"/>
              </w:rPr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6819B6">
              <w:t xml:space="preserve">Рязанской областной Думы </w:t>
            </w:r>
            <w:r w:rsidR="006819B6" w:rsidRPr="00394D26">
              <w:t>по внесению в Государственную Думу Федерального Собрания Российской</w:t>
            </w:r>
            <w:r w:rsidR="006819B6">
              <w:t xml:space="preserve"> </w:t>
            </w:r>
            <w:r w:rsidR="006819B6" w:rsidRPr="00394D26">
              <w:t>Федерации проекта федерального закона "О внесении изменений в</w:t>
            </w:r>
            <w:r w:rsidR="006819B6">
              <w:t xml:space="preserve"> статьи 3.5 и 8.5 Кодекса Российской Федерации </w:t>
            </w:r>
            <w:proofErr w:type="gramStart"/>
            <w:r w:rsidR="006819B6">
              <w:t>об</w:t>
            </w:r>
            <w:proofErr w:type="gramEnd"/>
            <w:r w:rsidR="006819B6">
              <w:t xml:space="preserve"> административных право-нарушениях"</w:t>
            </w:r>
          </w:p>
        </w:tc>
      </w:tr>
    </w:tbl>
    <w:p w:rsidR="00355D51" w:rsidRDefault="00D16906" w:rsidP="00355D51">
      <w:pPr>
        <w:jc w:val="both"/>
      </w:pPr>
      <w:r>
        <w:t xml:space="preserve"> </w:t>
      </w:r>
    </w:p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E93291">
        <w:t>законодательную инициативу</w:t>
      </w:r>
      <w:r w:rsidR="006819B6">
        <w:t xml:space="preserve"> Рязанской областной Думы </w:t>
      </w:r>
      <w:r w:rsidR="006819B6" w:rsidRPr="00394D26">
        <w:t>по внесению в Государственную Думу Федерального Собрания Российской</w:t>
      </w:r>
      <w:r w:rsidR="006819B6">
        <w:t xml:space="preserve"> </w:t>
      </w:r>
      <w:r w:rsidR="006819B6" w:rsidRPr="00394D26">
        <w:t>Федерации проекта федерального закона "О внесении изменений в</w:t>
      </w:r>
      <w:r w:rsidR="006819B6">
        <w:t xml:space="preserve"> статьи 3.5 и 8.5 Кодекса Российской Федерации об административных правонарушениях"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6819B6" w:rsidRDefault="00C652C7" w:rsidP="00104232">
      <w:pPr>
        <w:ind w:firstLine="709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2F58C3">
        <w:t>законодательную инициативу</w:t>
      </w:r>
      <w:r w:rsidR="00D16906">
        <w:t xml:space="preserve"> </w:t>
      </w:r>
      <w:r w:rsidR="006819B6">
        <w:t xml:space="preserve">Рязанской областной Думы </w:t>
      </w:r>
      <w:r w:rsidR="006819B6" w:rsidRPr="00394D26">
        <w:t>по внесению в Государственную Думу Федерального Собрания Российской</w:t>
      </w:r>
      <w:r w:rsidR="006819B6">
        <w:t xml:space="preserve"> </w:t>
      </w:r>
      <w:r w:rsidR="006819B6" w:rsidRPr="00394D26">
        <w:t>Федерации проекта федерального закона "О внесении изменений в</w:t>
      </w:r>
      <w:r w:rsidR="006819B6">
        <w:t xml:space="preserve"> статьи 3.5 и 8.5 Кодекса Российской Федерации об административных право</w:t>
      </w:r>
      <w:bookmarkStart w:id="0" w:name="_GoBack"/>
      <w:bookmarkEnd w:id="0"/>
      <w:r w:rsidR="006819B6">
        <w:t>нарушениях".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 </w:t>
      </w:r>
      <w:r w:rsidR="006819B6">
        <w:rPr>
          <w:szCs w:val="28"/>
        </w:rPr>
        <w:t>Рязанскую областную Думу</w:t>
      </w:r>
      <w:r w:rsidR="00E1288D">
        <w:t>.</w:t>
      </w:r>
    </w:p>
    <w:p w:rsidR="002F58C3" w:rsidRDefault="002F58C3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17B" w:rsidRDefault="00C8017B">
      <w:r>
        <w:separator/>
      </w:r>
    </w:p>
  </w:endnote>
  <w:endnote w:type="continuationSeparator" w:id="0">
    <w:p w:rsidR="00C8017B" w:rsidRDefault="00C8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17B" w:rsidRDefault="00C8017B">
      <w:r>
        <w:separator/>
      </w:r>
    </w:p>
  </w:footnote>
  <w:footnote w:type="continuationSeparator" w:id="0">
    <w:p w:rsidR="00C8017B" w:rsidRDefault="00C80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19B6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67"/>
    <w:rsid w:val="00011DD7"/>
    <w:rsid w:val="0004614D"/>
    <w:rsid w:val="00055506"/>
    <w:rsid w:val="000A1B34"/>
    <w:rsid w:val="000C54BB"/>
    <w:rsid w:val="000E7DC7"/>
    <w:rsid w:val="00104232"/>
    <w:rsid w:val="00161BFD"/>
    <w:rsid w:val="00217DE4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F750E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819B6"/>
    <w:rsid w:val="00682DF2"/>
    <w:rsid w:val="006A65A3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B2A6D"/>
    <w:rsid w:val="007B485E"/>
    <w:rsid w:val="00831BAE"/>
    <w:rsid w:val="008464BB"/>
    <w:rsid w:val="008B632D"/>
    <w:rsid w:val="008C6C03"/>
    <w:rsid w:val="00910B77"/>
    <w:rsid w:val="00937532"/>
    <w:rsid w:val="00941D07"/>
    <w:rsid w:val="00956A16"/>
    <w:rsid w:val="009757C6"/>
    <w:rsid w:val="00975918"/>
    <w:rsid w:val="009A7E3D"/>
    <w:rsid w:val="009D4CFF"/>
    <w:rsid w:val="009F0A59"/>
    <w:rsid w:val="00A51954"/>
    <w:rsid w:val="00A74861"/>
    <w:rsid w:val="00A74BE2"/>
    <w:rsid w:val="00A968EE"/>
    <w:rsid w:val="00AA77AF"/>
    <w:rsid w:val="00B16009"/>
    <w:rsid w:val="00B533E3"/>
    <w:rsid w:val="00B61D62"/>
    <w:rsid w:val="00BE4898"/>
    <w:rsid w:val="00C17812"/>
    <w:rsid w:val="00C201C6"/>
    <w:rsid w:val="00C652C7"/>
    <w:rsid w:val="00C8017B"/>
    <w:rsid w:val="00D0572F"/>
    <w:rsid w:val="00D13403"/>
    <w:rsid w:val="00D16906"/>
    <w:rsid w:val="00D2555E"/>
    <w:rsid w:val="00D27A8C"/>
    <w:rsid w:val="00D309AF"/>
    <w:rsid w:val="00D7776B"/>
    <w:rsid w:val="00D967D2"/>
    <w:rsid w:val="00DB7502"/>
    <w:rsid w:val="00DF1299"/>
    <w:rsid w:val="00E1288D"/>
    <w:rsid w:val="00E1386E"/>
    <w:rsid w:val="00E81447"/>
    <w:rsid w:val="00E851DF"/>
    <w:rsid w:val="00E93291"/>
    <w:rsid w:val="00E942BF"/>
    <w:rsid w:val="00EF7110"/>
    <w:rsid w:val="00F3655F"/>
    <w:rsid w:val="00F4190C"/>
    <w:rsid w:val="00F7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18843-00E0-4849-8F41-394222A6E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4</cp:revision>
  <cp:lastPrinted>2013-12-03T01:24:00Z</cp:lastPrinted>
  <dcterms:created xsi:type="dcterms:W3CDTF">2013-12-01T22:15:00Z</dcterms:created>
  <dcterms:modified xsi:type="dcterms:W3CDTF">2013-12-03T01:27:00Z</dcterms:modified>
</cp:coreProperties>
</file>