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372B27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8105017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556FF" w:rsidP="00E556FF">
            <w:pPr>
              <w:widowControl w:val="0"/>
              <w:spacing w:after="120"/>
              <w:ind w:firstLine="34"/>
            </w:pPr>
            <w:r>
              <w:t>09</w:t>
            </w:r>
            <w:r w:rsidR="00FB7FC4">
              <w:t>.</w:t>
            </w:r>
            <w:r w:rsidR="008B5C7C">
              <w:t>1</w:t>
            </w:r>
            <w:r>
              <w:t>2</w:t>
            </w:r>
            <w:r w:rsidR="00FB7FC4">
              <w:t>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680193">
            <w:pPr>
              <w:ind w:hanging="107"/>
            </w:pPr>
            <w:r>
              <w:t>227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8B5C7C">
              <w:t>регулировании отношений в сфере оборота древесины на территории Приморского края"</w:t>
            </w:r>
            <w:r>
              <w:t xml:space="preserve"> </w:t>
            </w:r>
            <w:r w:rsidR="002B3C5E">
              <w:t>(</w:t>
            </w:r>
            <w:r w:rsidR="00272CCD">
              <w:t>возвращение к процедуре второго чтения</w:t>
            </w:r>
            <w:r w:rsidR="002B3C5E">
              <w:t>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 xml:space="preserve">"О </w:t>
      </w:r>
      <w:r w:rsidR="009818B1">
        <w:t xml:space="preserve">регулировании отношений в сфере оборота древесины на территории </w:t>
      </w:r>
      <w:r w:rsidR="00FB7FC4">
        <w:t>Приморского края</w:t>
      </w:r>
      <w:r w:rsidR="00FB7FC4" w:rsidRPr="000411F6">
        <w:t>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272CCD">
        <w:t xml:space="preserve">27 ноября </w:t>
      </w:r>
      <w:r w:rsidR="00272CCD">
        <w:br/>
      </w:r>
      <w:bookmarkStart w:id="0" w:name="_GoBack"/>
      <w:bookmarkEnd w:id="0"/>
      <w:r w:rsidR="00272CCD">
        <w:t xml:space="preserve">2013 года </w:t>
      </w:r>
      <w:r w:rsidR="00FC3779">
        <w:t>в</w:t>
      </w:r>
      <w:r w:rsidR="00272CCD">
        <w:t>о втором</w:t>
      </w:r>
      <w:r w:rsidR="00FC3779">
        <w:t xml:space="preserve"> чтении,</w:t>
      </w:r>
      <w:r w:rsidR="0089049B">
        <w:t xml:space="preserve"> и </w:t>
      </w:r>
      <w:r w:rsidR="00272CCD">
        <w:t>поправки, вновь поступившие в комитет по предмету второго чтения</w:t>
      </w:r>
      <w:r w:rsidR="0089049B">
        <w:t>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</w:t>
      </w:r>
      <w:r w:rsidR="00272CCD">
        <w:t xml:space="preserve"> постановления о возвращении к процедуре второго чтения проекта</w:t>
      </w:r>
      <w:r w:rsidRPr="000B1A03">
        <w:t xml:space="preserve">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9818B1">
        <w:t>"О регулировании отношений в сфере оборота древесины на территории Приморского края</w:t>
      </w:r>
      <w:r w:rsidR="009818B1" w:rsidRPr="000411F6">
        <w:t>"</w:t>
      </w:r>
      <w:r w:rsidR="009818B1">
        <w:t xml:space="preserve">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272CCD">
        <w:t>декабре</w:t>
      </w:r>
      <w:r w:rsidR="009818B1">
        <w:t xml:space="preserve"> 2013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 xml:space="preserve">2.Рекомендовать Законодательному Собранию принять указанный </w:t>
      </w:r>
      <w:r w:rsidR="00272CCD">
        <w:t>проект постановления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272CCD">
        <w:t>5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272CCD">
        <w:t>3</w:t>
      </w:r>
      <w:r w:rsidR="00846CFA">
        <w:t xml:space="preserve"> минут</w:t>
      </w:r>
      <w:r w:rsidR="00272CCD">
        <w:t>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EA9" w:rsidRDefault="001E5EA9">
      <w:r>
        <w:separator/>
      </w:r>
    </w:p>
  </w:endnote>
  <w:endnote w:type="continuationSeparator" w:id="0">
    <w:p w:rsidR="001E5EA9" w:rsidRDefault="001E5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EA9" w:rsidRDefault="001E5EA9">
      <w:r>
        <w:separator/>
      </w:r>
    </w:p>
  </w:footnote>
  <w:footnote w:type="continuationSeparator" w:id="0">
    <w:p w:rsidR="001E5EA9" w:rsidRDefault="001E5E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372B27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372B27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2CCD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1E5EA9"/>
    <w:rsid w:val="00212D84"/>
    <w:rsid w:val="002334BE"/>
    <w:rsid w:val="00263D6F"/>
    <w:rsid w:val="00272CCD"/>
    <w:rsid w:val="00274D89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72B27"/>
    <w:rsid w:val="0038591C"/>
    <w:rsid w:val="0039144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80193"/>
    <w:rsid w:val="006A5070"/>
    <w:rsid w:val="00711D31"/>
    <w:rsid w:val="00726912"/>
    <w:rsid w:val="00782FA9"/>
    <w:rsid w:val="00794BF3"/>
    <w:rsid w:val="007F0F0C"/>
    <w:rsid w:val="0082605D"/>
    <w:rsid w:val="008322E5"/>
    <w:rsid w:val="00846CFA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7D37"/>
    <w:rsid w:val="00AD1251"/>
    <w:rsid w:val="00B26B2F"/>
    <w:rsid w:val="00B50FD1"/>
    <w:rsid w:val="00B67A4F"/>
    <w:rsid w:val="00C454F6"/>
    <w:rsid w:val="00C4782C"/>
    <w:rsid w:val="00C566E4"/>
    <w:rsid w:val="00CB4B07"/>
    <w:rsid w:val="00CB67F3"/>
    <w:rsid w:val="00CD7525"/>
    <w:rsid w:val="00D039B2"/>
    <w:rsid w:val="00D3588C"/>
    <w:rsid w:val="00DD128C"/>
    <w:rsid w:val="00E01D46"/>
    <w:rsid w:val="00E0415F"/>
    <w:rsid w:val="00E258E2"/>
    <w:rsid w:val="00E30687"/>
    <w:rsid w:val="00E44E85"/>
    <w:rsid w:val="00E556FF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2B27"/>
    <w:rPr>
      <w:sz w:val="28"/>
      <w:szCs w:val="28"/>
    </w:rPr>
  </w:style>
  <w:style w:type="paragraph" w:styleId="2">
    <w:name w:val="heading 2"/>
    <w:basedOn w:val="a"/>
    <w:next w:val="a"/>
    <w:qFormat/>
    <w:rsid w:val="00372B2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372B2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72B2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72B2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72B27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372B27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372B27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6</TotalTime>
  <Pages>1</Pages>
  <Words>165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2013-10-15T01:04:00Z</cp:lastPrinted>
  <dcterms:created xsi:type="dcterms:W3CDTF">2013-12-03T23:51:00Z</dcterms:created>
  <dcterms:modified xsi:type="dcterms:W3CDTF">2013-12-09T03:37:00Z</dcterms:modified>
</cp:coreProperties>
</file>