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B27E6" w:rsidP="00A454F3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95pt;margin-top:0;width:40.1pt;height:46.2pt;z-index:251657728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853582722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4A4C8B" w:rsidP="00DB27E6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DB27E6">
              <w:rPr>
                <w:sz w:val="24"/>
              </w:rPr>
              <w:t>0</w:t>
            </w:r>
            <w:r w:rsidR="00A454F3">
              <w:rPr>
                <w:sz w:val="24"/>
              </w:rPr>
              <w:t>.</w:t>
            </w:r>
            <w:r w:rsidR="00DB27E6">
              <w:rPr>
                <w:sz w:val="24"/>
              </w:rPr>
              <w:t>10</w:t>
            </w:r>
            <w:r w:rsidR="00833C1D">
              <w:rPr>
                <w:sz w:val="24"/>
              </w:rPr>
              <w:t>.20</w:t>
            </w:r>
            <w:r w:rsidR="001A361B">
              <w:rPr>
                <w:sz w:val="24"/>
              </w:rPr>
              <w:t>2</w:t>
            </w:r>
            <w:r w:rsidR="00FC4A65">
              <w:rPr>
                <w:sz w:val="24"/>
              </w:rPr>
              <w:t>6</w:t>
            </w:r>
          </w:p>
        </w:tc>
        <w:tc>
          <w:tcPr>
            <w:tcW w:w="2420" w:type="pct"/>
            <w:gridSpan w:val="2"/>
          </w:tcPr>
          <w:p w:rsidR="00357541" w:rsidRPr="00455C1C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396925" w:rsidP="00FC4A65">
            <w:pPr>
              <w:ind w:left="-107"/>
              <w:jc w:val="both"/>
            </w:pPr>
            <w:r>
              <w:t>О проекте закона Приморского края "О внесении изменени</w:t>
            </w:r>
            <w:r w:rsidR="008072BB">
              <w:t>й</w:t>
            </w:r>
            <w:r>
              <w:t xml:space="preserve"> в</w:t>
            </w:r>
            <w:r w:rsidR="00B05BF1">
              <w:t xml:space="preserve"> </w:t>
            </w:r>
            <w:r>
              <w:t>Закон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</w:t>
            </w:r>
            <w:r w:rsidR="001A361B">
              <w:rPr>
                <w:szCs w:val="28"/>
              </w:rPr>
              <w:t>2</w:t>
            </w:r>
            <w:r w:rsidR="00FC4A65">
              <w:rPr>
                <w:szCs w:val="28"/>
              </w:rPr>
              <w:t>6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</w:t>
            </w:r>
            <w:r w:rsidR="00FC4A65">
              <w:rPr>
                <w:szCs w:val="28"/>
              </w:rPr>
              <w:t>7</w:t>
            </w:r>
            <w:r>
              <w:rPr>
                <w:szCs w:val="28"/>
              </w:rPr>
              <w:t xml:space="preserve"> и 202</w:t>
            </w:r>
            <w:r w:rsidR="00FC4A65">
              <w:rPr>
                <w:szCs w:val="28"/>
              </w:rPr>
              <w:t>8</w:t>
            </w:r>
            <w:r>
              <w:rPr>
                <w:szCs w:val="28"/>
              </w:rPr>
              <w:t xml:space="preserve"> годов</w:t>
            </w:r>
            <w:r>
              <w:t xml:space="preserve">" </w:t>
            </w:r>
            <w:r w:rsidR="00DB27E6">
              <w:br/>
            </w:r>
            <w:r>
              <w:t>(</w:t>
            </w:r>
            <w:r w:rsidR="00DB27E6">
              <w:t>второе</w:t>
            </w:r>
            <w:r>
              <w:t xml:space="preserve"> чтени</w:t>
            </w:r>
            <w:r w:rsidR="00455C1C">
              <w:t>е</w:t>
            </w:r>
            <w:r>
              <w:t>)</w:t>
            </w:r>
          </w:p>
        </w:tc>
      </w:tr>
    </w:tbl>
    <w:p w:rsidR="00833C1D" w:rsidRDefault="00833C1D" w:rsidP="00833C1D">
      <w:pPr>
        <w:jc w:val="right"/>
      </w:pPr>
    </w:p>
    <w:p w:rsidR="00BE6E25" w:rsidRDefault="00330F66" w:rsidP="00DB27E6">
      <w:pPr>
        <w:tabs>
          <w:tab w:val="left" w:pos="709"/>
        </w:tabs>
        <w:jc w:val="both"/>
      </w:pPr>
      <w:r>
        <w:tab/>
      </w:r>
      <w:r w:rsidR="00BE6E25">
        <w:t xml:space="preserve">Рассмотрев </w:t>
      </w:r>
      <w:r w:rsidR="00B94DC5" w:rsidRPr="008072BB">
        <w:t>и обсудив</w:t>
      </w:r>
      <w:r w:rsidR="00B94DC5">
        <w:t xml:space="preserve"> </w:t>
      </w:r>
      <w:r w:rsidR="00BE6E25">
        <w:t xml:space="preserve">проект закона Приморского края </w:t>
      </w:r>
      <w:r w:rsidR="00BE6E25">
        <w:rPr>
          <w:szCs w:val="28"/>
        </w:rPr>
        <w:t>"О внесении изменени</w:t>
      </w:r>
      <w:r w:rsidR="008072BB">
        <w:rPr>
          <w:szCs w:val="28"/>
        </w:rPr>
        <w:t>й</w:t>
      </w:r>
      <w:r w:rsidR="00BE6E25">
        <w:rPr>
          <w:szCs w:val="28"/>
        </w:rPr>
        <w:t xml:space="preserve"> в Закон Приморского края </w:t>
      </w:r>
      <w:r w:rsidR="00BE6E25">
        <w:t>"</w:t>
      </w:r>
      <w:r w:rsidR="00BE6E25">
        <w:rPr>
          <w:szCs w:val="28"/>
        </w:rPr>
        <w:t>О краевом бюджете на 20</w:t>
      </w:r>
      <w:r w:rsidR="001A361B">
        <w:rPr>
          <w:szCs w:val="28"/>
        </w:rPr>
        <w:t>2</w:t>
      </w:r>
      <w:r w:rsidR="00FC4A65">
        <w:rPr>
          <w:szCs w:val="28"/>
        </w:rPr>
        <w:t>6</w:t>
      </w:r>
      <w:r w:rsidR="00BE6E25">
        <w:rPr>
          <w:szCs w:val="28"/>
        </w:rPr>
        <w:t xml:space="preserve"> год и плановый период 202</w:t>
      </w:r>
      <w:r w:rsidR="00FC4A65">
        <w:rPr>
          <w:szCs w:val="28"/>
        </w:rPr>
        <w:t>7</w:t>
      </w:r>
      <w:r w:rsidR="00BE6E25">
        <w:rPr>
          <w:szCs w:val="28"/>
        </w:rPr>
        <w:t xml:space="preserve"> и 202</w:t>
      </w:r>
      <w:r w:rsidR="00FC4A65">
        <w:rPr>
          <w:szCs w:val="28"/>
        </w:rPr>
        <w:t>8</w:t>
      </w:r>
      <w:r w:rsidR="00BE6E25">
        <w:rPr>
          <w:szCs w:val="28"/>
        </w:rPr>
        <w:t xml:space="preserve"> годов</w:t>
      </w:r>
      <w:r w:rsidR="00BE6E25">
        <w:t>",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чтени</w:t>
      </w:r>
      <w:r w:rsidR="00455C1C">
        <w:t>и</w:t>
      </w:r>
      <w:r w:rsidR="00BE6E25">
        <w:t xml:space="preserve">, учитывая предложение Губернатора Приморского края о рассмотрении указанного законопроекта в </w:t>
      </w:r>
      <w:r w:rsidR="00455C1C">
        <w:t>двух</w:t>
      </w:r>
      <w:r w:rsidR="00BE6E25">
        <w:t xml:space="preserve"> чтениях, в соответствии со статьей 14 Закона Приморского края "О законодательной деятельности в Приморском крае" комитет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>РЕШИЛ: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  <w:t xml:space="preserve">1.Внести на рассмотрение Законодательного Собрания во </w:t>
      </w:r>
      <w:r w:rsidR="00330F66">
        <w:br/>
      </w:r>
      <w:r>
        <w:t>втором чтени</w:t>
      </w:r>
      <w:r w:rsidR="002F5C62">
        <w:t>и</w:t>
      </w:r>
      <w:r>
        <w:t xml:space="preserve"> проект закона Приморского края </w:t>
      </w:r>
      <w:r>
        <w:rPr>
          <w:szCs w:val="28"/>
        </w:rPr>
        <w:t>"О внесении изменени</w:t>
      </w:r>
      <w:r w:rsidR="008072BB">
        <w:rPr>
          <w:szCs w:val="28"/>
        </w:rPr>
        <w:t>й</w:t>
      </w:r>
      <w:r>
        <w:rPr>
          <w:szCs w:val="28"/>
        </w:rPr>
        <w:t xml:space="preserve"> в</w:t>
      </w:r>
      <w:r w:rsidR="00C738AC">
        <w:rPr>
          <w:szCs w:val="28"/>
        </w:rPr>
        <w:t xml:space="preserve"> </w:t>
      </w:r>
      <w:r>
        <w:rPr>
          <w:szCs w:val="28"/>
        </w:rPr>
        <w:t xml:space="preserve">Закон Приморского края </w:t>
      </w:r>
      <w:r>
        <w:t>"</w:t>
      </w:r>
      <w:r>
        <w:rPr>
          <w:szCs w:val="28"/>
        </w:rPr>
        <w:t>О краевом бюджете на 20</w:t>
      </w:r>
      <w:r w:rsidR="006167AA">
        <w:rPr>
          <w:szCs w:val="28"/>
        </w:rPr>
        <w:t>2</w:t>
      </w:r>
      <w:r w:rsidR="00FC4A65">
        <w:rPr>
          <w:szCs w:val="28"/>
        </w:rPr>
        <w:t>6</w:t>
      </w:r>
      <w:r>
        <w:rPr>
          <w:szCs w:val="28"/>
        </w:rPr>
        <w:t xml:space="preserve"> год и плановый период </w:t>
      </w:r>
      <w:r w:rsidR="00FC4A65">
        <w:rPr>
          <w:szCs w:val="28"/>
        </w:rPr>
        <w:br/>
      </w:r>
      <w:r>
        <w:rPr>
          <w:szCs w:val="28"/>
        </w:rPr>
        <w:t>202</w:t>
      </w:r>
      <w:r w:rsidR="00FC4A65">
        <w:rPr>
          <w:szCs w:val="28"/>
        </w:rPr>
        <w:t>7</w:t>
      </w:r>
      <w:r>
        <w:rPr>
          <w:szCs w:val="28"/>
        </w:rPr>
        <w:t xml:space="preserve"> и 202</w:t>
      </w:r>
      <w:r w:rsidR="00FC4A65">
        <w:rPr>
          <w:szCs w:val="28"/>
        </w:rPr>
        <w:t>8</w:t>
      </w:r>
      <w:r>
        <w:rPr>
          <w:szCs w:val="28"/>
        </w:rPr>
        <w:t xml:space="preserve"> годов</w:t>
      </w:r>
      <w:r>
        <w:t>".</w:t>
      </w:r>
    </w:p>
    <w:p w:rsidR="00BE6E25" w:rsidRDefault="00BE6E25" w:rsidP="00BE6E25">
      <w:pPr>
        <w:jc w:val="both"/>
      </w:pPr>
    </w:p>
    <w:p w:rsidR="00BE6E25" w:rsidRDefault="00BE6E25" w:rsidP="00BE6E25">
      <w:pPr>
        <w:jc w:val="both"/>
      </w:pPr>
      <w:r>
        <w:tab/>
        <w:t xml:space="preserve">2.Рассмотреть указанный законопроект на </w:t>
      </w:r>
      <w:r w:rsidR="00D90253" w:rsidRPr="0033219A">
        <w:t xml:space="preserve">очередном </w:t>
      </w:r>
      <w:r w:rsidRPr="0033219A">
        <w:t>заседании Законодательного Собрания</w:t>
      </w:r>
      <w:r w:rsidR="008F3BB6">
        <w:t xml:space="preserve"> </w:t>
      </w:r>
      <w:r w:rsidR="0007546D">
        <w:t>2</w:t>
      </w:r>
      <w:r w:rsidR="00DB27E6">
        <w:t>1</w:t>
      </w:r>
      <w:r w:rsidR="00E408BD">
        <w:t xml:space="preserve"> </w:t>
      </w:r>
      <w:r w:rsidR="00DB27E6">
        <w:t>октябр</w:t>
      </w:r>
      <w:r w:rsidR="00330F66">
        <w:t>я</w:t>
      </w:r>
      <w:r w:rsidRPr="0033219A">
        <w:t xml:space="preserve"> 20</w:t>
      </w:r>
      <w:r w:rsidR="006167AA" w:rsidRPr="0033219A">
        <w:t>2</w:t>
      </w:r>
      <w:r w:rsidR="00FC4A65">
        <w:t>6</w:t>
      </w:r>
      <w:r w:rsidRPr="0033219A">
        <w:t xml:space="preserve"> года.</w:t>
      </w:r>
    </w:p>
    <w:p w:rsidR="00BE6E25" w:rsidRDefault="00BE6E25" w:rsidP="00BE6E25">
      <w:pPr>
        <w:jc w:val="both"/>
      </w:pPr>
    </w:p>
    <w:p w:rsidR="00BE6E25" w:rsidRDefault="00BE6E25" w:rsidP="002F5C62">
      <w:pPr>
        <w:ind w:firstLine="709"/>
        <w:jc w:val="both"/>
      </w:pPr>
      <w:r>
        <w:t>3.Рекомендова</w:t>
      </w:r>
      <w:r w:rsidR="002F5C62">
        <w:t>ть Законодательному Собранию</w:t>
      </w:r>
      <w:r w:rsidR="009B7018">
        <w:t xml:space="preserve"> </w:t>
      </w:r>
      <w:r>
        <w:t>принять проект закона Приморского края "О внесении изменени</w:t>
      </w:r>
      <w:r w:rsidR="008072BB">
        <w:t>й</w:t>
      </w:r>
      <w:r>
        <w:t xml:space="preserve"> в Закон Приморского края "</w:t>
      </w:r>
      <w:r>
        <w:rPr>
          <w:szCs w:val="28"/>
        </w:rPr>
        <w:t>О краевом бюджете на 20</w:t>
      </w:r>
      <w:r w:rsidR="006167AA">
        <w:rPr>
          <w:szCs w:val="28"/>
        </w:rPr>
        <w:t>2</w:t>
      </w:r>
      <w:r w:rsidR="00C66650">
        <w:rPr>
          <w:szCs w:val="28"/>
        </w:rPr>
        <w:t>6</w:t>
      </w:r>
      <w:r>
        <w:rPr>
          <w:szCs w:val="28"/>
        </w:rPr>
        <w:t xml:space="preserve"> год и плановый</w:t>
      </w:r>
      <w:r w:rsidR="00277BBF">
        <w:rPr>
          <w:szCs w:val="28"/>
        </w:rPr>
        <w:t xml:space="preserve"> период 202</w:t>
      </w:r>
      <w:r w:rsidR="00C66650">
        <w:rPr>
          <w:szCs w:val="28"/>
        </w:rPr>
        <w:t>7</w:t>
      </w:r>
      <w:r>
        <w:rPr>
          <w:szCs w:val="28"/>
        </w:rPr>
        <w:t xml:space="preserve"> и 202</w:t>
      </w:r>
      <w:r w:rsidR="00C66650">
        <w:rPr>
          <w:szCs w:val="28"/>
        </w:rPr>
        <w:t>8</w:t>
      </w:r>
      <w:r>
        <w:rPr>
          <w:szCs w:val="28"/>
        </w:rPr>
        <w:t xml:space="preserve"> годов</w:t>
      </w:r>
      <w:r>
        <w:t>" в</w:t>
      </w:r>
      <w:r w:rsidR="00455C1C">
        <w:t>о</w:t>
      </w:r>
      <w:r>
        <w:t xml:space="preserve"> втором чтении.</w:t>
      </w:r>
    </w:p>
    <w:p w:rsidR="00BE6E25" w:rsidRDefault="00BE6E25" w:rsidP="00BE6E25">
      <w:pPr>
        <w:ind w:firstLine="720"/>
        <w:jc w:val="both"/>
      </w:pPr>
    </w:p>
    <w:p w:rsidR="00BE6E25" w:rsidRDefault="00BE6E25" w:rsidP="00BE6E25">
      <w:pPr>
        <w:ind w:firstLine="720"/>
        <w:jc w:val="both"/>
      </w:pPr>
      <w:r>
        <w:t xml:space="preserve">4.Поручить </w:t>
      </w:r>
      <w:r w:rsidR="00DB27E6">
        <w:t xml:space="preserve">заместителю </w:t>
      </w:r>
      <w:r>
        <w:t>председател</w:t>
      </w:r>
      <w:r w:rsidR="00DB27E6">
        <w:t>я</w:t>
      </w:r>
      <w:r>
        <w:t xml:space="preserve"> комитета Законодательного Собрания по бюджетно-налоговой политике и финансовым ресурсам </w:t>
      </w:r>
      <w:r w:rsidR="00DB27E6">
        <w:br/>
      </w:r>
      <w:bookmarkStart w:id="0" w:name="_GoBack"/>
      <w:bookmarkEnd w:id="0"/>
      <w:r w:rsidR="00DB27E6">
        <w:t>Пак Юлии Валентиновне</w:t>
      </w:r>
      <w:r>
        <w:t xml:space="preserve"> выступить на заседании Законодательного Собрания с докладом по данному вопросу.</w:t>
      </w:r>
    </w:p>
    <w:p w:rsidR="00575D15" w:rsidRDefault="00575D15" w:rsidP="00BE6E25">
      <w:pPr>
        <w:ind w:firstLine="720"/>
        <w:jc w:val="both"/>
      </w:pPr>
    </w:p>
    <w:p w:rsidR="00A14FF2" w:rsidRDefault="00BE6E25" w:rsidP="009B7018">
      <w:pPr>
        <w:ind w:firstLine="709"/>
        <w:jc w:val="both"/>
      </w:pPr>
      <w:r>
        <w:lastRenderedPageBreak/>
        <w:t>5.Определить время, необходимое для рассмотрения Законодательным Собранием д</w:t>
      </w:r>
      <w:r w:rsidR="002F5C62">
        <w:t xml:space="preserve">анного законопроекта во втором </w:t>
      </w:r>
      <w:r>
        <w:t>чтени</w:t>
      </w:r>
      <w:r w:rsidR="002F5C62">
        <w:t>и</w:t>
      </w:r>
      <w:r>
        <w:t xml:space="preserve">, </w:t>
      </w:r>
      <w:r>
        <w:rPr>
          <w:bCs/>
        </w:rPr>
        <w:t xml:space="preserve">- </w:t>
      </w:r>
      <w:r w:rsidR="00C36391">
        <w:rPr>
          <w:bCs/>
        </w:rPr>
        <w:t>5</w:t>
      </w:r>
      <w:r>
        <w:rPr>
          <w:bCs/>
        </w:rPr>
        <w:t xml:space="preserve"> </w:t>
      </w:r>
      <w:r>
        <w:t xml:space="preserve">минут, в том числе время для доклада - </w:t>
      </w:r>
      <w:r w:rsidR="003F46E4">
        <w:t>1</w:t>
      </w:r>
      <w:r>
        <w:t xml:space="preserve"> минут</w:t>
      </w:r>
      <w:r w:rsidR="003F46E4">
        <w:t>а</w:t>
      </w:r>
      <w:r>
        <w:t>.</w:t>
      </w:r>
    </w:p>
    <w:p w:rsidR="00A14FF2" w:rsidRDefault="00A14FF2" w:rsidP="00A14FF2">
      <w:pPr>
        <w:jc w:val="both"/>
      </w:pPr>
    </w:p>
    <w:p w:rsidR="003F3C80" w:rsidRDefault="003F3C80" w:rsidP="00A14FF2">
      <w:pPr>
        <w:jc w:val="both"/>
      </w:pPr>
    </w:p>
    <w:p w:rsidR="00277BBF" w:rsidRDefault="00277BBF" w:rsidP="00A14FF2">
      <w:pPr>
        <w:jc w:val="both"/>
      </w:pPr>
    </w:p>
    <w:p w:rsidR="00DB27E6" w:rsidRDefault="00DB27E6" w:rsidP="00A14FF2">
      <w:pPr>
        <w:jc w:val="both"/>
      </w:pPr>
      <w:r>
        <w:t>Заместитель</w:t>
      </w:r>
    </w:p>
    <w:p w:rsidR="00A14FF2" w:rsidRDefault="00DB27E6" w:rsidP="00A14FF2">
      <w:pPr>
        <w:jc w:val="both"/>
      </w:pPr>
      <w:r>
        <w:t>председателя</w:t>
      </w:r>
      <w:r w:rsidR="00A14FF2">
        <w:t xml:space="preserve"> </w:t>
      </w:r>
      <w:r w:rsidR="00A14FF2" w:rsidRPr="00631EB1">
        <w:t xml:space="preserve">комитета                                                </w:t>
      </w:r>
      <w:r w:rsidR="00A454F3">
        <w:t xml:space="preserve">  </w:t>
      </w:r>
      <w:r w:rsidR="00A14FF2" w:rsidRPr="00631EB1">
        <w:t xml:space="preserve">                       </w:t>
      </w:r>
      <w:r>
        <w:t xml:space="preserve">   </w:t>
      </w:r>
      <w:r w:rsidR="00A14FF2" w:rsidRPr="00631EB1">
        <w:t xml:space="preserve"> </w:t>
      </w:r>
      <w:r>
        <w:t>Ю</w:t>
      </w:r>
      <w:r w:rsidR="00A14FF2" w:rsidRPr="00631EB1">
        <w:t>.</w:t>
      </w:r>
      <w:r>
        <w:t>В</w:t>
      </w:r>
      <w:r w:rsidR="00A14FF2" w:rsidRPr="00631EB1">
        <w:t>.</w:t>
      </w:r>
      <w:r>
        <w:t xml:space="preserve"> Пак</w:t>
      </w:r>
    </w:p>
    <w:sectPr w:rsidR="00A14FF2" w:rsidSect="00277BBF"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4D89" w:rsidRDefault="00864D89">
      <w:r>
        <w:separator/>
      </w:r>
    </w:p>
  </w:endnote>
  <w:endnote w:type="continuationSeparator" w:id="0">
    <w:p w:rsidR="00864D89" w:rsidRDefault="0086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4D89" w:rsidRDefault="00864D89">
      <w:r>
        <w:separator/>
      </w:r>
    </w:p>
  </w:footnote>
  <w:footnote w:type="continuationSeparator" w:id="0">
    <w:p w:rsidR="00864D89" w:rsidRDefault="0086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DB27E6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3C1D" w:rsidRPr="00AB0B04" w:rsidRDefault="00833C1D" w:rsidP="00833C1D">
    <w:pPr>
      <w:pStyle w:val="a3"/>
      <w:jc w:val="right"/>
    </w:pPr>
    <w:r w:rsidRPr="00AB0B04"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027FC"/>
    <w:rsid w:val="00022B36"/>
    <w:rsid w:val="00053C61"/>
    <w:rsid w:val="00055DC6"/>
    <w:rsid w:val="0007546D"/>
    <w:rsid w:val="00080DED"/>
    <w:rsid w:val="00092D1A"/>
    <w:rsid w:val="000A7E2A"/>
    <w:rsid w:val="000B0478"/>
    <w:rsid w:val="000F34BC"/>
    <w:rsid w:val="00160F97"/>
    <w:rsid w:val="001A361B"/>
    <w:rsid w:val="001B3A35"/>
    <w:rsid w:val="001C5162"/>
    <w:rsid w:val="0020003C"/>
    <w:rsid w:val="002670EE"/>
    <w:rsid w:val="00277BBF"/>
    <w:rsid w:val="00282885"/>
    <w:rsid w:val="002E1163"/>
    <w:rsid w:val="002F5C62"/>
    <w:rsid w:val="00304215"/>
    <w:rsid w:val="003101A7"/>
    <w:rsid w:val="00330F66"/>
    <w:rsid w:val="0033219A"/>
    <w:rsid w:val="0034240F"/>
    <w:rsid w:val="00357541"/>
    <w:rsid w:val="00357C48"/>
    <w:rsid w:val="00383131"/>
    <w:rsid w:val="00396925"/>
    <w:rsid w:val="003B4C86"/>
    <w:rsid w:val="003C0F1B"/>
    <w:rsid w:val="003D4A28"/>
    <w:rsid w:val="003E5D6C"/>
    <w:rsid w:val="003F2358"/>
    <w:rsid w:val="003F3C80"/>
    <w:rsid w:val="003F46E4"/>
    <w:rsid w:val="003F79B2"/>
    <w:rsid w:val="00431806"/>
    <w:rsid w:val="004455BA"/>
    <w:rsid w:val="00450EF4"/>
    <w:rsid w:val="00455C1C"/>
    <w:rsid w:val="00461E2B"/>
    <w:rsid w:val="00471210"/>
    <w:rsid w:val="00487BE7"/>
    <w:rsid w:val="00492184"/>
    <w:rsid w:val="004A4C8B"/>
    <w:rsid w:val="004B0E10"/>
    <w:rsid w:val="00560EC9"/>
    <w:rsid w:val="005641C3"/>
    <w:rsid w:val="00575D15"/>
    <w:rsid w:val="00613035"/>
    <w:rsid w:val="006167AA"/>
    <w:rsid w:val="00623973"/>
    <w:rsid w:val="00625680"/>
    <w:rsid w:val="00633E18"/>
    <w:rsid w:val="00677544"/>
    <w:rsid w:val="006828DB"/>
    <w:rsid w:val="00684B77"/>
    <w:rsid w:val="00692D49"/>
    <w:rsid w:val="006A3BCA"/>
    <w:rsid w:val="006D05E3"/>
    <w:rsid w:val="007128C1"/>
    <w:rsid w:val="007258FB"/>
    <w:rsid w:val="00740F3C"/>
    <w:rsid w:val="00751091"/>
    <w:rsid w:val="007862FA"/>
    <w:rsid w:val="00793C3F"/>
    <w:rsid w:val="007A4DD4"/>
    <w:rsid w:val="007E1739"/>
    <w:rsid w:val="007F0598"/>
    <w:rsid w:val="00806EA2"/>
    <w:rsid w:val="008072BB"/>
    <w:rsid w:val="00833C1D"/>
    <w:rsid w:val="008602F8"/>
    <w:rsid w:val="00864D89"/>
    <w:rsid w:val="0087792E"/>
    <w:rsid w:val="008F3BB6"/>
    <w:rsid w:val="00937623"/>
    <w:rsid w:val="0094008A"/>
    <w:rsid w:val="00946544"/>
    <w:rsid w:val="00970AA2"/>
    <w:rsid w:val="0098450A"/>
    <w:rsid w:val="0099314B"/>
    <w:rsid w:val="009B0435"/>
    <w:rsid w:val="009B7018"/>
    <w:rsid w:val="009E5CD9"/>
    <w:rsid w:val="009E7117"/>
    <w:rsid w:val="009F0165"/>
    <w:rsid w:val="009F626B"/>
    <w:rsid w:val="00A14FF2"/>
    <w:rsid w:val="00A31B0B"/>
    <w:rsid w:val="00A43040"/>
    <w:rsid w:val="00A454F3"/>
    <w:rsid w:val="00A477EB"/>
    <w:rsid w:val="00A74B76"/>
    <w:rsid w:val="00A969B2"/>
    <w:rsid w:val="00AB00E0"/>
    <w:rsid w:val="00AB0B04"/>
    <w:rsid w:val="00B05BF1"/>
    <w:rsid w:val="00B16AB4"/>
    <w:rsid w:val="00B17F48"/>
    <w:rsid w:val="00B668A9"/>
    <w:rsid w:val="00B803DE"/>
    <w:rsid w:val="00B94DC5"/>
    <w:rsid w:val="00BE16C2"/>
    <w:rsid w:val="00BE5AD3"/>
    <w:rsid w:val="00BE6E25"/>
    <w:rsid w:val="00C005F3"/>
    <w:rsid w:val="00C12BD9"/>
    <w:rsid w:val="00C36391"/>
    <w:rsid w:val="00C66650"/>
    <w:rsid w:val="00C738AC"/>
    <w:rsid w:val="00C9335B"/>
    <w:rsid w:val="00C958B6"/>
    <w:rsid w:val="00D17A7A"/>
    <w:rsid w:val="00D376F6"/>
    <w:rsid w:val="00D84A1A"/>
    <w:rsid w:val="00D90253"/>
    <w:rsid w:val="00DB27E6"/>
    <w:rsid w:val="00DD089A"/>
    <w:rsid w:val="00DE01CE"/>
    <w:rsid w:val="00E17CF2"/>
    <w:rsid w:val="00E408BD"/>
    <w:rsid w:val="00E54EC6"/>
    <w:rsid w:val="00E77161"/>
    <w:rsid w:val="00E87CDA"/>
    <w:rsid w:val="00F006CA"/>
    <w:rsid w:val="00F01DD8"/>
    <w:rsid w:val="00F44668"/>
    <w:rsid w:val="00F52856"/>
    <w:rsid w:val="00FA4C02"/>
    <w:rsid w:val="00FB1DC8"/>
    <w:rsid w:val="00FB3B8D"/>
    <w:rsid w:val="00FC4A65"/>
    <w:rsid w:val="00FE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61DE4FD9"/>
  <w15:docId w15:val="{8F11B342-E87F-4568-9268-F9A72EF9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27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6FC49-C664-4C23-B9EE-A28719CB1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139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Пятышина Ольга Тимофеевна</cp:lastModifiedBy>
  <cp:revision>51</cp:revision>
  <cp:lastPrinted>2025-05-07T02:38:00Z</cp:lastPrinted>
  <dcterms:created xsi:type="dcterms:W3CDTF">2022-06-16T02:20:00Z</dcterms:created>
  <dcterms:modified xsi:type="dcterms:W3CDTF">2026-10-15T05:19:00Z</dcterms:modified>
</cp:coreProperties>
</file>